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993"/>
        <w:gridCol w:w="4623"/>
        <w:gridCol w:w="54"/>
        <w:gridCol w:w="196"/>
        <w:gridCol w:w="4199"/>
      </w:tblGrid>
      <w:tr w:rsidR="00A9325D" w:rsidRPr="00B3607C" w14:paraId="76F97552" w14:textId="77777777" w:rsidTr="00050E55">
        <w:trPr>
          <w:trHeight w:val="1186"/>
        </w:trPr>
        <w:tc>
          <w:tcPr>
            <w:tcW w:w="14601" w:type="dxa"/>
            <w:gridSpan w:val="6"/>
            <w:shd w:val="clear" w:color="auto" w:fill="A5F1F3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1B5ACAAF" w14:textId="77777777" w:rsidR="00C63C9B" w:rsidRDefault="00D52A7F" w:rsidP="00E86E55">
            <w:pPr>
              <w:pStyle w:val="ad"/>
              <w:rPr>
                <w:noProof/>
                <w:szCs w:val="100"/>
              </w:rPr>
            </w:pPr>
            <w:r w:rsidRPr="00D52A7F">
              <w:rPr>
                <w:noProof/>
                <w:szCs w:val="100"/>
              </w:rPr>
              <w:t>«</w:t>
            </w:r>
            <w:r w:rsidR="00E86E55" w:rsidRPr="00D52A7F">
              <w:rPr>
                <w:noProof/>
                <w:szCs w:val="100"/>
              </w:rPr>
              <w:t>ВРЕМЯ ПЕРВЫХ</w:t>
            </w:r>
            <w:r w:rsidRPr="00D52A7F">
              <w:rPr>
                <w:noProof/>
                <w:szCs w:val="100"/>
              </w:rPr>
              <w:t>»</w:t>
            </w:r>
          </w:p>
          <w:p w14:paraId="051E5041" w14:textId="631008A3" w:rsidR="00D52A7F" w:rsidRPr="00D52A7F" w:rsidRDefault="00D52A7F" w:rsidP="00D52A7F">
            <w:pPr>
              <w:jc w:val="right"/>
            </w:pPr>
            <w:r w:rsidRPr="00CE70A6">
              <w:rPr>
                <w:color w:val="FFFFFF" w:themeColor="background1"/>
              </w:rPr>
              <w:t>ВЫПУСК №</w:t>
            </w:r>
            <w:r w:rsidR="000E3009">
              <w:rPr>
                <w:color w:val="FFFFFF" w:themeColor="background1"/>
              </w:rPr>
              <w:t>6</w:t>
            </w:r>
            <w:r w:rsidRPr="00CE70A6">
              <w:rPr>
                <w:color w:val="FFFFFF" w:themeColor="background1"/>
              </w:rPr>
              <w:t xml:space="preserve"> (</w:t>
            </w:r>
            <w:r w:rsidR="000E3009">
              <w:rPr>
                <w:color w:val="FFFFFF" w:themeColor="background1"/>
              </w:rPr>
              <w:t>Февраль</w:t>
            </w:r>
            <w:r w:rsidRPr="00CE70A6">
              <w:rPr>
                <w:color w:val="FFFFFF" w:themeColor="background1"/>
              </w:rPr>
              <w:t>)</w:t>
            </w:r>
          </w:p>
        </w:tc>
      </w:tr>
      <w:tr w:rsidR="00050E55" w:rsidRPr="00B3607C" w14:paraId="58F9486F" w14:textId="77777777" w:rsidTr="00050E55">
        <w:tc>
          <w:tcPr>
            <w:tcW w:w="4536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B16D555" w14:textId="7F988F01" w:rsidR="00C63C9B" w:rsidRPr="00B3607C" w:rsidRDefault="00C63C9B" w:rsidP="008A4735">
            <w:pPr>
              <w:pStyle w:val="af2"/>
              <w:jc w:val="center"/>
            </w:pPr>
          </w:p>
        </w:tc>
        <w:tc>
          <w:tcPr>
            <w:tcW w:w="561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602F22D" w14:textId="543EFE44" w:rsidR="00C63C9B" w:rsidRPr="00B3607C" w:rsidRDefault="00C63C9B" w:rsidP="00372DF2">
            <w:pPr>
              <w:pStyle w:val="af2"/>
              <w:jc w:val="center"/>
            </w:pPr>
          </w:p>
        </w:tc>
        <w:tc>
          <w:tcPr>
            <w:tcW w:w="4449" w:type="dxa"/>
            <w:gridSpan w:val="3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0A116917" w14:textId="00017980" w:rsidR="00C63C9B" w:rsidRPr="00B3607C" w:rsidRDefault="00C63C9B" w:rsidP="0024182E">
            <w:pPr>
              <w:pStyle w:val="af2"/>
            </w:pPr>
          </w:p>
        </w:tc>
      </w:tr>
      <w:tr w:rsidR="00050E55" w:rsidRPr="00B3607C" w14:paraId="43F295E9" w14:textId="77777777" w:rsidTr="00050E55">
        <w:tc>
          <w:tcPr>
            <w:tcW w:w="4536" w:type="dxa"/>
            <w:tcBorders>
              <w:right w:val="single" w:sz="4" w:space="0" w:color="FFFFFF" w:themeColor="background1"/>
            </w:tcBorders>
            <w:shd w:val="clear" w:color="auto" w:fill="A5F1F3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E5CA330" w14:textId="1EBBDD89" w:rsidR="0089340B" w:rsidRDefault="003A1662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>самым сильным посвящается!</w:t>
            </w:r>
          </w:p>
          <w:p w14:paraId="72ED529C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с.1-2</w:t>
            </w:r>
          </w:p>
        </w:tc>
        <w:tc>
          <w:tcPr>
            <w:tcW w:w="561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5F1F3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587135A" w14:textId="4391C2D6" w:rsidR="0089340B" w:rsidRDefault="003A1662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>14 ферваля – праздник…</w:t>
            </w:r>
          </w:p>
          <w:p w14:paraId="79FE0DBA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с.3</w:t>
            </w:r>
          </w:p>
        </w:tc>
        <w:tc>
          <w:tcPr>
            <w:tcW w:w="4449" w:type="dxa"/>
            <w:gridSpan w:val="3"/>
            <w:tcBorders>
              <w:left w:val="single" w:sz="4" w:space="0" w:color="FFFFFF" w:themeColor="background1"/>
            </w:tcBorders>
            <w:shd w:val="clear" w:color="auto" w:fill="A5F1F3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26194F4" w14:textId="3912A92B" w:rsidR="0089340B" w:rsidRDefault="003A1662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>Элита …</w:t>
            </w:r>
          </w:p>
          <w:p w14:paraId="149C1C33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 4</w:t>
            </w:r>
          </w:p>
        </w:tc>
      </w:tr>
      <w:tr w:rsidR="00C63C9B" w:rsidRPr="00B3607C" w14:paraId="0E1C7816" w14:textId="77777777" w:rsidTr="00050E55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4601" w:type="dxa"/>
            <w:gridSpan w:val="6"/>
            <w:tcMar>
              <w:top w:w="72" w:type="dxa"/>
              <w:bottom w:w="72" w:type="dxa"/>
            </w:tcMar>
            <w:vAlign w:val="center"/>
          </w:tcPr>
          <w:p w14:paraId="302ECA87" w14:textId="19A73E43" w:rsidR="00C63C9B" w:rsidRPr="00086E93" w:rsidRDefault="00F3653B" w:rsidP="00086E93">
            <w:pPr>
              <w:pStyle w:val="1"/>
              <w:jc w:val="center"/>
              <w:rPr>
                <w:i/>
                <w:noProof/>
                <w:sz w:val="48"/>
                <w:szCs w:val="48"/>
              </w:rPr>
            </w:pPr>
            <w:r>
              <w:rPr>
                <w:i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079AF52" wp14:editId="77427431">
                  <wp:extent cx="9261852" cy="108521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742" cy="108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CA7" w:rsidRPr="00B3607C" w14:paraId="00B6A10F" w14:textId="77777777" w:rsidTr="00050E55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4601" w:type="dxa"/>
            <w:gridSpan w:val="6"/>
            <w:shd w:val="clear" w:color="auto" w:fill="A5F1F3"/>
            <w:tcMar>
              <w:top w:w="144" w:type="dxa"/>
              <w:bottom w:w="144" w:type="dxa"/>
            </w:tcMar>
            <w:vAlign w:val="center"/>
          </w:tcPr>
          <w:p w14:paraId="6594D0A7" w14:textId="77777777" w:rsidR="00352088" w:rsidRPr="00F25348" w:rsidRDefault="00352088" w:rsidP="00F25348">
            <w:pPr>
              <w:pStyle w:val="21"/>
              <w:ind w:left="736" w:right="594" w:firstLine="425"/>
              <w:jc w:val="both"/>
              <w:rPr>
                <w:i/>
                <w:noProof/>
                <w:color w:val="002060"/>
                <w:sz w:val="40"/>
                <w:szCs w:val="40"/>
              </w:rPr>
            </w:pPr>
            <w:r w:rsidRPr="00F25348">
              <w:rPr>
                <w:i/>
                <w:noProof/>
                <w:color w:val="002060"/>
                <w:sz w:val="40"/>
                <w:szCs w:val="40"/>
              </w:rPr>
              <w:t xml:space="preserve">Стоим мы на посту, повзводно и поротно. Бессмертны, как огонь. Спокойны, как гранит. Мы – армия страны. Мы – армия народа. Великий подвиг наш история хранит. </w:t>
            </w:r>
          </w:p>
          <w:p w14:paraId="22A72156" w14:textId="19159107" w:rsidR="00EB6CA7" w:rsidRPr="00F25348" w:rsidRDefault="00352088" w:rsidP="00352088">
            <w:pPr>
              <w:pStyle w:val="21"/>
              <w:jc w:val="right"/>
              <w:rPr>
                <w:b/>
                <w:i/>
                <w:noProof/>
                <w:sz w:val="40"/>
                <w:szCs w:val="40"/>
              </w:rPr>
            </w:pPr>
            <w:r w:rsidRPr="00F25348">
              <w:rPr>
                <w:i/>
                <w:noProof/>
                <w:color w:val="002060"/>
                <w:sz w:val="40"/>
                <w:szCs w:val="40"/>
              </w:rPr>
              <w:t>Р.Рождественский</w:t>
            </w:r>
          </w:p>
        </w:tc>
      </w:tr>
      <w:tr w:rsidR="00050E55" w:rsidRPr="00B3607C" w14:paraId="07E72024" w14:textId="77777777" w:rsidTr="00050E55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0152" w:type="dxa"/>
            <w:gridSpan w:val="3"/>
            <w:tcMar>
              <w:top w:w="360" w:type="dxa"/>
            </w:tcMar>
          </w:tcPr>
          <w:p w14:paraId="794D747E" w14:textId="659CFB95" w:rsidR="00F22537" w:rsidRPr="00B3607C" w:rsidRDefault="00352088" w:rsidP="000E3009">
            <w:pPr>
              <w:pStyle w:val="af2"/>
              <w:jc w:val="center"/>
            </w:pPr>
            <w:r>
              <w:rPr>
                <w:lang w:eastAsia="ru-RU"/>
              </w:rPr>
              <w:drawing>
                <wp:inline distT="0" distB="0" distL="0" distR="0" wp14:anchorId="79F4D74E" wp14:editId="4408F23F">
                  <wp:extent cx="6017260" cy="3202763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759" cy="324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  <w:gridSpan w:val="3"/>
            <w:tcMar>
              <w:top w:w="360" w:type="dxa"/>
            </w:tcMar>
          </w:tcPr>
          <w:p w14:paraId="1856F2CB" w14:textId="03490DDA" w:rsidR="00050E55" w:rsidRPr="00050E55" w:rsidRDefault="00050E55" w:rsidP="00050E55">
            <w:pPr>
              <w:jc w:val="both"/>
              <w:rPr>
                <w:i/>
                <w:iCs/>
                <w:noProof/>
                <w:color w:val="002060"/>
              </w:rPr>
            </w:pPr>
            <w:r w:rsidRPr="00050E55">
              <w:rPr>
                <w:i/>
                <w:iCs/>
                <w:noProof/>
                <w:color w:val="002060"/>
              </w:rPr>
              <w:t xml:space="preserve">Дорогие наши мужчины, наши храбрые </w:t>
            </w:r>
            <w:r w:rsidR="006711D3">
              <w:rPr>
                <w:i/>
                <w:iCs/>
                <w:noProof/>
                <w:color w:val="002060"/>
              </w:rPr>
              <w:t xml:space="preserve">и отважные защитники! Вы наша опора, надежда и защита! Поздравляем вас с </w:t>
            </w:r>
            <w:r w:rsidRPr="00050E55">
              <w:rPr>
                <w:i/>
                <w:iCs/>
                <w:noProof/>
                <w:color w:val="002060"/>
              </w:rPr>
              <w:t xml:space="preserve">Днем защитника Отечества! </w:t>
            </w:r>
            <w:r w:rsidR="006711D3">
              <w:rPr>
                <w:i/>
                <w:iCs/>
                <w:noProof/>
                <w:color w:val="002060"/>
              </w:rPr>
              <w:t xml:space="preserve">Спасибо вам за </w:t>
            </w:r>
            <w:r w:rsidRPr="00050E55">
              <w:rPr>
                <w:i/>
                <w:iCs/>
                <w:noProof/>
                <w:color w:val="002060"/>
              </w:rPr>
              <w:t>смелость, о</w:t>
            </w:r>
            <w:r w:rsidR="006711D3">
              <w:rPr>
                <w:i/>
                <w:iCs/>
                <w:noProof/>
                <w:color w:val="002060"/>
              </w:rPr>
              <w:t xml:space="preserve">тветственность и надежность. Мы </w:t>
            </w:r>
            <w:r w:rsidRPr="00050E55">
              <w:rPr>
                <w:i/>
                <w:iCs/>
                <w:noProof/>
                <w:color w:val="002060"/>
              </w:rPr>
              <w:t>ценим</w:t>
            </w:r>
            <w:r w:rsidR="006711D3">
              <w:rPr>
                <w:i/>
                <w:iCs/>
                <w:noProof/>
                <w:color w:val="002060"/>
              </w:rPr>
              <w:t xml:space="preserve"> всё, что вы для нас делаете, и очень гордимся вами, ведь за </w:t>
            </w:r>
            <w:r w:rsidRPr="00050E55">
              <w:rPr>
                <w:i/>
                <w:iCs/>
                <w:noProof/>
                <w:color w:val="002060"/>
              </w:rPr>
              <w:t xml:space="preserve">вашими </w:t>
            </w:r>
            <w:r w:rsidR="006711D3">
              <w:rPr>
                <w:i/>
                <w:iCs/>
                <w:noProof/>
                <w:color w:val="002060"/>
              </w:rPr>
              <w:t xml:space="preserve">широкими спинами нам ничего не </w:t>
            </w:r>
            <w:r w:rsidRPr="00050E55">
              <w:rPr>
                <w:i/>
                <w:iCs/>
                <w:noProof/>
                <w:color w:val="002060"/>
              </w:rPr>
              <w:t xml:space="preserve">страшно! Желаем вам, наши смелые, заботливые </w:t>
            </w:r>
            <w:r w:rsidR="006711D3">
              <w:rPr>
                <w:i/>
                <w:iCs/>
                <w:noProof/>
                <w:color w:val="002060"/>
              </w:rPr>
              <w:t xml:space="preserve">и отважные </w:t>
            </w:r>
            <w:r w:rsidRPr="00050E55">
              <w:rPr>
                <w:i/>
                <w:iCs/>
                <w:noProof/>
                <w:color w:val="002060"/>
              </w:rPr>
              <w:t>мужчины, крепкого здоровья,</w:t>
            </w:r>
            <w:r w:rsidR="006711D3">
              <w:rPr>
                <w:i/>
                <w:iCs/>
                <w:noProof/>
                <w:color w:val="002060"/>
              </w:rPr>
              <w:t xml:space="preserve"> удачи во всём, сил, терпения и </w:t>
            </w:r>
            <w:r w:rsidRPr="00050E55">
              <w:rPr>
                <w:i/>
                <w:iCs/>
                <w:noProof/>
                <w:color w:val="002060"/>
              </w:rPr>
              <w:t>мужественности. Будьте всегда такими</w:t>
            </w:r>
            <w:r w:rsidR="006711D3">
              <w:rPr>
                <w:i/>
                <w:iCs/>
                <w:noProof/>
                <w:color w:val="002060"/>
              </w:rPr>
              <w:t xml:space="preserve"> же сильными и </w:t>
            </w:r>
            <w:r w:rsidRPr="00050E55">
              <w:rPr>
                <w:i/>
                <w:iCs/>
                <w:noProof/>
                <w:color w:val="002060"/>
              </w:rPr>
              <w:t>храбрыми. Счастья, любви, благополучия и, конечно же, мирного н</w:t>
            </w:r>
            <w:r w:rsidR="006711D3">
              <w:rPr>
                <w:i/>
                <w:iCs/>
                <w:noProof/>
                <w:color w:val="002060"/>
              </w:rPr>
              <w:t>еба над головой желаем вам</w:t>
            </w:r>
            <w:r w:rsidRPr="00050E55">
              <w:rPr>
                <w:i/>
                <w:iCs/>
                <w:noProof/>
                <w:color w:val="002060"/>
              </w:rPr>
              <w:t xml:space="preserve"> наши защитники!</w:t>
            </w:r>
            <w:r w:rsidRPr="00050E55">
              <w:rPr>
                <w:i/>
                <w:iCs/>
                <w:noProof/>
                <w:color w:val="002060"/>
              </w:rPr>
              <w:br/>
            </w:r>
            <w:r w:rsidR="006711D3">
              <w:rPr>
                <w:i/>
                <w:iCs/>
                <w:noProof/>
                <w:color w:val="002060"/>
              </w:rPr>
              <w:t xml:space="preserve">                                      </w:t>
            </w:r>
            <w:r w:rsidR="006711D3" w:rsidRPr="006711D3">
              <w:rPr>
                <w:b/>
                <w:i/>
                <w:iCs/>
                <w:noProof/>
                <w:color w:val="002060"/>
              </w:rPr>
              <w:t>Редакция газеты</w:t>
            </w:r>
          </w:p>
          <w:p w14:paraId="55AA78BF" w14:textId="5D5475B6" w:rsidR="000A4B60" w:rsidRPr="000A4B60" w:rsidRDefault="000A4B60" w:rsidP="000A4B60">
            <w:pPr>
              <w:jc w:val="right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>.</w:t>
            </w:r>
          </w:p>
        </w:tc>
      </w:tr>
      <w:tr w:rsidR="000E3009" w:rsidRPr="00B3607C" w14:paraId="56FB35A7" w14:textId="77777777" w:rsidTr="00050E55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08D1F4F6" w14:textId="6AD8D170" w:rsidR="004B0C93" w:rsidRDefault="004B0C93" w:rsidP="004B0C93">
            <w:pPr>
              <w:jc w:val="center"/>
              <w:rPr>
                <w:b/>
                <w:i/>
                <w:iCs/>
                <w:noProof/>
                <w:color w:val="002060"/>
                <w:sz w:val="44"/>
                <w:szCs w:val="44"/>
              </w:rPr>
            </w:pPr>
            <w:r w:rsidRPr="004B0C93">
              <w:rPr>
                <w:b/>
                <w:i/>
                <w:iCs/>
                <w:noProof/>
                <w:color w:val="002060"/>
                <w:sz w:val="44"/>
                <w:szCs w:val="44"/>
              </w:rPr>
              <w:t xml:space="preserve">Сегодня отмечается один </w:t>
            </w:r>
            <w:r>
              <w:rPr>
                <w:b/>
                <w:i/>
                <w:iCs/>
                <w:noProof/>
                <w:color w:val="002060"/>
                <w:sz w:val="44"/>
                <w:szCs w:val="44"/>
              </w:rPr>
              <w:t>из дней воинской славы России –</w:t>
            </w:r>
          </w:p>
          <w:p w14:paraId="48C8B602" w14:textId="1A3E809D" w:rsidR="000E3009" w:rsidRPr="008756BC" w:rsidRDefault="004B0C93" w:rsidP="004B0C93">
            <w:pPr>
              <w:jc w:val="center"/>
              <w:rPr>
                <w:b/>
                <w:i/>
                <w:iCs/>
                <w:noProof/>
                <w:color w:val="002060"/>
                <w:sz w:val="44"/>
                <w:szCs w:val="44"/>
              </w:rPr>
            </w:pPr>
            <w:r w:rsidRPr="004B0C93">
              <w:rPr>
                <w:b/>
                <w:i/>
                <w:iCs/>
                <w:noProof/>
                <w:color w:val="002060"/>
                <w:sz w:val="44"/>
                <w:szCs w:val="44"/>
              </w:rPr>
              <w:t>День защитника Отечества</w:t>
            </w:r>
            <w:r>
              <w:rPr>
                <w:b/>
                <w:i/>
                <w:iCs/>
                <w:noProof/>
                <w:color w:val="002060"/>
                <w:sz w:val="44"/>
                <w:szCs w:val="44"/>
              </w:rPr>
              <w:t>!</w:t>
            </w:r>
          </w:p>
        </w:tc>
      </w:tr>
      <w:tr w:rsidR="00050E55" w:rsidRPr="00B3607C" w14:paraId="07ABF564" w14:textId="77777777" w:rsidTr="00050E55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0152" w:type="dxa"/>
            <w:gridSpan w:val="3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7E463A14" w14:textId="77777777" w:rsidR="000E3009" w:rsidRPr="00B3607C" w:rsidRDefault="000E3009" w:rsidP="000E3009">
            <w:pPr>
              <w:pStyle w:val="af2"/>
            </w:pPr>
          </w:p>
        </w:tc>
        <w:tc>
          <w:tcPr>
            <w:tcW w:w="250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72F1F7A" w14:textId="77777777" w:rsidR="000E3009" w:rsidRPr="00B3607C" w:rsidRDefault="000E3009" w:rsidP="000E3009">
            <w:pPr>
              <w:pStyle w:val="af2"/>
            </w:pPr>
          </w:p>
        </w:tc>
        <w:tc>
          <w:tcPr>
            <w:tcW w:w="4199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15D7823C" w14:textId="77777777" w:rsidR="000E3009" w:rsidRPr="00B3607C" w:rsidRDefault="000E3009" w:rsidP="000E3009">
            <w:pPr>
              <w:pStyle w:val="af2"/>
            </w:pPr>
          </w:p>
        </w:tc>
      </w:tr>
      <w:tr w:rsidR="00050E55" w:rsidRPr="00B3607C" w14:paraId="15CD752F" w14:textId="77777777" w:rsidTr="00050E55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5529" w:type="dxa"/>
            <w:gridSpan w:val="2"/>
            <w:tcBorders>
              <w:right w:val="single" w:sz="4" w:space="0" w:color="auto"/>
            </w:tcBorders>
          </w:tcPr>
          <w:p w14:paraId="0E919067" w14:textId="5E1CFDC5" w:rsidR="000E3009" w:rsidRPr="00050E55" w:rsidRDefault="00050E55" w:rsidP="00050E55">
            <w:pPr>
              <w:spacing w:line="259" w:lineRule="auto"/>
              <w:ind w:firstLine="452"/>
              <w:jc w:val="both"/>
              <w:rPr>
                <w:i/>
                <w:noProof/>
                <w:color w:val="002060"/>
              </w:rPr>
            </w:pPr>
            <w:r w:rsidRPr="00050E55">
              <w:rPr>
                <w:i/>
                <w:noProof/>
                <w:color w:val="002060"/>
              </w:rPr>
              <w:t>В 1995 году Государственная дума принял</w:t>
            </w:r>
            <w:r w:rsidR="006711D3">
              <w:rPr>
                <w:i/>
                <w:noProof/>
                <w:color w:val="002060"/>
              </w:rPr>
              <w:t xml:space="preserve">а Закон о днях воинской славы в России. Этим указом 23 </w:t>
            </w:r>
            <w:r w:rsidRPr="00050E55">
              <w:rPr>
                <w:i/>
                <w:noProof/>
                <w:color w:val="002060"/>
              </w:rPr>
              <w:t xml:space="preserve">февраля </w:t>
            </w:r>
            <w:r w:rsidR="006711D3">
              <w:rPr>
                <w:i/>
                <w:noProof/>
                <w:color w:val="002060"/>
              </w:rPr>
              <w:t xml:space="preserve">обрело новое наименование </w:t>
            </w:r>
            <w:r w:rsidR="00A114EB">
              <w:rPr>
                <w:i/>
                <w:noProof/>
                <w:color w:val="002060"/>
              </w:rPr>
              <w:t>–</w:t>
            </w:r>
            <w:r w:rsidR="006711D3">
              <w:rPr>
                <w:i/>
                <w:noProof/>
                <w:color w:val="002060"/>
              </w:rPr>
              <w:t xml:space="preserve"> </w:t>
            </w:r>
            <w:r w:rsidRPr="00050E55">
              <w:rPr>
                <w:i/>
                <w:noProof/>
                <w:color w:val="002060"/>
              </w:rPr>
              <w:t>День победы Красной Армии над кайзеровскими</w:t>
            </w:r>
            <w:r w:rsidR="006711D3">
              <w:rPr>
                <w:i/>
                <w:noProof/>
                <w:color w:val="002060"/>
              </w:rPr>
              <w:t xml:space="preserve"> войсками Германии в 1918 году - </w:t>
            </w:r>
            <w:r w:rsidRPr="00050E55">
              <w:rPr>
                <w:i/>
                <w:noProof/>
                <w:color w:val="002060"/>
              </w:rPr>
              <w:t xml:space="preserve"> День защитника Отечества. Однако это длинное название, мало соответствующее действительным фактам, продержалось всего лишь несколько лет.</w:t>
            </w:r>
          </w:p>
          <w:p w14:paraId="015D7E23" w14:textId="084B4278" w:rsidR="00050E55" w:rsidRPr="00050E55" w:rsidRDefault="00050E55" w:rsidP="00050E55">
            <w:pPr>
              <w:spacing w:line="259" w:lineRule="auto"/>
              <w:ind w:firstLine="452"/>
              <w:jc w:val="both"/>
              <w:rPr>
                <w:i/>
                <w:noProof/>
                <w:color w:val="002060"/>
              </w:rPr>
            </w:pPr>
            <w:r w:rsidRPr="00050E55">
              <w:rPr>
                <w:i/>
                <w:noProof/>
                <w:color w:val="002060"/>
              </w:rPr>
              <w:t>В 2002 году Государственная дума приняла по</w:t>
            </w:r>
            <w:r w:rsidR="006711D3">
              <w:rPr>
                <w:i/>
                <w:noProof/>
                <w:color w:val="002060"/>
              </w:rPr>
              <w:t xml:space="preserve">становление о переименовании 23 февраля в День защитника Отечества и </w:t>
            </w:r>
            <w:r w:rsidRPr="00050E55">
              <w:rPr>
                <w:i/>
                <w:noProof/>
                <w:color w:val="002060"/>
              </w:rPr>
              <w:t>объявила его</w:t>
            </w:r>
            <w:r w:rsidR="006711D3">
              <w:rPr>
                <w:i/>
                <w:noProof/>
                <w:color w:val="002060"/>
              </w:rPr>
              <w:t xml:space="preserve"> нерабочим днем. Этим указом из </w:t>
            </w:r>
            <w:r w:rsidRPr="00050E55">
              <w:rPr>
                <w:i/>
                <w:noProof/>
                <w:color w:val="002060"/>
              </w:rPr>
              <w:t>описани</w:t>
            </w:r>
            <w:r w:rsidR="006711D3">
              <w:rPr>
                <w:i/>
                <w:noProof/>
                <w:color w:val="002060"/>
              </w:rPr>
              <w:t xml:space="preserve">я праздника была стерта связь с </w:t>
            </w:r>
            <w:r w:rsidRPr="00050E55">
              <w:rPr>
                <w:i/>
                <w:noProof/>
                <w:color w:val="002060"/>
              </w:rPr>
              <w:t>победами Красной Армии над кайзеровскими войсками, как факт, несоответствующий действительности.</w:t>
            </w:r>
          </w:p>
          <w:p w14:paraId="56DECC13" w14:textId="6493C1EF" w:rsidR="00050E55" w:rsidRPr="00F3653B" w:rsidRDefault="00050E55" w:rsidP="00050E55">
            <w:pPr>
              <w:spacing w:line="259" w:lineRule="auto"/>
              <w:ind w:firstLine="452"/>
              <w:jc w:val="both"/>
              <w:rPr>
                <w:i/>
                <w:noProof/>
              </w:rPr>
            </w:pPr>
            <w:r w:rsidRPr="00050E55">
              <w:rPr>
                <w:i/>
                <w:noProof/>
                <w:color w:val="002060"/>
              </w:rPr>
              <w:t>Современный День защитника Отечества не лишен военной окраски, но теперь его сфера охвата не ограничивается только военными.</w:t>
            </w:r>
          </w:p>
        </w:tc>
        <w:tc>
          <w:tcPr>
            <w:tcW w:w="46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BCDF78" w14:textId="77F04888" w:rsidR="00050E55" w:rsidRPr="00050E55" w:rsidRDefault="006711D3" w:rsidP="00050E55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</w:rPr>
              <w:t xml:space="preserve"> </w:t>
            </w:r>
            <w:r w:rsidR="00050E55" w:rsidRPr="00050E55">
              <w:rPr>
                <w:i/>
                <w:iCs/>
                <w:noProof/>
                <w:color w:val="002060"/>
              </w:rPr>
              <w:t>Сегодня этот праздник считают своим в</w:t>
            </w:r>
            <w:r>
              <w:rPr>
                <w:i/>
                <w:iCs/>
                <w:noProof/>
                <w:color w:val="002060"/>
              </w:rPr>
              <w:t xml:space="preserve">се, кто имеет любое отношение к </w:t>
            </w:r>
            <w:r w:rsidR="00050E55" w:rsidRPr="00050E55">
              <w:rPr>
                <w:i/>
                <w:iCs/>
                <w:noProof/>
                <w:color w:val="002060"/>
              </w:rPr>
              <w:t>защите страны или своей семьи. Это празд</w:t>
            </w:r>
            <w:r>
              <w:rPr>
                <w:i/>
                <w:iCs/>
                <w:noProof/>
                <w:color w:val="002060"/>
              </w:rPr>
              <w:t xml:space="preserve">ник доблести, мужества, чести и любви в Родине. В </w:t>
            </w:r>
            <w:r w:rsidR="00050E55" w:rsidRPr="00050E55">
              <w:rPr>
                <w:i/>
                <w:iCs/>
                <w:noProof/>
                <w:color w:val="002060"/>
              </w:rPr>
              <w:t>этот день принято позд</w:t>
            </w:r>
            <w:r>
              <w:rPr>
                <w:i/>
                <w:iCs/>
                <w:noProof/>
                <w:color w:val="002060"/>
              </w:rPr>
              <w:t xml:space="preserve">равлять мужчин всех профессий и возрастов, в </w:t>
            </w:r>
            <w:r w:rsidR="00050E55" w:rsidRPr="00050E55">
              <w:rPr>
                <w:i/>
                <w:iCs/>
                <w:noProof/>
                <w:color w:val="002060"/>
              </w:rPr>
              <w:t>том числе самых юных, которым толь</w:t>
            </w:r>
            <w:r>
              <w:rPr>
                <w:i/>
                <w:iCs/>
                <w:noProof/>
                <w:color w:val="002060"/>
              </w:rPr>
              <w:t xml:space="preserve">ко предстоит когда-то встать на </w:t>
            </w:r>
            <w:r w:rsidR="00050E55" w:rsidRPr="00050E55">
              <w:rPr>
                <w:i/>
                <w:iCs/>
                <w:noProof/>
                <w:color w:val="002060"/>
              </w:rPr>
              <w:t>защитные рубежи.</w:t>
            </w:r>
          </w:p>
          <w:p w14:paraId="65D5B91C" w14:textId="2E874328" w:rsidR="00050E55" w:rsidRPr="00050E55" w:rsidRDefault="006711D3" w:rsidP="00050E55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 xml:space="preserve">Нельзя забывать и </w:t>
            </w:r>
            <w:r w:rsidR="00050E55" w:rsidRPr="00050E55">
              <w:rPr>
                <w:i/>
                <w:iCs/>
                <w:noProof/>
                <w:color w:val="002060"/>
              </w:rPr>
              <w:t>о том, что среди прекрасной половины тоже есть немало женщин, которые, рискуя своей жизнью</w:t>
            </w:r>
            <w:r>
              <w:rPr>
                <w:i/>
                <w:iCs/>
                <w:noProof/>
                <w:color w:val="002060"/>
              </w:rPr>
              <w:t xml:space="preserve">, защищают соотечественников от </w:t>
            </w:r>
            <w:r w:rsidR="00050E55" w:rsidRPr="00050E55">
              <w:rPr>
                <w:i/>
                <w:iCs/>
                <w:noProof/>
                <w:color w:val="002060"/>
              </w:rPr>
              <w:t>различн</w:t>
            </w:r>
            <w:r>
              <w:rPr>
                <w:i/>
                <w:iCs/>
                <w:noProof/>
                <w:color w:val="002060"/>
              </w:rPr>
              <w:t xml:space="preserve">ых опасностей и катаклизмов. 23 </w:t>
            </w:r>
            <w:r w:rsidR="00050E55" w:rsidRPr="00050E55">
              <w:rPr>
                <w:i/>
                <w:iCs/>
                <w:noProof/>
                <w:color w:val="002060"/>
              </w:rPr>
              <w:t>Феврал</w:t>
            </w:r>
            <w:r>
              <w:rPr>
                <w:i/>
                <w:iCs/>
                <w:noProof/>
                <w:color w:val="002060"/>
              </w:rPr>
              <w:t xml:space="preserve">я чествуют не только мужчин, но </w:t>
            </w:r>
            <w:r w:rsidR="00050E55" w:rsidRPr="00050E55">
              <w:rPr>
                <w:i/>
                <w:iCs/>
                <w:noProof/>
                <w:color w:val="002060"/>
              </w:rPr>
              <w:t>и женщин.</w:t>
            </w:r>
          </w:p>
          <w:p w14:paraId="3C47CF57" w14:textId="55C8BCFE" w:rsidR="000E3009" w:rsidRPr="0013274A" w:rsidRDefault="006711D3" w:rsidP="000E3009">
            <w:pPr>
              <w:jc w:val="both"/>
              <w:rPr>
                <w:i/>
                <w:iCs/>
                <w:noProof/>
              </w:rPr>
            </w:pPr>
            <w:r>
              <w:rPr>
                <w:i/>
                <w:iCs/>
                <w:noProof/>
                <w:color w:val="002060"/>
              </w:rPr>
              <w:t xml:space="preserve">Традиционные поздравления от руководства страны слышат в </w:t>
            </w:r>
            <w:r w:rsidR="00050E55" w:rsidRPr="00050E55">
              <w:rPr>
                <w:i/>
                <w:iCs/>
                <w:noProof/>
                <w:color w:val="002060"/>
              </w:rPr>
              <w:t>этот день служащие Вооружен</w:t>
            </w:r>
            <w:r>
              <w:rPr>
                <w:i/>
                <w:iCs/>
                <w:noProof/>
                <w:color w:val="002060"/>
              </w:rPr>
              <w:t xml:space="preserve">ных сил РФ, ветераны ВОВ и </w:t>
            </w:r>
            <w:r w:rsidR="00050E55" w:rsidRPr="00050E55">
              <w:rPr>
                <w:i/>
                <w:iCs/>
                <w:noProof/>
                <w:color w:val="002060"/>
              </w:rPr>
              <w:t>других боевых действий.</w:t>
            </w: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</w:tcPr>
          <w:p w14:paraId="76DB18CB" w14:textId="45CC3BE9" w:rsidR="00050E55" w:rsidRDefault="006711D3" w:rsidP="00F3653B">
            <w:pPr>
              <w:spacing w:line="259" w:lineRule="auto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 xml:space="preserve">К </w:t>
            </w:r>
            <w:r w:rsidR="00050E55" w:rsidRPr="00050E55">
              <w:rPr>
                <w:bCs/>
                <w:i/>
                <w:iCs/>
                <w:color w:val="002060"/>
              </w:rPr>
              <w:t>памятникам герои</w:t>
            </w:r>
            <w:r>
              <w:rPr>
                <w:bCs/>
                <w:i/>
                <w:iCs/>
                <w:color w:val="002060"/>
              </w:rPr>
              <w:t xml:space="preserve">ческих воинов возлагают венки и </w:t>
            </w:r>
            <w:r w:rsidR="00050E55" w:rsidRPr="00050E55">
              <w:rPr>
                <w:bCs/>
                <w:i/>
                <w:iCs/>
                <w:color w:val="002060"/>
              </w:rPr>
              <w:t>букеты цветов. По</w:t>
            </w:r>
            <w:r>
              <w:rPr>
                <w:bCs/>
                <w:i/>
                <w:iCs/>
                <w:color w:val="002060"/>
              </w:rPr>
              <w:t xml:space="preserve"> телевидению и </w:t>
            </w:r>
            <w:r w:rsidR="00050E55" w:rsidRPr="00050E55">
              <w:rPr>
                <w:bCs/>
                <w:i/>
                <w:iCs/>
                <w:color w:val="002060"/>
              </w:rPr>
              <w:t>радио тра</w:t>
            </w:r>
            <w:r>
              <w:rPr>
                <w:bCs/>
                <w:i/>
                <w:iCs/>
                <w:color w:val="002060"/>
              </w:rPr>
              <w:t xml:space="preserve">нслируют праздничные концерты и поздравительные речи. Вечером в городах-героях, а также в </w:t>
            </w:r>
            <w:r w:rsidR="00050E55" w:rsidRPr="00050E55">
              <w:rPr>
                <w:bCs/>
                <w:i/>
                <w:iCs/>
                <w:color w:val="002060"/>
              </w:rPr>
              <w:t xml:space="preserve">населенных пунктах, где расположены </w:t>
            </w:r>
            <w:r>
              <w:rPr>
                <w:bCs/>
                <w:i/>
                <w:iCs/>
                <w:color w:val="002060"/>
              </w:rPr>
              <w:t xml:space="preserve">штабы военных округов, флотов и </w:t>
            </w:r>
            <w:r w:rsidR="00050E55" w:rsidRPr="00050E55">
              <w:rPr>
                <w:bCs/>
                <w:i/>
                <w:iCs/>
                <w:color w:val="002060"/>
              </w:rPr>
              <w:t>общевойсковых армий, небо освещают праздничные салюты.</w:t>
            </w:r>
            <w:r w:rsidR="000E3009" w:rsidRPr="00F3653B">
              <w:rPr>
                <w:bCs/>
                <w:i/>
                <w:iCs/>
                <w:color w:val="002060"/>
              </w:rPr>
              <w:t xml:space="preserve"> </w:t>
            </w:r>
          </w:p>
          <w:p w14:paraId="6AE81BE5" w14:textId="412FC0E9" w:rsidR="00F3653B" w:rsidRPr="003A1662" w:rsidRDefault="003A1662" w:rsidP="003A1662">
            <w:pPr>
              <w:spacing w:line="259" w:lineRule="auto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Дорогие м</w:t>
            </w:r>
            <w:r w:rsidR="00050E55">
              <w:rPr>
                <w:bCs/>
                <w:i/>
                <w:iCs/>
                <w:color w:val="002060"/>
              </w:rPr>
              <w:t>ужчины, п</w:t>
            </w:r>
            <w:r w:rsidR="00050E55" w:rsidRPr="00050E55">
              <w:rPr>
                <w:bCs/>
                <w:i/>
                <w:iCs/>
                <w:color w:val="002060"/>
              </w:rPr>
              <w:t>римите самые искренние поздравления с Днем защитника Отечества! Желаю вам здоровья, благополучия, счастья Вашим близким и родным, уверенности в завтрашнем дне и светлых надежд на будущее, бодрости духа, творческого вдохновения и неиссякаемой энергии!</w:t>
            </w:r>
          </w:p>
          <w:p w14:paraId="29EA1FAA" w14:textId="194064E2" w:rsidR="000E3009" w:rsidRPr="00A114EB" w:rsidRDefault="00A114EB" w:rsidP="006711D3">
            <w:pPr>
              <w:jc w:val="right"/>
              <w:rPr>
                <w:b/>
                <w:i/>
                <w:iCs/>
                <w:noProof/>
              </w:rPr>
            </w:pPr>
            <w:r w:rsidRPr="00A114EB">
              <w:rPr>
                <w:b/>
                <w:i/>
                <w:iCs/>
                <w:noProof/>
                <w:color w:val="002060"/>
              </w:rPr>
              <w:t>Федорчук Никита</w:t>
            </w:r>
          </w:p>
        </w:tc>
      </w:tr>
    </w:tbl>
    <w:p w14:paraId="061536F0" w14:textId="77777777" w:rsidR="00AA5D1C" w:rsidRPr="00B3607C" w:rsidRDefault="00AA5D1C">
      <w:pPr>
        <w:rPr>
          <w:noProof/>
        </w:rPr>
      </w:pPr>
      <w:r w:rsidRPr="00B3607C">
        <w:rPr>
          <w:noProof/>
          <w:lang w:bidi="ru-RU"/>
        </w:rPr>
        <w:br w:type="page"/>
      </w:r>
    </w:p>
    <w:tbl>
      <w:tblPr>
        <w:tblStyle w:val="a6"/>
        <w:tblW w:w="51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982"/>
        <w:gridCol w:w="1191"/>
        <w:gridCol w:w="2980"/>
        <w:gridCol w:w="797"/>
        <w:gridCol w:w="3328"/>
        <w:gridCol w:w="133"/>
      </w:tblGrid>
      <w:tr w:rsidR="008B4F7C" w:rsidRPr="00B3607C" w14:paraId="102C9A30" w14:textId="77777777" w:rsidTr="0009057B">
        <w:trPr>
          <w:trHeight w:val="2730"/>
          <w:jc w:val="center"/>
        </w:trPr>
        <w:tc>
          <w:tcPr>
            <w:tcW w:w="7575" w:type="dxa"/>
            <w:gridSpan w:val="3"/>
          </w:tcPr>
          <w:p w14:paraId="76E944C4" w14:textId="4CB288B6" w:rsidR="008B4F7C" w:rsidRPr="00B3607C" w:rsidRDefault="00EA724C" w:rsidP="008A4735">
            <w:pPr>
              <w:pStyle w:val="af2"/>
              <w:jc w:val="center"/>
            </w:pPr>
            <w:r w:rsidRPr="00EA724C">
              <w:rPr>
                <w:lang w:eastAsia="ru-RU"/>
              </w:rPr>
              <w:lastRenderedPageBreak/>
              <w:drawing>
                <wp:inline distT="0" distB="0" distL="0" distR="0" wp14:anchorId="33C78176" wp14:editId="56247274">
                  <wp:extent cx="2152918" cy="2873986"/>
                  <wp:effectExtent l="0" t="0" r="0" b="3175"/>
                  <wp:docPr id="5" name="Рисунок 5" descr="https://sun9-80.userapi.com/impg/f9aqB3Hyq8l1okESGPd2yMjy1knSFm_9Cl2aRw/mwVI7U-Uyz4.jpg?size=810x1080&amp;quality=95&amp;sign=73015df3dd0075fc961abf985a6d5f8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0.userapi.com/impg/f9aqB3Hyq8l1okESGPd2yMjy1knSFm_9Cl2aRw/mwVI7U-Uyz4.jpg?size=810x1080&amp;quality=95&amp;sign=73015df3dd0075fc961abf985a6d5f8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44" cy="288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lang w:eastAsia="ru-RU"/>
              </w:rPr>
              <w:drawing>
                <wp:inline distT="0" distB="0" distL="0" distR="0" wp14:anchorId="1E5E7BC7" wp14:editId="47618635">
                  <wp:extent cx="2162432" cy="30141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17" cy="302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8" w:type="dxa"/>
            <w:gridSpan w:val="4"/>
          </w:tcPr>
          <w:p w14:paraId="6DFFFA27" w14:textId="4EC3259F" w:rsidR="008B4F7C" w:rsidRPr="00B3607C" w:rsidRDefault="00EA724C" w:rsidP="00E86E55">
            <w:pPr>
              <w:pStyle w:val="af2"/>
              <w:jc w:val="center"/>
            </w:pPr>
            <w:r>
              <w:rPr>
                <w:lang w:eastAsia="ru-RU"/>
              </w:rPr>
              <w:drawing>
                <wp:inline distT="0" distB="0" distL="0" distR="0" wp14:anchorId="780ED952" wp14:editId="05B45149">
                  <wp:extent cx="2075403" cy="2956777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27" cy="2968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 wp14:anchorId="35C2A9BE" wp14:editId="28FEC388">
                  <wp:extent cx="2113005" cy="2821293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19" cy="282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0E" w:rsidRPr="00B3607C" w14:paraId="6F28FBF3" w14:textId="77777777" w:rsidTr="0009057B">
        <w:trPr>
          <w:trHeight w:val="28"/>
          <w:jc w:val="center"/>
        </w:trPr>
        <w:tc>
          <w:tcPr>
            <w:tcW w:w="14813" w:type="dxa"/>
            <w:gridSpan w:val="7"/>
            <w:tcMar>
              <w:top w:w="576" w:type="dxa"/>
              <w:left w:w="115" w:type="dxa"/>
              <w:right w:w="115" w:type="dxa"/>
            </w:tcMar>
            <w:vAlign w:val="bottom"/>
          </w:tcPr>
          <w:p w14:paraId="1A23EC32" w14:textId="77777777" w:rsidR="00640B0E" w:rsidRPr="00DF3BA4" w:rsidRDefault="00640B0E" w:rsidP="00DF3BA4">
            <w:pPr>
              <w:pStyle w:val="31"/>
              <w:jc w:val="left"/>
              <w:rPr>
                <w:sz w:val="16"/>
                <w:szCs w:val="16"/>
              </w:rPr>
            </w:pPr>
          </w:p>
        </w:tc>
      </w:tr>
      <w:tr w:rsidR="00640B0E" w:rsidRPr="00B3607C" w14:paraId="7FC0B666" w14:textId="77777777" w:rsidTr="0009057B">
        <w:trPr>
          <w:trHeight w:val="1152"/>
          <w:jc w:val="center"/>
        </w:trPr>
        <w:tc>
          <w:tcPr>
            <w:tcW w:w="14813" w:type="dxa"/>
            <w:gridSpan w:val="7"/>
            <w:shd w:val="clear" w:color="auto" w:fill="A5F1F3"/>
            <w:vAlign w:val="center"/>
          </w:tcPr>
          <w:p w14:paraId="4CAB5895" w14:textId="77777777" w:rsidR="0009057B" w:rsidRPr="0009057B" w:rsidRDefault="0009057B" w:rsidP="0009057B">
            <w:pPr>
              <w:pStyle w:val="41"/>
              <w:ind w:firstLine="601"/>
              <w:rPr>
                <w:b/>
                <w:color w:val="002060"/>
                <w:sz w:val="36"/>
                <w:szCs w:val="36"/>
              </w:rPr>
            </w:pPr>
            <w:r w:rsidRPr="0009057B">
              <w:rPr>
                <w:b/>
                <w:color w:val="002060"/>
                <w:sz w:val="36"/>
                <w:szCs w:val="36"/>
              </w:rPr>
              <w:t>С Днем защитника Отечества, друзья!</w:t>
            </w:r>
          </w:p>
          <w:p w14:paraId="1C4E37D5" w14:textId="0C15D686" w:rsidR="00640B0E" w:rsidRPr="0009057B" w:rsidRDefault="0009057B" w:rsidP="0009057B">
            <w:pPr>
              <w:pStyle w:val="41"/>
              <w:ind w:firstLine="601"/>
              <w:rPr>
                <w:sz w:val="36"/>
                <w:szCs w:val="36"/>
              </w:rPr>
            </w:pPr>
            <w:r w:rsidRPr="0009057B">
              <w:rPr>
                <w:b/>
                <w:color w:val="002060"/>
                <w:sz w:val="36"/>
                <w:szCs w:val="36"/>
              </w:rPr>
              <w:t>Сил и бодрости, мужества и смелости, силы и любви! Пусть мечты сбываются, а новые цели не заставляют себя ждать. Пусть в жизни будет много побед, заслуг и наград!</w:t>
            </w:r>
          </w:p>
        </w:tc>
      </w:tr>
      <w:tr w:rsidR="00A14F8E" w:rsidRPr="00B3607C" w14:paraId="66FFF8F7" w14:textId="77777777" w:rsidTr="00C165CB">
        <w:trPr>
          <w:trHeight w:val="1237"/>
          <w:jc w:val="center"/>
        </w:trPr>
        <w:tc>
          <w:tcPr>
            <w:tcW w:w="7575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432" w:type="dxa"/>
              <w:left w:w="115" w:type="dxa"/>
              <w:right w:w="288" w:type="dxa"/>
            </w:tcMar>
          </w:tcPr>
          <w:p w14:paraId="1F2266F6" w14:textId="48396B6F" w:rsidR="00A14F8E" w:rsidRPr="00EF20C7" w:rsidRDefault="00C165CB" w:rsidP="00186CF9">
            <w:pPr>
              <w:jc w:val="both"/>
              <w:rPr>
                <w:b/>
                <w:noProof/>
              </w:rPr>
            </w:pPr>
            <w:r w:rsidRPr="00814CC7">
              <w:rPr>
                <w:i/>
                <w:color w:val="002060"/>
              </w:rPr>
              <w:t>«Сегодня накануне замечательного Дня защитников Отечества поздравляю всех мужчин, мальчиков и юношей. 23 февраля - это праздник, который имеет почти столетнюю историю прочно вошел в нашу жизнь как олицетворение патриотизма, мужества, благородства и отваги.</w:t>
            </w:r>
          </w:p>
        </w:tc>
        <w:tc>
          <w:tcPr>
            <w:tcW w:w="7238" w:type="dxa"/>
            <w:gridSpan w:val="4"/>
            <w:tcBorders>
              <w:left w:val="single" w:sz="4" w:space="0" w:color="auto"/>
            </w:tcBorders>
            <w:shd w:val="clear" w:color="auto" w:fill="auto"/>
            <w:tcMar>
              <w:top w:w="432" w:type="dxa"/>
              <w:left w:w="288" w:type="dxa"/>
              <w:right w:w="115" w:type="dxa"/>
            </w:tcMar>
          </w:tcPr>
          <w:p w14:paraId="399A196A" w14:textId="77777777" w:rsidR="00313E31" w:rsidRDefault="00313E31" w:rsidP="00313E31">
            <w:pPr>
              <w:jc w:val="both"/>
              <w:rPr>
                <w:i/>
                <w:noProof/>
                <w:color w:val="002060"/>
              </w:rPr>
            </w:pPr>
            <w:r w:rsidRPr="00313E31">
              <w:rPr>
                <w:i/>
                <w:noProof/>
                <w:color w:val="002060"/>
              </w:rPr>
              <w:t xml:space="preserve">В тяжелый день и трудный час Вы защитить способны нас. Вы каждый личность и герой – Защитники страны родной желаем стать еще сильней, Добрее, крепче, веселей. Всегда гордиться вами будем. Мальчишки, мы вас очень любим! </w:t>
            </w:r>
            <w:r>
              <w:rPr>
                <w:i/>
                <w:noProof/>
                <w:color w:val="002060"/>
              </w:rPr>
              <w:t xml:space="preserve">    </w:t>
            </w:r>
          </w:p>
          <w:p w14:paraId="493A9200" w14:textId="7383497C" w:rsidR="00A14F8E" w:rsidRPr="00313E31" w:rsidRDefault="00313E31" w:rsidP="00313E31">
            <w:pPr>
              <w:jc w:val="both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</w:rPr>
              <w:t xml:space="preserve">                                                </w:t>
            </w:r>
            <w:r w:rsidRPr="00313E31">
              <w:rPr>
                <w:i/>
                <w:noProof/>
                <w:color w:val="002060"/>
              </w:rPr>
              <w:t>Девочки 7 В класса</w:t>
            </w:r>
          </w:p>
        </w:tc>
      </w:tr>
      <w:tr w:rsidR="00A14F8E" w:rsidRPr="00E86E55" w14:paraId="575B7AAA" w14:textId="77777777" w:rsidTr="0009057B">
        <w:trPr>
          <w:trHeight w:val="2015"/>
          <w:jc w:val="center"/>
        </w:trPr>
        <w:tc>
          <w:tcPr>
            <w:tcW w:w="3402" w:type="dxa"/>
            <w:shd w:val="clear" w:color="auto" w:fill="auto"/>
          </w:tcPr>
          <w:p w14:paraId="49EDD0D9" w14:textId="67CDCF79" w:rsidR="008756BC" w:rsidRPr="008756BC" w:rsidRDefault="00C165CB" w:rsidP="00C165CB">
            <w:pPr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814CC7">
              <w:rPr>
                <w:i/>
                <w:color w:val="002060"/>
              </w:rPr>
              <w:t xml:space="preserve">В этот день мы поздравляем солдат и офицеров, доблестно несущих ратную службу и защищающих страну от любого врага. Слова поздравлений звучат сегодня и в адрес воинов, пребывающих в запасе, готовых при первой необходимости встать в боевой строй. Особую признательность выражаем ветеранам Великой Отечественной войны, чьи подвиги забывать нельзя! Во все времена самым ценным в нашей жизни были мир, спокойствие и стабильность. </w:t>
            </w:r>
          </w:p>
        </w:tc>
        <w:tc>
          <w:tcPr>
            <w:tcW w:w="7950" w:type="dxa"/>
            <w:gridSpan w:val="4"/>
            <w:shd w:val="clear" w:color="auto" w:fill="auto"/>
            <w:vAlign w:val="center"/>
          </w:tcPr>
          <w:p w14:paraId="4371FFFB" w14:textId="165A7934" w:rsidR="00A14F8E" w:rsidRPr="008756BC" w:rsidRDefault="0009057B" w:rsidP="008756BC">
            <w:pPr>
              <w:pStyle w:val="1"/>
              <w:shd w:val="clear" w:color="auto" w:fill="FFFFFF"/>
              <w:spacing w:after="270" w:line="540" w:lineRule="atLeast"/>
              <w:jc w:val="center"/>
              <w:rPr>
                <w:i/>
                <w:iCs/>
                <w:color w:val="212529"/>
                <w:sz w:val="40"/>
                <w:szCs w:val="40"/>
              </w:rPr>
            </w:pPr>
            <w:r w:rsidRPr="0009057B">
              <w:rPr>
                <w:rFonts w:eastAsia="Calibri"/>
                <w:b w:val="0"/>
                <w:i/>
                <w:caps w:val="0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27E86FB2" wp14:editId="014B91F9">
                  <wp:extent cx="3347521" cy="2599690"/>
                  <wp:effectExtent l="0" t="0" r="5715" b="0"/>
                  <wp:docPr id="4" name="Рисунок 4" descr="https://sun9-33.userapi.com/impg/kFMqBs3LTwtaArB1SBR7z75WueRp-kXULIGMvw/GBuHfSDo3RY.jpg?size=1280x960&amp;quality=95&amp;sign=b0c835eeb122aaa50ed441bfd7e77a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3.userapi.com/impg/kFMqBs3LTwtaArB1SBR7z75WueRp-kXULIGMvw/GBuHfSDo3RY.jpg?size=1280x960&amp;quality=95&amp;sign=b0c835eeb122aaa50ed441bfd7e77a3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r="8946"/>
                          <a:stretch/>
                        </pic:blipFill>
                        <pic:spPr bwMode="auto">
                          <a:xfrm>
                            <a:off x="0" y="0"/>
                            <a:ext cx="3366389" cy="261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shd w:val="clear" w:color="auto" w:fill="auto"/>
          </w:tcPr>
          <w:p w14:paraId="77688F15" w14:textId="3F4D0701" w:rsidR="004D4158" w:rsidRDefault="004D4158" w:rsidP="004D4158">
            <w:pPr>
              <w:jc w:val="both"/>
              <w:rPr>
                <w:i/>
                <w:color w:val="002060"/>
              </w:rPr>
            </w:pPr>
            <w:r w:rsidRPr="004B2EA2">
              <w:rPr>
                <w:i/>
                <w:color w:val="002060"/>
              </w:rPr>
              <w:t xml:space="preserve">Вы — такое поколение: Круче не найти во всём, Принимайте ж поздравления </w:t>
            </w:r>
            <w:r>
              <w:rPr>
                <w:i/>
                <w:color w:val="002060"/>
              </w:rPr>
              <w:t>с</w:t>
            </w:r>
            <w:r w:rsidRPr="004B2EA2">
              <w:rPr>
                <w:i/>
                <w:color w:val="002060"/>
              </w:rPr>
              <w:t xml:space="preserve"> зимним и февральским днём! Вы учитесь на пятёрки</w:t>
            </w:r>
            <w:r>
              <w:rPr>
                <w:i/>
                <w:color w:val="002060"/>
              </w:rPr>
              <w:t xml:space="preserve"> и </w:t>
            </w:r>
            <w:r w:rsidRPr="004B2EA2">
              <w:rPr>
                <w:i/>
                <w:color w:val="002060"/>
              </w:rPr>
              <w:t xml:space="preserve">растите только вверх, чтоб сказали все девчонки: Наши парни — круче всех! </w:t>
            </w:r>
          </w:p>
          <w:p w14:paraId="0146062E" w14:textId="0E88AF1C" w:rsidR="004D4158" w:rsidRPr="00A114EB" w:rsidRDefault="004D4158" w:rsidP="004D4158">
            <w:pPr>
              <w:rPr>
                <w:b/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        </w:t>
            </w:r>
            <w:r w:rsidRPr="00A114EB">
              <w:rPr>
                <w:b/>
                <w:i/>
                <w:color w:val="002060"/>
              </w:rPr>
              <w:t>Девочки 5Б класса</w:t>
            </w:r>
          </w:p>
          <w:p w14:paraId="07761049" w14:textId="32169F97" w:rsidR="00A14F8E" w:rsidRPr="00747DC7" w:rsidRDefault="00313E31" w:rsidP="00313E31">
            <w:pPr>
              <w:jc w:val="both"/>
              <w:rPr>
                <w:noProof/>
              </w:rPr>
            </w:pPr>
            <w:r w:rsidRPr="00313E31">
              <w:rPr>
                <w:i/>
                <w:color w:val="002060"/>
              </w:rPr>
              <w:t>В День защитника Отечества хочется пожелать Вам мира и благополучия, взаимопонимания</w:t>
            </w:r>
            <w:r>
              <w:rPr>
                <w:i/>
                <w:color w:val="002060"/>
              </w:rPr>
              <w:t>!</w:t>
            </w:r>
            <w:r w:rsidRPr="00313E31">
              <w:rPr>
                <w:i/>
                <w:color w:val="002060"/>
              </w:rPr>
              <w:t xml:space="preserve"> Пусть жизнь будет счастливой, здоровье крепким, энергия – неиссякаемой, а каждый день светлым и радостным!</w:t>
            </w:r>
            <w:r>
              <w:rPr>
                <w:i/>
                <w:color w:val="002060"/>
              </w:rPr>
              <w:t xml:space="preserve">                         </w:t>
            </w:r>
            <w:r w:rsidR="00A114EB">
              <w:rPr>
                <w:i/>
                <w:color w:val="002060"/>
              </w:rPr>
              <w:t xml:space="preserve">     </w:t>
            </w:r>
            <w:r w:rsidRPr="00A114EB">
              <w:rPr>
                <w:b/>
                <w:i/>
                <w:color w:val="002060"/>
              </w:rPr>
              <w:t xml:space="preserve">Девочки 4 </w:t>
            </w:r>
            <w:proofErr w:type="gramStart"/>
            <w:r w:rsidRPr="00A114EB">
              <w:rPr>
                <w:b/>
                <w:i/>
                <w:color w:val="002060"/>
              </w:rPr>
              <w:t>А</w:t>
            </w:r>
            <w:proofErr w:type="gramEnd"/>
            <w:r w:rsidRPr="00A114EB">
              <w:rPr>
                <w:b/>
                <w:i/>
                <w:color w:val="002060"/>
              </w:rPr>
              <w:t xml:space="preserve"> класса</w:t>
            </w:r>
          </w:p>
        </w:tc>
      </w:tr>
      <w:tr w:rsidR="00A14F8E" w:rsidRPr="00B3607C" w14:paraId="1C11C5EC" w14:textId="77777777" w:rsidTr="0009057B">
        <w:trPr>
          <w:trHeight w:val="95"/>
          <w:jc w:val="center"/>
        </w:trPr>
        <w:tc>
          <w:tcPr>
            <w:tcW w:w="7575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left w:w="115" w:type="dxa"/>
              <w:right w:w="288" w:type="dxa"/>
            </w:tcMar>
          </w:tcPr>
          <w:p w14:paraId="25BDB7E3" w14:textId="13F7F76C" w:rsidR="008E458C" w:rsidRDefault="00C165CB" w:rsidP="00186CF9">
            <w:pPr>
              <w:ind w:firstLine="0"/>
              <w:rPr>
                <w:noProof/>
              </w:rPr>
            </w:pPr>
            <w:r w:rsidRPr="00814CC7">
              <w:rPr>
                <w:i/>
                <w:color w:val="002060"/>
              </w:rPr>
              <w:t>Не случайно этот праздник</w:t>
            </w:r>
          </w:p>
          <w:p w14:paraId="45D5BC0D" w14:textId="3050A117" w:rsidR="00C165CB" w:rsidRPr="002A1567" w:rsidRDefault="00C165CB" w:rsidP="00C165CB">
            <w:pPr>
              <w:rPr>
                <w:i/>
                <w:color w:val="002060"/>
              </w:rPr>
            </w:pPr>
            <w:r w:rsidRPr="00814CC7">
              <w:rPr>
                <w:i/>
                <w:color w:val="002060"/>
              </w:rPr>
              <w:t>имеет богатую и славную историю!</w:t>
            </w:r>
            <w:r>
              <w:rPr>
                <w:i/>
                <w:color w:val="002060"/>
              </w:rPr>
              <w:t xml:space="preserve"> </w:t>
            </w:r>
            <w:r w:rsidRPr="00814CC7">
              <w:rPr>
                <w:i/>
                <w:color w:val="002060"/>
              </w:rPr>
              <w:t>Он всегда являлся данью глубокого уважения ко всем, кто служил и служит во благо нашего Отечества от покрытых сединой и увенчанных наградами ветеранов до молодежи, которая только недавно надела военную форму. Именно они охраняют наш с Вами покой, проявляя смелость, благородство и самоотверженность</w:t>
            </w:r>
            <w:r>
              <w:rPr>
                <w:i/>
                <w:color w:val="002060"/>
              </w:rPr>
              <w:t xml:space="preserve">. </w:t>
            </w:r>
            <w:r w:rsidRPr="00814CC7">
              <w:rPr>
                <w:i/>
                <w:color w:val="002060"/>
              </w:rPr>
              <w:t>В этот день, ставший по праву Мужским днем в Российском календаре, мы чтим Терпение, Мужество, Стойкость и Любовь к Отечеству. Но защищать и укреплять свою страну можно не только с оружием в руках. Россия не станет сильной без здоровой экономики и развитой промышленности, поэтому этот праздник объединяет всех, кто своим ратным и мирным трудом честно служит Родине, заботится о защите ее национальных интересов и безопасности людей.</w:t>
            </w:r>
            <w:r w:rsidR="00C34D7B">
              <w:rPr>
                <w:i/>
                <w:color w:val="002060"/>
              </w:rPr>
              <w:t xml:space="preserve"> </w:t>
            </w:r>
            <w:r w:rsidRPr="00814CC7">
              <w:rPr>
                <w:i/>
                <w:color w:val="002060"/>
              </w:rPr>
              <w:t>От всей души желаем всем военнослужащим, ветеранам Вооруженных сил крепкого здоровья и стойкости духа! Пусть мир и добро царят в ваших семьях, пусть военные тревоги будут только учебными! С праздником!»</w:t>
            </w:r>
          </w:p>
          <w:p w14:paraId="7A4451E2" w14:textId="6CB87543" w:rsidR="008E458C" w:rsidRPr="00A114EB" w:rsidRDefault="00536160" w:rsidP="00536160">
            <w:pPr>
              <w:jc w:val="right"/>
              <w:rPr>
                <w:b/>
                <w:i/>
                <w:noProof/>
              </w:rPr>
            </w:pPr>
            <w:r w:rsidRPr="00A114EB">
              <w:rPr>
                <w:b/>
                <w:i/>
                <w:noProof/>
                <w:color w:val="002060"/>
              </w:rPr>
              <w:t>Администрация  школы</w:t>
            </w:r>
          </w:p>
        </w:tc>
        <w:tc>
          <w:tcPr>
            <w:tcW w:w="7238" w:type="dxa"/>
            <w:gridSpan w:val="4"/>
            <w:tcBorders>
              <w:left w:val="single" w:sz="4" w:space="0" w:color="auto"/>
            </w:tcBorders>
            <w:shd w:val="clear" w:color="auto" w:fill="auto"/>
            <w:tcMar>
              <w:left w:w="288" w:type="dxa"/>
              <w:right w:w="115" w:type="dxa"/>
            </w:tcMar>
          </w:tcPr>
          <w:p w14:paraId="2D5347FB" w14:textId="77777777" w:rsidR="00313E31" w:rsidRPr="00313E31" w:rsidRDefault="00313E31" w:rsidP="00313E31">
            <w:pPr>
              <w:rPr>
                <w:i/>
                <w:iCs/>
                <w:noProof/>
                <w:color w:val="002060"/>
              </w:rPr>
            </w:pPr>
            <w:r w:rsidRPr="00313E31">
              <w:rPr>
                <w:i/>
                <w:iCs/>
                <w:noProof/>
                <w:color w:val="002060"/>
              </w:rPr>
              <w:t xml:space="preserve">Вас сегодня поздравляем С Днем защитников страны, От души мы вам желаем Силы духа, пацаны! И еще пускай крепчает Сила в теле молодом, чтобы нас вы защищали И сегодня, и потом.                                                        </w:t>
            </w:r>
          </w:p>
          <w:p w14:paraId="48E925FB" w14:textId="1F206CCA" w:rsidR="00A14F8E" w:rsidRPr="00A114EB" w:rsidRDefault="00313E31" w:rsidP="00313E31">
            <w:pPr>
              <w:rPr>
                <w:b/>
                <w:i/>
                <w:iCs/>
                <w:noProof/>
                <w:color w:val="002060"/>
              </w:rPr>
            </w:pPr>
            <w:r w:rsidRPr="00313E31">
              <w:rPr>
                <w:i/>
                <w:iCs/>
                <w:noProof/>
                <w:color w:val="002060"/>
              </w:rPr>
              <w:t xml:space="preserve">                                                                   </w:t>
            </w:r>
            <w:r w:rsidR="00C34D7B">
              <w:rPr>
                <w:b/>
                <w:i/>
                <w:iCs/>
                <w:noProof/>
                <w:color w:val="002060"/>
              </w:rPr>
              <w:t>Девочки 1</w:t>
            </w:r>
            <w:r w:rsidRPr="00A114EB">
              <w:rPr>
                <w:b/>
                <w:i/>
                <w:iCs/>
                <w:noProof/>
                <w:color w:val="002060"/>
              </w:rPr>
              <w:t xml:space="preserve"> Б класса</w:t>
            </w:r>
          </w:p>
          <w:p w14:paraId="063A99C4" w14:textId="77777777" w:rsidR="00313E31" w:rsidRDefault="00313E31" w:rsidP="00313E31">
            <w:pPr>
              <w:rPr>
                <w:i/>
                <w:iCs/>
                <w:noProof/>
                <w:color w:val="002060"/>
              </w:rPr>
            </w:pPr>
            <w:r w:rsidRPr="00313E31">
              <w:rPr>
                <w:i/>
                <w:iCs/>
                <w:noProof/>
                <w:color w:val="002060"/>
              </w:rPr>
              <w:t>Примите самые искренние поздравления с Днем защитника Отечества! Желаю вам здоровья, благополучия, счастья Вашим близким и родным,  уверенности в завтрашнем дне и светлых надежд на будущее, бодрости духа, творческого вдохновения и неиссякаемой энергии!</w:t>
            </w:r>
          </w:p>
          <w:p w14:paraId="40CB7BC2" w14:textId="77777777" w:rsidR="00313E31" w:rsidRDefault="00313E31" w:rsidP="00313E31">
            <w:pPr>
              <w:rPr>
                <w:i/>
                <w:iCs/>
                <w:noProof/>
                <w:color w:val="002060"/>
              </w:rPr>
            </w:pPr>
            <w:r w:rsidRPr="00313E31">
              <w:rPr>
                <w:i/>
                <w:iCs/>
                <w:noProof/>
                <w:color w:val="002060"/>
              </w:rPr>
              <w:t>Самое ценное, что есть в нашей жизни – это мир, спокойствие и стабильность, а потому не случайно День защитника Отчества имеет богатую и славную историю. Как бы не назывался этот праздник, он всегда являлся символом мужества, самоотверженности, достоинства и чести. Примите искренние пожелания здоровья, счастья, мира и благополучия!</w:t>
            </w:r>
          </w:p>
          <w:p w14:paraId="4D644E04" w14:textId="528AC266" w:rsidR="00313E31" w:rsidRPr="00186CF9" w:rsidRDefault="00C34D7B" w:rsidP="00D51FE6">
            <w:pPr>
              <w:jc w:val="right"/>
              <w:rPr>
                <w:i/>
                <w:iCs/>
                <w:noProof/>
                <w:color w:val="002060"/>
              </w:rPr>
            </w:pPr>
            <w:r>
              <w:rPr>
                <w:b/>
                <w:i/>
                <w:iCs/>
                <w:noProof/>
                <w:color w:val="002060"/>
              </w:rPr>
              <w:t>Девочки 9</w:t>
            </w:r>
            <w:r w:rsidR="00ED6439" w:rsidRPr="00ED6439">
              <w:rPr>
                <w:b/>
                <w:i/>
                <w:iCs/>
                <w:noProof/>
                <w:color w:val="002060"/>
              </w:rPr>
              <w:t xml:space="preserve"> Б класса</w:t>
            </w:r>
          </w:p>
        </w:tc>
      </w:tr>
      <w:tr w:rsidR="009F2F79" w:rsidRPr="00B3607C" w14:paraId="4BB5BF5C" w14:textId="77777777" w:rsidTr="0009057B">
        <w:trPr>
          <w:gridAfter w:val="1"/>
          <w:wAfter w:w="133" w:type="dxa"/>
          <w:trHeight w:val="20"/>
          <w:jc w:val="center"/>
        </w:trPr>
        <w:tc>
          <w:tcPr>
            <w:tcW w:w="6384" w:type="dxa"/>
            <w:gridSpan w:val="2"/>
            <w:vMerge w:val="restart"/>
            <w:shd w:val="clear" w:color="auto" w:fill="A5F1F3"/>
            <w:vAlign w:val="bottom"/>
          </w:tcPr>
          <w:p w14:paraId="7F826651" w14:textId="77777777" w:rsidR="0007661E" w:rsidRDefault="0007661E" w:rsidP="00B12A27">
            <w:pPr>
              <w:pStyle w:val="afffd"/>
              <w:jc w:val="both"/>
              <w:rPr>
                <w:i/>
                <w:color w:val="FFFFFF" w:themeColor="background1"/>
                <w:sz w:val="28"/>
                <w:szCs w:val="28"/>
              </w:rPr>
            </w:pPr>
          </w:p>
          <w:p w14:paraId="611AFE65" w14:textId="77777777" w:rsidR="0039529B" w:rsidRDefault="0039529B" w:rsidP="0039529B">
            <w:pPr>
              <w:pStyle w:val="afffd"/>
              <w:jc w:val="center"/>
              <w:rPr>
                <w:b/>
                <w:i/>
                <w:color w:val="002060"/>
                <w:sz w:val="40"/>
                <w:szCs w:val="40"/>
              </w:rPr>
            </w:pPr>
            <w:r w:rsidRPr="0039529B">
              <w:rPr>
                <w:b/>
                <w:i/>
                <w:color w:val="002060"/>
                <w:sz w:val="40"/>
                <w:szCs w:val="40"/>
              </w:rPr>
              <w:t>История возникновения праздника Дня Святого Валентина.</w:t>
            </w:r>
          </w:p>
          <w:p w14:paraId="17909D19" w14:textId="77777777" w:rsidR="00231F74" w:rsidRDefault="00231F74" w:rsidP="0039529B">
            <w:pPr>
              <w:pStyle w:val="afffd"/>
              <w:jc w:val="center"/>
              <w:rPr>
                <w:b/>
                <w:i/>
                <w:color w:val="002060"/>
                <w:sz w:val="40"/>
                <w:szCs w:val="40"/>
              </w:rPr>
            </w:pPr>
          </w:p>
          <w:p w14:paraId="639E62D3" w14:textId="2D343679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Торжество берёт свои истоки с Древнего Рима. А вот сама история возникновения праздника Дня Святого Валентина связана с итальянским священником Валентином.</w:t>
            </w:r>
          </w:p>
          <w:p w14:paraId="4E421557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В то время страной управлял суровый и деспотичный император Клавдий II. При управлении страной он столкнулся с недостатком – воинской силы Древнего Рима. Не придумав ничего более умного, правитель создал указ, запрещающий мужскому населению, женится.</w:t>
            </w:r>
          </w:p>
          <w:p w14:paraId="58397888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Клавдий II считал, что женатые мужчины менее заинтересованы в победах страны.</w:t>
            </w:r>
          </w:p>
          <w:p w14:paraId="2FD1CFA6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К великой радости, мужчины продолжали влюбляться, подавались страсти и чувству любви. И даже несмотря на запрет императора нашёлся тот человек, кто смог соединять мужчину и женщину узами брака. Им был священник по имени Валентин.</w:t>
            </w:r>
          </w:p>
          <w:p w14:paraId="1F17EFC5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Он был человеком романтичным, помогал людям, содействуя заключениям брака, и пробовал себя в написании любовных посланий и песен.</w:t>
            </w:r>
          </w:p>
          <w:p w14:paraId="74561195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Про затею Валентина все известно стало Клавдию II. Император не смог выдержать обмана и приговорил молодого священника к смертной казни. Вот такая история.</w:t>
            </w:r>
          </w:p>
          <w:p w14:paraId="24ED8A1A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 xml:space="preserve">Дата казни священника выпала на 13 февраля, а уже в 496 году папа </w:t>
            </w:r>
            <w:proofErr w:type="spellStart"/>
            <w:r w:rsidRPr="0039529B">
              <w:rPr>
                <w:i/>
                <w:color w:val="002060"/>
              </w:rPr>
              <w:t>Геласиус</w:t>
            </w:r>
            <w:proofErr w:type="spellEnd"/>
            <w:r w:rsidRPr="0039529B">
              <w:rPr>
                <w:i/>
                <w:color w:val="002060"/>
              </w:rPr>
              <w:t xml:space="preserve"> I ознаменовал 14 число февраля месяца праздником «Днем Святого Валентина».</w:t>
            </w:r>
          </w:p>
          <w:p w14:paraId="47D7BC6B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Страдальческая смерть Валентина перенеслась в романтический образ влюбленных, связанных любовью и к Богу, женщине и детям.</w:t>
            </w:r>
          </w:p>
          <w:p w14:paraId="3A643ED2" w14:textId="77777777" w:rsidR="0039529B" w:rsidRPr="0039529B" w:rsidRDefault="0039529B" w:rsidP="0039529B">
            <w:pPr>
              <w:pStyle w:val="afffd"/>
              <w:ind w:left="318" w:right="499"/>
              <w:jc w:val="both"/>
              <w:rPr>
                <w:i/>
                <w:color w:val="002060"/>
              </w:rPr>
            </w:pPr>
            <w:r w:rsidRPr="0039529B">
              <w:rPr>
                <w:i/>
                <w:color w:val="002060"/>
              </w:rPr>
              <w:t>В настоящее время и до нас дошло это торжество. Каждый год тысячи влюбленных поздравляют друг друга, оформляя романтические письма и пожелания.</w:t>
            </w:r>
          </w:p>
          <w:p w14:paraId="7639C579" w14:textId="77777777" w:rsidR="00231F74" w:rsidRDefault="00231F74" w:rsidP="0039529B">
            <w:pPr>
              <w:pStyle w:val="afffd"/>
              <w:jc w:val="center"/>
              <w:rPr>
                <w:i/>
                <w:color w:val="FFFFFF" w:themeColor="background1"/>
                <w:sz w:val="28"/>
                <w:szCs w:val="28"/>
              </w:rPr>
            </w:pPr>
          </w:p>
          <w:p w14:paraId="3D37DC27" w14:textId="23059BD6" w:rsidR="0039529B" w:rsidRDefault="0039529B" w:rsidP="0039529B">
            <w:pPr>
              <w:pStyle w:val="afffd"/>
              <w:jc w:val="center"/>
              <w:rPr>
                <w:i/>
                <w:color w:val="FFFFFF" w:themeColor="background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07CF1" wp14:editId="43AC1DB2">
                  <wp:extent cx="1432886" cy="1889855"/>
                  <wp:effectExtent l="0" t="0" r="0" b="0"/>
                  <wp:docPr id="53" name="Рисунок 53" descr="https://floridei.ru/wp-content/uploads/2020/01/s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loridei.ru/wp-content/uploads/2020/01/sv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1" r="14913" b="7681"/>
                          <a:stretch/>
                        </pic:blipFill>
                        <pic:spPr bwMode="auto">
                          <a:xfrm>
                            <a:off x="0" y="0"/>
                            <a:ext cx="1439656" cy="189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237B14" w14:textId="77777777" w:rsidR="008D0C20" w:rsidRDefault="008D0C20" w:rsidP="00231F74">
            <w:pPr>
              <w:pStyle w:val="afffd"/>
              <w:ind w:firstLine="0"/>
              <w:jc w:val="both"/>
              <w:rPr>
                <w:i/>
                <w:color w:val="FFFFFF" w:themeColor="background1"/>
                <w:sz w:val="28"/>
                <w:szCs w:val="28"/>
              </w:rPr>
            </w:pPr>
          </w:p>
          <w:p w14:paraId="57359E5B" w14:textId="77777777" w:rsidR="0007661E" w:rsidRPr="00B12A27" w:rsidRDefault="0007661E" w:rsidP="00B12A27">
            <w:pPr>
              <w:pStyle w:val="afffd"/>
              <w:jc w:val="both"/>
              <w:rPr>
                <w:i/>
                <w:color w:val="FFFFFF" w:themeColor="background1"/>
                <w:sz w:val="28"/>
                <w:szCs w:val="28"/>
              </w:rPr>
            </w:pPr>
          </w:p>
          <w:p w14:paraId="3F08FF12" w14:textId="420D8B94" w:rsidR="009F2F79" w:rsidRPr="00B3607C" w:rsidRDefault="009F2F79" w:rsidP="00F15A9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noProof/>
                <w:color w:val="000000" w:themeColor="text1"/>
                <w:sz w:val="96"/>
                <w:szCs w:val="9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296" w:type="dxa"/>
            <w:gridSpan w:val="4"/>
            <w:tcMar>
              <w:top w:w="504" w:type="dxa"/>
              <w:left w:w="115" w:type="dxa"/>
              <w:bottom w:w="504" w:type="dxa"/>
              <w:right w:w="115" w:type="dxa"/>
            </w:tcMar>
            <w:vAlign w:val="center"/>
          </w:tcPr>
          <w:p w14:paraId="2258085A" w14:textId="7D3A55D4" w:rsidR="00F15A92" w:rsidRDefault="00491E00" w:rsidP="00086E93">
            <w:pPr>
              <w:pStyle w:val="8"/>
              <w:rPr>
                <w:b/>
                <w:noProof/>
                <w:color w:val="002060"/>
                <w:sz w:val="32"/>
                <w:szCs w:val="32"/>
              </w:rPr>
            </w:pPr>
            <w:r w:rsidRPr="00491E00">
              <w:rPr>
                <w:rFonts w:ascii="Calibri" w:eastAsia="Calibri" w:hAnsi="Calibri"/>
                <w:i w:val="0"/>
                <w:caps w:val="0"/>
                <w:noProof/>
                <w:color w:val="auto"/>
                <w:sz w:val="22"/>
                <w:szCs w:val="22"/>
                <w:lang w:eastAsia="ru-R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67E3C23" wp14:editId="485C74EB">
                  <wp:extent cx="3028091" cy="1892603"/>
                  <wp:effectExtent l="0" t="0" r="1270" b="0"/>
                  <wp:docPr id="48" name="Рисунок 48" descr="https://floridei.ru/wp-content/uploads/2020/01/14-e1579890929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loridei.ru/wp-content/uploads/2020/01/14-e1579890929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88" cy="19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FBA1DF" w14:textId="77777777" w:rsidR="00491E00" w:rsidRPr="00491E00" w:rsidRDefault="00491E00" w:rsidP="00491E00"/>
          <w:p w14:paraId="2159B0C4" w14:textId="77777777" w:rsidR="00231F74" w:rsidRDefault="00231F74" w:rsidP="00491E00">
            <w:pPr>
              <w:pStyle w:val="8"/>
              <w:rPr>
                <w:b/>
                <w:iCs/>
                <w:color w:val="002060"/>
                <w:sz w:val="32"/>
                <w:szCs w:val="32"/>
              </w:rPr>
            </w:pPr>
          </w:p>
          <w:p w14:paraId="33BD30C2" w14:textId="2CE6F78A" w:rsidR="00F15A92" w:rsidRPr="00491E00" w:rsidRDefault="00491E00" w:rsidP="00491E00">
            <w:pPr>
              <w:pStyle w:val="8"/>
              <w:rPr>
                <w:b/>
                <w:noProof/>
                <w:color w:val="002060"/>
                <w:sz w:val="32"/>
                <w:szCs w:val="32"/>
              </w:rPr>
            </w:pPr>
            <w:r w:rsidRPr="00491E00">
              <w:rPr>
                <w:b/>
                <w:iCs/>
                <w:color w:val="002060"/>
                <w:sz w:val="32"/>
                <w:szCs w:val="32"/>
              </w:rPr>
              <w:t xml:space="preserve">Не только День влюбленных. </w:t>
            </w:r>
            <w:r w:rsidR="00876D2F">
              <w:rPr>
                <w:b/>
                <w:iCs/>
                <w:color w:val="002060"/>
                <w:sz w:val="32"/>
                <w:szCs w:val="32"/>
              </w:rPr>
              <w:t xml:space="preserve">Какие еще праздники отмечают 14 </w:t>
            </w:r>
            <w:r w:rsidRPr="00491E00">
              <w:rPr>
                <w:b/>
                <w:iCs/>
                <w:color w:val="002060"/>
                <w:sz w:val="32"/>
                <w:szCs w:val="32"/>
              </w:rPr>
              <w:t>февраля?</w:t>
            </w:r>
          </w:p>
          <w:p w14:paraId="7C044AC7" w14:textId="341E873D" w:rsidR="00C33E8B" w:rsidRPr="00491E00" w:rsidRDefault="00747DC7" w:rsidP="00231F74">
            <w:pPr>
              <w:ind w:left="412"/>
              <w:jc w:val="both"/>
              <w:rPr>
                <w:b/>
                <w:bCs/>
                <w:i/>
                <w:iCs/>
                <w:color w:val="002060"/>
              </w:rPr>
            </w:pPr>
            <w:r w:rsidRPr="00491E00">
              <w:rPr>
                <w:i/>
                <w:iCs/>
                <w:color w:val="002060"/>
                <w:shd w:val="clear" w:color="auto" w:fill="FFFFFF"/>
              </w:rPr>
              <w:t xml:space="preserve"> 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Самое известное событие 14 февраля - </w:t>
            </w:r>
            <w:r w:rsidR="00C33E8B" w:rsidRPr="00491E00">
              <w:rPr>
                <w:i/>
                <w:iCs/>
                <w:color w:val="002060"/>
                <w:shd w:val="clear" w:color="auto" w:fill="FFFFFF"/>
              </w:rPr>
              <w:t>День Святого Валентин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а или День всех влюбленных. Но, кроме него, </w:t>
            </w:r>
            <w:r w:rsidR="00C33E8B" w:rsidRPr="00491E00">
              <w:rPr>
                <w:i/>
                <w:iCs/>
                <w:color w:val="002060"/>
                <w:shd w:val="clear" w:color="auto" w:fill="FFFFFF"/>
              </w:rPr>
              <w:t>отмечают много других интересных праздников. Итак, расскажем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 о нескольких из </w:t>
            </w:r>
            <w:r w:rsidR="00C33E8B" w:rsidRPr="00491E00">
              <w:rPr>
                <w:i/>
                <w:iCs/>
                <w:color w:val="002060"/>
                <w:shd w:val="clear" w:color="auto" w:fill="FFFFFF"/>
              </w:rPr>
              <w:t>них.</w:t>
            </w:r>
            <w:r w:rsidR="00C33E8B" w:rsidRPr="00491E00">
              <w:rPr>
                <w:bCs/>
                <w:i/>
                <w:iCs/>
                <w:color w:val="002060"/>
                <w:shd w:val="clear" w:color="auto" w:fill="FFFFFF"/>
              </w:rPr>
              <w:t xml:space="preserve"> </w:t>
            </w:r>
          </w:p>
        </w:tc>
      </w:tr>
      <w:tr w:rsidR="009F2F79" w:rsidRPr="00B3607C" w14:paraId="545F3803" w14:textId="77777777" w:rsidTr="0009057B">
        <w:trPr>
          <w:gridAfter w:val="1"/>
          <w:wAfter w:w="133" w:type="dxa"/>
          <w:jc w:val="center"/>
        </w:trPr>
        <w:tc>
          <w:tcPr>
            <w:tcW w:w="6384" w:type="dxa"/>
            <w:gridSpan w:val="2"/>
            <w:vMerge/>
            <w:shd w:val="clear" w:color="auto" w:fill="A5F1F3"/>
            <w:vAlign w:val="bottom"/>
          </w:tcPr>
          <w:p w14:paraId="167B0B0F" w14:textId="77777777" w:rsidR="009F2F79" w:rsidRPr="00B3607C" w:rsidRDefault="009F2F79" w:rsidP="00C646F8">
            <w:pPr>
              <w:rPr>
                <w:noProof/>
              </w:rPr>
            </w:pPr>
          </w:p>
        </w:tc>
        <w:tc>
          <w:tcPr>
            <w:tcW w:w="4171" w:type="dxa"/>
            <w:gridSpan w:val="2"/>
            <w:tcMar>
              <w:left w:w="360" w:type="dxa"/>
              <w:right w:w="360" w:type="dxa"/>
            </w:tcMar>
          </w:tcPr>
          <w:p w14:paraId="07F9A1EB" w14:textId="5F828BB5" w:rsidR="00C33E8B" w:rsidRPr="00A114EB" w:rsidRDefault="00C33E8B" w:rsidP="00A114EB">
            <w:pPr>
              <w:pStyle w:val="aff6"/>
              <w:numPr>
                <w:ilvl w:val="0"/>
                <w:numId w:val="26"/>
              </w:numPr>
              <w:jc w:val="both"/>
              <w:rPr>
                <w:b/>
                <w:bCs/>
                <w:i/>
                <w:iCs/>
                <w:color w:val="002060"/>
                <w:shd w:val="clear" w:color="auto" w:fill="FFFFFF"/>
              </w:rPr>
            </w:pPr>
            <w:r w:rsidRPr="00A114EB">
              <w:rPr>
                <w:b/>
                <w:bCs/>
                <w:i/>
                <w:iCs/>
                <w:color w:val="002060"/>
                <w:shd w:val="clear" w:color="auto" w:fill="FFFFFF"/>
              </w:rPr>
              <w:t>Международный день чудаков-одиночек.</w:t>
            </w:r>
          </w:p>
          <w:p w14:paraId="395211F0" w14:textId="1D8FBD98" w:rsidR="009F2F79" w:rsidRDefault="00C33E8B" w:rsidP="00C33E8B">
            <w:pPr>
              <w:jc w:val="both"/>
              <w:rPr>
                <w:i/>
                <w:iCs/>
                <w:color w:val="002060"/>
                <w:shd w:val="clear" w:color="auto" w:fill="FFFFFF"/>
              </w:rPr>
            </w:pPr>
            <w:r w:rsidRPr="008756BC">
              <w:rPr>
                <w:i/>
                <w:iCs/>
                <w:color w:val="002060"/>
                <w:shd w:val="clear" w:color="auto" w:fill="FFFFFF"/>
              </w:rPr>
              <w:t>Этот праздник учредили в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 </w:t>
            </w:r>
            <w:r w:rsidRPr="008756BC">
              <w:rPr>
                <w:i/>
                <w:iCs/>
                <w:color w:val="002060"/>
                <w:shd w:val="clear" w:color="auto" w:fill="FFFFFF"/>
              </w:rPr>
              <w:t>противов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ес Дню всех влюбленных для тех, у </w:t>
            </w:r>
            <w:r w:rsidRPr="008756BC">
              <w:rPr>
                <w:i/>
                <w:iCs/>
                <w:color w:val="002060"/>
                <w:shd w:val="clear" w:color="auto" w:fill="FFFFFF"/>
              </w:rPr>
              <w:t>кого нет пары. Л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>юди покупают «</w:t>
            </w:r>
            <w:proofErr w:type="spellStart"/>
            <w:r w:rsidR="00A114EB">
              <w:rPr>
                <w:i/>
                <w:iCs/>
                <w:color w:val="002060"/>
                <w:shd w:val="clear" w:color="auto" w:fill="FFFFFF"/>
              </w:rPr>
              <w:t>антивалентинки</w:t>
            </w:r>
            <w:proofErr w:type="spellEnd"/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» в виде разбитых сердец и черные шарики с </w:t>
            </w:r>
            <w:r w:rsidR="00491E00" w:rsidRPr="008756BC">
              <w:rPr>
                <w:i/>
                <w:iCs/>
                <w:color w:val="002060"/>
                <w:shd w:val="clear" w:color="auto" w:fill="FFFFFF"/>
              </w:rPr>
              <w:t>надписями:</w:t>
            </w:r>
            <w:r w:rsidR="00A114EB">
              <w:rPr>
                <w:i/>
                <w:iCs/>
                <w:color w:val="002060"/>
                <w:shd w:val="clear" w:color="auto" w:fill="FFFFFF"/>
              </w:rPr>
              <w:t xml:space="preserve"> «Одиночество - это круто». А </w:t>
            </w:r>
            <w:r w:rsidRPr="008756BC">
              <w:rPr>
                <w:i/>
                <w:iCs/>
                <w:color w:val="002060"/>
                <w:shd w:val="clear" w:color="auto" w:fill="FFFFFF"/>
              </w:rPr>
              <w:t>некоторые бары устраивают вечеринки для таких одиночек.</w:t>
            </w:r>
          </w:p>
          <w:p w14:paraId="2A5BE426" w14:textId="22852275" w:rsidR="00491E00" w:rsidRDefault="00A114EB" w:rsidP="00491E00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 xml:space="preserve">2. </w:t>
            </w:r>
            <w:r w:rsidR="00491E00" w:rsidRPr="008756BC">
              <w:rPr>
                <w:b/>
                <w:bCs/>
                <w:i/>
                <w:iCs/>
                <w:noProof/>
                <w:color w:val="002060"/>
              </w:rPr>
              <w:t>День компьютерщика.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    </w:t>
            </w:r>
            <w:r w:rsidR="00491E00" w:rsidRPr="008756BC"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  <w:r>
              <w:rPr>
                <w:i/>
                <w:iCs/>
                <w:noProof/>
                <w:color w:val="002060"/>
              </w:rPr>
              <w:t xml:space="preserve">14 </w:t>
            </w:r>
            <w:r w:rsidR="00491E00" w:rsidRPr="00465D46">
              <w:rPr>
                <w:i/>
                <w:iCs/>
                <w:noProof/>
                <w:color w:val="002060"/>
              </w:rPr>
              <w:t>февраля 1946 года люди впервые увидели реально работающий электронный компьютер ENIAC I.</w:t>
            </w:r>
          </w:p>
          <w:p w14:paraId="224C571B" w14:textId="77777777" w:rsidR="00491E00" w:rsidRDefault="00491E00" w:rsidP="00491E00">
            <w:pPr>
              <w:jc w:val="both"/>
              <w:rPr>
                <w:i/>
                <w:iCs/>
                <w:noProof/>
                <w:color w:val="002060"/>
              </w:rPr>
            </w:pPr>
            <w:r w:rsidRPr="00465D46">
              <w:rPr>
                <w:b/>
                <w:bCs/>
                <w:i/>
                <w:iCs/>
                <w:noProof/>
                <w:color w:val="002060"/>
              </w:rPr>
              <w:t>3. День рождения французского языка</w:t>
            </w:r>
            <w:r w:rsidRPr="00465D46">
              <w:rPr>
                <w:i/>
                <w:iCs/>
                <w:noProof/>
                <w:color w:val="002060"/>
              </w:rPr>
              <w:t>. Считается, что 14 февраля 842 года Людовик II Немецкий и Карл II Лысый принесли Страсбургские клятвы на романском языке — предке французского.</w:t>
            </w:r>
          </w:p>
          <w:p w14:paraId="65B65D5B" w14:textId="77777777" w:rsidR="00491E00" w:rsidRPr="00465D46" w:rsidRDefault="00491E00" w:rsidP="00491E00">
            <w:pPr>
              <w:jc w:val="both"/>
              <w:rPr>
                <w:i/>
                <w:iCs/>
                <w:noProof/>
                <w:color w:val="002060"/>
              </w:rPr>
            </w:pPr>
            <w:r w:rsidRPr="00465D46">
              <w:rPr>
                <w:b/>
                <w:bCs/>
                <w:i/>
                <w:iCs/>
                <w:noProof/>
                <w:color w:val="002060"/>
              </w:rPr>
              <w:t>4. Вастлавьи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. </w:t>
            </w:r>
            <w:r w:rsidRPr="00186CF9">
              <w:rPr>
                <w:i/>
                <w:iCs/>
                <w:noProof/>
                <w:color w:val="002060"/>
              </w:rPr>
              <w:t>Праздник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  <w:r w:rsidRPr="00465D46">
              <w:rPr>
                <w:i/>
                <w:iCs/>
                <w:noProof/>
                <w:color w:val="002060"/>
              </w:rPr>
              <w:t xml:space="preserve">Вастлавьи считают аналогом нашей Масленицы. Это скандинавский карнавал, который устраивают перед Великим постом. </w:t>
            </w:r>
            <w:r>
              <w:rPr>
                <w:i/>
                <w:iCs/>
                <w:noProof/>
                <w:color w:val="002060"/>
              </w:rPr>
              <w:t>В</w:t>
            </w:r>
            <w:r w:rsidRPr="00465D46">
              <w:rPr>
                <w:i/>
                <w:iCs/>
                <w:noProof/>
                <w:color w:val="002060"/>
              </w:rPr>
              <w:t xml:space="preserve"> этот день было принято проводить большие городские гуляния, надевать костюмы и ходить по домам за угощениями.</w:t>
            </w:r>
          </w:p>
          <w:p w14:paraId="18C8ED12" w14:textId="6F3B8010" w:rsidR="00231F74" w:rsidRPr="00231F74" w:rsidRDefault="00491E00" w:rsidP="00231F74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5</w:t>
            </w:r>
            <w:r w:rsidRPr="00465D46">
              <w:rPr>
                <w:b/>
                <w:bCs/>
                <w:i/>
                <w:iCs/>
                <w:noProof/>
                <w:color w:val="002060"/>
              </w:rPr>
              <w:t>. День психических больных</w:t>
            </w:r>
            <w:r w:rsidRPr="00465D46">
              <w:rPr>
                <w:i/>
                <w:iCs/>
                <w:noProof/>
                <w:color w:val="002060"/>
              </w:rPr>
              <w:t>. Такой праздник отмечают в Германии</w:t>
            </w:r>
            <w:r>
              <w:rPr>
                <w:i/>
                <w:iCs/>
                <w:noProof/>
                <w:color w:val="002060"/>
              </w:rPr>
              <w:t>ю.</w:t>
            </w:r>
            <w:r w:rsidR="00231F74" w:rsidRPr="00231F74">
              <w:rPr>
                <w:i/>
                <w:iCs/>
                <w:noProof/>
                <w:color w:val="002060"/>
              </w:rPr>
              <w:t xml:space="preserve"> В какой-то степени он оправдывает романтическую дату — ведь все влюбленные немного сумасшедшие.</w:t>
            </w:r>
          </w:p>
          <w:p w14:paraId="096401BD" w14:textId="6FEC2587" w:rsidR="00491E00" w:rsidRPr="00747DC7" w:rsidRDefault="00491E00" w:rsidP="00491E00">
            <w:pPr>
              <w:jc w:val="both"/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4125" w:type="dxa"/>
            <w:gridSpan w:val="2"/>
            <w:tcMar>
              <w:left w:w="360" w:type="dxa"/>
              <w:right w:w="0" w:type="dxa"/>
            </w:tcMar>
          </w:tcPr>
          <w:p w14:paraId="67E76F35" w14:textId="62244C2E" w:rsidR="00491E00" w:rsidRDefault="00491E00" w:rsidP="00491E00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6</w:t>
            </w:r>
            <w:r w:rsidRPr="00465D46">
              <w:rPr>
                <w:b/>
                <w:bCs/>
                <w:i/>
                <w:iCs/>
                <w:noProof/>
                <w:color w:val="002060"/>
              </w:rPr>
              <w:t xml:space="preserve">. Международный день книг. </w:t>
            </w:r>
            <w:r w:rsidRPr="00465D46">
              <w:rPr>
                <w:i/>
                <w:iCs/>
                <w:noProof/>
                <w:color w:val="002060"/>
              </w:rPr>
              <w:t>Праздник появился в 2012 году как волонтёрская инициатива для детей из малообеспеченных семей. 14 февраля благотворительные организации объявляют сборы книг для нуждающихся ребят и пропагандируют любовь к чтению.</w:t>
            </w:r>
            <w:r>
              <w:rPr>
                <w:i/>
                <w:iCs/>
                <w:noProof/>
                <w:color w:val="002060"/>
              </w:rPr>
              <w:t xml:space="preserve">  </w:t>
            </w:r>
            <w:r w:rsidRPr="00465D46">
              <w:rPr>
                <w:i/>
                <w:iCs/>
                <w:noProof/>
                <w:color w:val="002060"/>
              </w:rPr>
              <w:t>Сегодня эта инициатива продолжается. Международный день книг отмечают в 44 странах мира (в России пока неофициально). Хотя праздник уже вышел за рамки благотворительности. В этот день принято не только помогать детским организациям и библиотекам, но также дарить книги близким.С 2012 года его ежегодно отмечают на официальном уровне. Если не знаете, что подарить второй половинке, то подарите хорошую книгу.</w:t>
            </w:r>
          </w:p>
          <w:p w14:paraId="1FF50216" w14:textId="6DF84693" w:rsidR="00491E00" w:rsidRPr="00465D46" w:rsidRDefault="00491E00" w:rsidP="00491E00">
            <w:pPr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7</w:t>
            </w:r>
            <w:r w:rsidRPr="00465D46">
              <w:rPr>
                <w:b/>
                <w:bCs/>
                <w:i/>
                <w:iCs/>
                <w:noProof/>
                <w:color w:val="002060"/>
              </w:rPr>
              <w:t>. Праздник виноградарей.</w:t>
            </w:r>
            <w:r w:rsidRPr="00465D46">
              <w:rPr>
                <w:i/>
                <w:iCs/>
                <w:noProof/>
                <w:color w:val="002060"/>
              </w:rPr>
              <w:t xml:space="preserve"> Его отмечают в Болгарии и Северной Македонии. Он связан с почитанием святого Трифона и приближением весны.</w:t>
            </w:r>
            <w:r>
              <w:t xml:space="preserve"> </w:t>
            </w:r>
            <w:r w:rsidRPr="00465D46">
              <w:rPr>
                <w:i/>
                <w:iCs/>
                <w:noProof/>
                <w:color w:val="002060"/>
              </w:rPr>
              <w:t>По традиции в этот день подрезают лозы винограда, чтобы получить осенью большой урожай. Сегодня праздник отмечают не только виноградари, но и садовники и владельцы винных таверн.</w:t>
            </w:r>
          </w:p>
          <w:p w14:paraId="4488A27F" w14:textId="77777777" w:rsidR="00491E00" w:rsidRDefault="00491E00" w:rsidP="00851B27">
            <w:pPr>
              <w:rPr>
                <w:noProof/>
                <w:color w:val="000000" w:themeColor="text1"/>
                <w:sz w:val="22"/>
                <w:szCs w:val="22"/>
              </w:rPr>
            </w:pPr>
          </w:p>
          <w:p w14:paraId="03C5BFE4" w14:textId="3A553F2D" w:rsidR="00F15A92" w:rsidRPr="00B3607C" w:rsidRDefault="00231F74" w:rsidP="00231F74">
            <w:pPr>
              <w:jc w:val="center"/>
              <w:rPr>
                <w:noProof/>
                <w:color w:val="000000" w:themeColor="text1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5793C" wp14:editId="1CDAF909">
                  <wp:extent cx="1865138" cy="1617904"/>
                  <wp:effectExtent l="0" t="0" r="1905" b="1905"/>
                  <wp:docPr id="10" name="Рисунок 10" descr="https://avatars.mds.yandex.net/i?id=d50336e1652e49f868f9777864ccf253-37191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50336e1652e49f868f9777864ccf253-37191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90" cy="192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B578D" w14:textId="77777777" w:rsidR="00DA1AA5" w:rsidRPr="00B3607C" w:rsidRDefault="00DA1AA5">
      <w:pPr>
        <w:rPr>
          <w:noProof/>
        </w:rPr>
      </w:pPr>
      <w:r w:rsidRPr="00B3607C">
        <w:rPr>
          <w:noProof/>
          <w:lang w:bidi="ru-RU"/>
        </w:rPr>
        <w:br w:type="page"/>
      </w:r>
    </w:p>
    <w:tbl>
      <w:tblPr>
        <w:tblStyle w:val="a6"/>
        <w:tblW w:w="516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80"/>
        <w:gridCol w:w="4978"/>
        <w:gridCol w:w="4980"/>
      </w:tblGrid>
      <w:tr w:rsidR="002826A9" w:rsidRPr="00B3607C" w14:paraId="3E33342D" w14:textId="77777777" w:rsidTr="00AA618D">
        <w:trPr>
          <w:trHeight w:val="528"/>
          <w:jc w:val="center"/>
        </w:trPr>
        <w:tc>
          <w:tcPr>
            <w:tcW w:w="14938" w:type="dxa"/>
            <w:gridSpan w:val="3"/>
            <w:shd w:val="clear" w:color="auto" w:fill="auto"/>
            <w:tcMar>
              <w:top w:w="360" w:type="dxa"/>
              <w:bottom w:w="360" w:type="dxa"/>
            </w:tcMar>
            <w:vAlign w:val="center"/>
          </w:tcPr>
          <w:p w14:paraId="37CA7CE3" w14:textId="19622541" w:rsidR="00990645" w:rsidRPr="00295EB0" w:rsidRDefault="00F15A92" w:rsidP="00CA2061">
            <w:pPr>
              <w:pStyle w:val="9"/>
              <w:rPr>
                <w:b/>
                <w:noProof/>
                <w:color w:val="002060"/>
                <w:sz w:val="72"/>
                <w:szCs w:val="72"/>
              </w:rPr>
            </w:pPr>
            <w:r w:rsidRPr="00295EB0">
              <w:rPr>
                <w:b/>
                <w:noProof/>
                <w:color w:val="002060"/>
                <w:sz w:val="72"/>
                <w:szCs w:val="72"/>
              </w:rPr>
              <w:lastRenderedPageBreak/>
              <w:t>«</w:t>
            </w:r>
            <w:r w:rsidR="00295EB0" w:rsidRPr="00295EB0">
              <w:rPr>
                <w:b/>
                <w:noProof/>
                <w:color w:val="002060"/>
                <w:sz w:val="72"/>
                <w:szCs w:val="72"/>
              </w:rPr>
              <w:t>Знакомый-незнако</w:t>
            </w:r>
            <w:r w:rsidR="00295EB0">
              <w:rPr>
                <w:b/>
                <w:noProof/>
                <w:color w:val="002060"/>
                <w:sz w:val="72"/>
                <w:szCs w:val="72"/>
              </w:rPr>
              <w:t>ме</w:t>
            </w:r>
            <w:r w:rsidR="00295EB0" w:rsidRPr="00295EB0">
              <w:rPr>
                <w:b/>
                <w:noProof/>
                <w:color w:val="002060"/>
                <w:sz w:val="72"/>
                <w:szCs w:val="72"/>
              </w:rPr>
              <w:t>ц</w:t>
            </w:r>
            <w:r w:rsidRPr="00295EB0">
              <w:rPr>
                <w:b/>
                <w:noProof/>
                <w:color w:val="002060"/>
                <w:sz w:val="72"/>
                <w:szCs w:val="72"/>
              </w:rPr>
              <w:t>»</w:t>
            </w:r>
          </w:p>
          <w:p w14:paraId="6E25E0EF" w14:textId="7E9B619E" w:rsidR="002826A9" w:rsidRPr="00B3607C" w:rsidRDefault="001842C2" w:rsidP="001842C2">
            <w:pPr>
              <w:pStyle w:val="10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40B0E" wp14:editId="332589F7">
                  <wp:extent cx="2855339" cy="2411935"/>
                  <wp:effectExtent l="0" t="0" r="254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00" cy="242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C1B70C" wp14:editId="7A4E45EA">
                  <wp:extent cx="2299970" cy="2316953"/>
                  <wp:effectExtent l="0" t="0" r="508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82" cy="2332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9E2D0B" wp14:editId="14426012">
                  <wp:extent cx="3103920" cy="2324268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808" cy="2338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A9" w:rsidRPr="00B3607C" w14:paraId="460175A6" w14:textId="77777777" w:rsidTr="00AA618D">
        <w:trPr>
          <w:trHeight w:val="93"/>
          <w:jc w:val="center"/>
        </w:trPr>
        <w:tc>
          <w:tcPr>
            <w:tcW w:w="1493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4D6565DC" w14:textId="16CD23FE" w:rsidR="002826A9" w:rsidRPr="00B3607C" w:rsidRDefault="002826A9" w:rsidP="00D80425">
            <w:pPr>
              <w:pStyle w:val="af2"/>
            </w:pPr>
          </w:p>
        </w:tc>
      </w:tr>
      <w:tr w:rsidR="0075685A" w:rsidRPr="00B3607C" w14:paraId="5D194B52" w14:textId="77777777" w:rsidTr="001842C2">
        <w:trPr>
          <w:trHeight w:val="31"/>
          <w:jc w:val="center"/>
        </w:trPr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bottom w:w="288" w:type="dxa"/>
              <w:right w:w="360" w:type="dxa"/>
            </w:tcMar>
          </w:tcPr>
          <w:p w14:paraId="2DAEBA1D" w14:textId="7E908A69" w:rsidR="00295EB0" w:rsidRPr="000C3A8F" w:rsidRDefault="00295EB0" w:rsidP="00AA618D">
            <w:pPr>
              <w:ind w:right="-200"/>
              <w:jc w:val="both"/>
              <w:rPr>
                <w:b/>
                <w:i/>
                <w:iCs/>
                <w:noProof/>
                <w:color w:val="002060"/>
              </w:rPr>
            </w:pPr>
            <w:r w:rsidRPr="000C3A8F">
              <w:rPr>
                <w:b/>
                <w:i/>
                <w:iCs/>
                <w:noProof/>
                <w:color w:val="002060"/>
              </w:rPr>
              <w:t xml:space="preserve">Кто такой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советник</w:t>
            </w:r>
            <w:r w:rsidRPr="000C3A8F">
              <w:rPr>
                <w:b/>
                <w:i/>
                <w:iCs/>
                <w:noProof/>
                <w:color w:val="002060"/>
              </w:rPr>
              <w:t xml:space="preserve">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директора</w:t>
            </w:r>
            <w:r w:rsidRPr="000C3A8F">
              <w:rPr>
                <w:b/>
                <w:i/>
                <w:iCs/>
                <w:noProof/>
                <w:color w:val="002060"/>
              </w:rPr>
              <w:t xml:space="preserve">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по</w:t>
            </w:r>
            <w:r w:rsidR="00A53B26" w:rsidRPr="000C3A8F">
              <w:rPr>
                <w:b/>
                <w:i/>
                <w:iCs/>
                <w:noProof/>
                <w:color w:val="002060"/>
              </w:rPr>
              <w:t xml:space="preserve">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воспитанию</w:t>
            </w:r>
            <w:r w:rsidR="00632F06" w:rsidRPr="000C3A8F"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и</w:t>
            </w:r>
            <w:r w:rsidR="00632F06" w:rsidRPr="000C3A8F">
              <w:rPr>
                <w:b/>
                <w:i/>
                <w:iCs/>
                <w:noProof/>
                <w:color w:val="002060"/>
              </w:rPr>
              <w:t xml:space="preserve"> взаимодействию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с</w:t>
            </w:r>
            <w:r w:rsidR="00632F06" w:rsidRPr="000C3A8F">
              <w:rPr>
                <w:b/>
                <w:i/>
                <w:iCs/>
                <w:noProof/>
                <w:color w:val="002060"/>
              </w:rPr>
              <w:t xml:space="preserve"> </w:t>
            </w:r>
            <w:r w:rsidR="00632F06" w:rsidRPr="000C3A8F">
              <w:rPr>
                <w:b/>
                <w:bCs/>
                <w:i/>
                <w:iCs/>
                <w:noProof/>
                <w:color w:val="002060"/>
              </w:rPr>
              <w:t>детс</w:t>
            </w:r>
            <w:r w:rsidR="00447C28" w:rsidRPr="000C3A8F">
              <w:rPr>
                <w:b/>
                <w:bCs/>
                <w:i/>
                <w:iCs/>
                <w:noProof/>
                <w:color w:val="002060"/>
              </w:rPr>
              <w:t>к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ими</w:t>
            </w:r>
            <w:r w:rsidR="00632F06" w:rsidRPr="000C3A8F">
              <w:rPr>
                <w:b/>
                <w:i/>
                <w:iCs/>
                <w:noProof/>
                <w:color w:val="002060"/>
              </w:rPr>
              <w:t xml:space="preserve"> общественными </w:t>
            </w:r>
            <w:r w:rsidRPr="000C3A8F">
              <w:rPr>
                <w:b/>
                <w:bCs/>
                <w:i/>
                <w:iCs/>
                <w:noProof/>
                <w:color w:val="002060"/>
              </w:rPr>
              <w:t>объединениями</w:t>
            </w:r>
            <w:r w:rsidRPr="000C3A8F">
              <w:rPr>
                <w:b/>
                <w:i/>
                <w:iCs/>
                <w:noProof/>
                <w:color w:val="002060"/>
              </w:rPr>
              <w:t xml:space="preserve">?  Будет ли они заниматься идеологией? Ставить двойки за поведение? Защищать детей от негатива в социальных сетях? Чем же на самом деле займется этот человек, в эксклюзивном интервью рассказала советник директора  </w:t>
            </w:r>
            <w:r w:rsidR="00C34D7B" w:rsidRPr="000C3A8F">
              <w:rPr>
                <w:b/>
                <w:i/>
                <w:iCs/>
                <w:noProof/>
                <w:color w:val="002060"/>
              </w:rPr>
              <w:t xml:space="preserve">самой лучшей </w:t>
            </w:r>
            <w:r w:rsidRPr="000C3A8F">
              <w:rPr>
                <w:b/>
                <w:i/>
                <w:iCs/>
                <w:noProof/>
                <w:color w:val="002060"/>
              </w:rPr>
              <w:t>школы Петрачук Алена Викторовна.</w:t>
            </w:r>
          </w:p>
          <w:p w14:paraId="5189D7CA" w14:textId="2EA0F50C" w:rsidR="006A0F38" w:rsidRPr="006A0F38" w:rsidRDefault="00295EB0" w:rsidP="00AA618D">
            <w:pPr>
              <w:ind w:right="-200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Р</w:t>
            </w:r>
            <w:r w:rsidRPr="00295EB0">
              <w:rPr>
                <w:b/>
                <w:bCs/>
                <w:i/>
                <w:iCs/>
                <w:noProof/>
                <w:color w:val="002060"/>
              </w:rPr>
              <w:t>асскажите, что это за должность – советник директора по воспитанию и взаимодействию с детскими общественными объединениями, и почему она была введена в школах?</w:t>
            </w:r>
            <w:r>
              <w:rPr>
                <w:b/>
                <w:bCs/>
                <w:i/>
                <w:iCs/>
                <w:noProof/>
                <w:color w:val="002060"/>
              </w:rPr>
              <w:br/>
            </w:r>
            <w:r w:rsidR="00F83AED">
              <w:rPr>
                <w:i/>
                <w:iCs/>
                <w:noProof/>
                <w:color w:val="002060"/>
              </w:rPr>
              <w:t xml:space="preserve"> </w:t>
            </w:r>
            <w:r w:rsidR="000C3A8F" w:rsidRPr="000C3A8F">
              <w:rPr>
                <w:i/>
                <w:iCs/>
                <w:noProof/>
                <w:color w:val="002060"/>
              </w:rPr>
              <w:t xml:space="preserve"> Советник – это не тот, кто даёт советы педагогам и директору школы. Задача советника – быть проводником федеральных детско-молодёжных событий. Советник не только знакомит ребят с проектами и возможностями, которые им предоставляются на федеральном и региональном уровнях, но и становится наставником для ребят, участвующих в этих проектах. А кроме этого, взаимодействует с детским активом школы, с ребятами из детских общественных формирований, помогает им реализовать их идеи и проекты. И введена эта должность для того, чтобы усилить воспитательную работу в школе за счёт распределения потока воспитательных событий, конкурсов и проектов, за счёт включения ребят в те или иные проекты, за счёт объединения усилий команды педагогов.</w:t>
            </w:r>
            <w:r w:rsidR="000C3A8F" w:rsidRPr="000C3A8F">
              <w:rPr>
                <w:i/>
                <w:iCs/>
                <w:noProof/>
                <w:color w:val="002060"/>
              </w:rPr>
              <w:br/>
            </w:r>
            <w:r w:rsidR="000C3A8F">
              <w:rPr>
                <w:b/>
                <w:bCs/>
                <w:i/>
                <w:iCs/>
                <w:noProof/>
                <w:color w:val="002060"/>
              </w:rPr>
              <w:t xml:space="preserve">     </w:t>
            </w:r>
            <w:r w:rsidR="006A0F38" w:rsidRPr="006A0F38">
              <w:rPr>
                <w:b/>
                <w:bCs/>
                <w:i/>
                <w:iCs/>
                <w:noProof/>
                <w:color w:val="002060"/>
              </w:rPr>
              <w:t>Кто сможет стать советником-воспитателем? Должен ли он быть "зумером" или "бумером"? Обязательно ли педагогическое образование?</w:t>
            </w:r>
          </w:p>
          <w:p w14:paraId="410B3B25" w14:textId="2F71A943" w:rsidR="004520F8" w:rsidRPr="001842C2" w:rsidRDefault="00F83AED" w:rsidP="00AA618D">
            <w:pPr>
              <w:ind w:right="-200"/>
              <w:jc w:val="both"/>
              <w:rPr>
                <w:i/>
                <w:iCs/>
                <w:noProof/>
                <w:color w:val="002060"/>
              </w:rPr>
            </w:pPr>
            <w:r w:rsidRPr="00F83AED">
              <w:rPr>
                <w:i/>
                <w:iCs/>
                <w:noProof/>
                <w:color w:val="002060"/>
              </w:rPr>
              <w:t xml:space="preserve">Я вижу его человеком, который может объяснить физику на примере популярного у школьников мультфильма «Рик и Морти». </w:t>
            </w:r>
          </w:p>
        </w:tc>
        <w:tc>
          <w:tcPr>
            <w:tcW w:w="4978" w:type="dxa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  <w:right w:w="360" w:type="dxa"/>
            </w:tcMar>
          </w:tcPr>
          <w:p w14:paraId="3917B486" w14:textId="367729C9" w:rsidR="00F83AED" w:rsidRPr="00F83AED" w:rsidRDefault="00AA618D" w:rsidP="00AA618D">
            <w:pPr>
              <w:ind w:left="-237" w:right="-183"/>
              <w:jc w:val="both"/>
              <w:rPr>
                <w:bCs/>
                <w:i/>
                <w:iCs/>
                <w:noProof/>
                <w:color w:val="002060"/>
              </w:rPr>
            </w:pPr>
            <w:r w:rsidRPr="00AA618D">
              <w:rPr>
                <w:bCs/>
                <w:i/>
                <w:iCs/>
                <w:noProof/>
                <w:color w:val="002060"/>
              </w:rPr>
              <w:t>Понимает, чем киберспорт отличается от компьютерной зависимости. Знает популярные мемы и тикток-тренды, сидит в тех же соцсетях, что и школьники. "это молодой человек, который нас понимает, который может отстаивать</w:t>
            </w:r>
            <w:r w:rsidR="00F83AED" w:rsidRPr="00F83AED">
              <w:rPr>
                <w:bCs/>
                <w:i/>
                <w:iCs/>
                <w:noProof/>
                <w:color w:val="002060"/>
              </w:rPr>
              <w:t>наши запросы перед школьной администрацией и родителями".</w:t>
            </w:r>
          </w:p>
          <w:p w14:paraId="5DC654E0" w14:textId="51CA880A" w:rsidR="00F83AED" w:rsidRPr="00F83AED" w:rsidRDefault="00F83AED" w:rsidP="00AA618D">
            <w:pPr>
              <w:ind w:left="-237" w:right="-183"/>
              <w:jc w:val="both"/>
              <w:rPr>
                <w:bCs/>
                <w:i/>
                <w:iCs/>
                <w:noProof/>
                <w:color w:val="002060"/>
              </w:rPr>
            </w:pPr>
            <w:r w:rsidRPr="00F83AED">
              <w:rPr>
                <w:bCs/>
                <w:i/>
                <w:iCs/>
                <w:noProof/>
                <w:color w:val="002060"/>
              </w:rPr>
              <w:t>Полагаю, «навигаторы детства» - это не очень взрослые люди, но у которых уже есть опыт пед</w:t>
            </w:r>
            <w:r w:rsidR="00AA618D">
              <w:rPr>
                <w:bCs/>
                <w:i/>
                <w:iCs/>
                <w:noProof/>
                <w:color w:val="002060"/>
              </w:rPr>
              <w:t>агогической, вожатской работы, возможно с</w:t>
            </w:r>
            <w:r w:rsidRPr="00F83AED">
              <w:rPr>
                <w:bCs/>
                <w:i/>
                <w:iCs/>
                <w:noProof/>
                <w:color w:val="002060"/>
              </w:rPr>
              <w:t>туденты-старшекурсники или выпускники педагогических вузов, которые бы относились к детям с искренним интересом. Психологическое, техническое образование мы тоже рассматриваем, потому что у детей есть на это запрос.</w:t>
            </w:r>
          </w:p>
          <w:p w14:paraId="66768246" w14:textId="77777777" w:rsidR="006A0F38" w:rsidRPr="006A0F38" w:rsidRDefault="006A0F38" w:rsidP="00AA618D">
            <w:pPr>
              <w:ind w:left="-237" w:right="-183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6A0F38">
              <w:rPr>
                <w:b/>
                <w:bCs/>
                <w:i/>
                <w:iCs/>
                <w:noProof/>
                <w:color w:val="002060"/>
              </w:rPr>
              <w:t>Будут ли советники-воспитатели ставить оценки за поведение? За "успехи в патриотизме"?</w:t>
            </w:r>
          </w:p>
          <w:p w14:paraId="1BFC07C2" w14:textId="77777777" w:rsidR="000C3A8F" w:rsidRPr="000C3A8F" w:rsidRDefault="000C3A8F" w:rsidP="00AA618D">
            <w:pPr>
              <w:ind w:left="-237" w:right="-183"/>
              <w:jc w:val="both"/>
              <w:rPr>
                <w:bCs/>
                <w:i/>
                <w:iCs/>
                <w:noProof/>
                <w:color w:val="002060"/>
              </w:rPr>
            </w:pPr>
            <w:r w:rsidRPr="000C3A8F">
              <w:rPr>
                <w:bCs/>
                <w:i/>
                <w:iCs/>
                <w:noProof/>
                <w:color w:val="002060"/>
              </w:rPr>
              <w:t>Ни в коем случае! Патриотизм - это не про даты в календаре и не про "обязаловку". Это любовь к родителям, уважение к старшим. Это искренняя радость за наших спортсменов, неподдельная гордость за открытия наших ученых, восхищение нашими музыкантами... И все эти чувства можно заложить в ребенка только через погружение в эти эмоции.</w:t>
            </w:r>
          </w:p>
          <w:p w14:paraId="37EAA410" w14:textId="057E5EED" w:rsidR="006A0F38" w:rsidRPr="006A0F38" w:rsidRDefault="006A0F38" w:rsidP="00AA618D">
            <w:pPr>
              <w:ind w:left="-237" w:right="-183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6A0F38">
              <w:rPr>
                <w:b/>
                <w:bCs/>
                <w:i/>
                <w:iCs/>
                <w:noProof/>
                <w:color w:val="002060"/>
              </w:rPr>
              <w:t>А идеологией "навигаторы" будут заниматься?</w:t>
            </w:r>
          </w:p>
          <w:p w14:paraId="66E8CC1C" w14:textId="27092FCF" w:rsidR="0075685A" w:rsidRPr="00B3607C" w:rsidRDefault="000C3A8F" w:rsidP="0032786E">
            <w:pPr>
              <w:ind w:left="-237" w:right="-183"/>
              <w:jc w:val="both"/>
              <w:rPr>
                <w:noProof/>
              </w:rPr>
            </w:pPr>
            <w:r w:rsidRPr="000C3A8F">
              <w:rPr>
                <w:i/>
                <w:iCs/>
                <w:noProof/>
                <w:color w:val="002060"/>
              </w:rPr>
              <w:t>До недавних событий ТikТоk был абсолютно аполитичным - танцульки, лайфхаки, ляпы, приколы, мальчики и девочки, любовь, лайки. Взрослые люди в грязных целях использовали эту социальную сеть, подняли хайп. И дети начали задавать вопросы. Ну так нам нужно не закрываться, не пугать подростка страшилками "не ходи на митинг, будут магнитные бури, срочно в субботу пишем контрольную...". Дети не идиоты. Если они об этом спрашивают</w:t>
            </w:r>
            <w:bookmarkStart w:id="0" w:name="_GoBack"/>
            <w:bookmarkEnd w:id="0"/>
            <w:r w:rsidRPr="000C3A8F">
              <w:rPr>
                <w:i/>
                <w:iCs/>
                <w:noProof/>
                <w:color w:val="002060"/>
              </w:rPr>
              <w:t xml:space="preserve">, нужно найти слова </w:t>
            </w:r>
          </w:p>
        </w:tc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</w:tcMar>
          </w:tcPr>
          <w:p w14:paraId="62112A0C" w14:textId="77777777" w:rsidR="00F83AED" w:rsidRPr="00F83AED" w:rsidRDefault="000C3A8F" w:rsidP="0032786E">
            <w:pPr>
              <w:spacing w:line="259" w:lineRule="auto"/>
              <w:ind w:left="-112" w:firstLine="0"/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 w:rsidRPr="000C3A8F">
              <w:rPr>
                <w:rFonts w:eastAsia="Calibri"/>
                <w:bCs/>
                <w:i/>
                <w:color w:val="002060"/>
              </w:rPr>
              <w:t xml:space="preserve">  </w:t>
            </w:r>
            <w:r w:rsidR="00F83AED" w:rsidRPr="00F83AED">
              <w:rPr>
                <w:rFonts w:eastAsia="Calibri"/>
                <w:bCs/>
                <w:i/>
                <w:iCs/>
                <w:color w:val="002060"/>
              </w:rPr>
              <w:t>и смелось честно отвечать, почему это опасно. Это первое.</w:t>
            </w:r>
          </w:p>
          <w:p w14:paraId="06695FC7" w14:textId="256599F6" w:rsidR="00F83AED" w:rsidRPr="00F83AED" w:rsidRDefault="00F83AED" w:rsidP="0032786E">
            <w:pPr>
              <w:spacing w:line="259" w:lineRule="auto"/>
              <w:ind w:left="-112" w:firstLine="0"/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 w:rsidRPr="00F83AED">
              <w:rPr>
                <w:rFonts w:eastAsia="Calibri"/>
                <w:bCs/>
                <w:i/>
                <w:iCs/>
                <w:color w:val="002060"/>
              </w:rPr>
              <w:t>Второе. "Навигаторы детства" будут заниматься именно воспитанием, а не идеологией. И если благодаря их работе все меньше подростков будет состоять в полиции на учете по делам несовершеннолетних...</w:t>
            </w:r>
          </w:p>
          <w:p w14:paraId="17EC39B1" w14:textId="193A1CAB" w:rsidR="000C3A8F" w:rsidRPr="000C3A8F" w:rsidRDefault="000C3A8F" w:rsidP="0032786E">
            <w:pPr>
              <w:spacing w:line="259" w:lineRule="auto"/>
              <w:ind w:left="-112" w:right="-61" w:firstLine="0"/>
              <w:jc w:val="both"/>
              <w:rPr>
                <w:rFonts w:eastAsia="Calibri"/>
                <w:bCs/>
                <w:i/>
                <w:color w:val="002060"/>
              </w:rPr>
            </w:pPr>
            <w:r w:rsidRPr="000C3A8F">
              <w:rPr>
                <w:rFonts w:eastAsia="Calibri"/>
                <w:bCs/>
                <w:i/>
                <w:color w:val="002060"/>
              </w:rPr>
              <w:t xml:space="preserve"> Если будет меньше жестокости, травли, если никто не будет плясать на памятниках, разве это плохо? Разве плохо, если у школьника благодаря "Навигатору детства" в голове будет желание получить интересную профессию, найти хорошую работу?</w:t>
            </w:r>
          </w:p>
          <w:p w14:paraId="3BC6B15E" w14:textId="77777777" w:rsidR="00F83AED" w:rsidRDefault="000C3A8F" w:rsidP="0032786E">
            <w:pPr>
              <w:spacing w:line="259" w:lineRule="auto"/>
              <w:ind w:left="-112" w:firstLine="0"/>
              <w:jc w:val="both"/>
              <w:rPr>
                <w:rFonts w:eastAsia="Calibri"/>
                <w:b/>
                <w:bCs/>
                <w:i/>
                <w:color w:val="002060"/>
              </w:rPr>
            </w:pPr>
            <w:r>
              <w:rPr>
                <w:rFonts w:eastAsia="Calibri"/>
                <w:b/>
                <w:bCs/>
                <w:i/>
                <w:color w:val="002060"/>
              </w:rPr>
              <w:t xml:space="preserve">   </w:t>
            </w:r>
            <w:r w:rsidR="006A0F38" w:rsidRPr="006A0F38">
              <w:rPr>
                <w:rFonts w:eastAsia="Calibri"/>
                <w:b/>
                <w:bCs/>
                <w:i/>
                <w:color w:val="002060"/>
              </w:rPr>
              <w:t xml:space="preserve">Сегодня получилась насыщенная и информативная беседа. В заключение скажите несколькими словами: советник по воспитанию – кто </w:t>
            </w:r>
            <w:r w:rsidR="00F83AED">
              <w:rPr>
                <w:rFonts w:eastAsia="Calibri"/>
                <w:b/>
                <w:bCs/>
                <w:i/>
                <w:color w:val="002060"/>
              </w:rPr>
              <w:t xml:space="preserve">он? </w:t>
            </w:r>
          </w:p>
          <w:p w14:paraId="2C191DFB" w14:textId="35A5FC24" w:rsidR="00C778F9" w:rsidRDefault="000C3A8F" w:rsidP="0032786E">
            <w:pPr>
              <w:spacing w:line="259" w:lineRule="auto"/>
              <w:ind w:left="-112" w:firstLine="0"/>
              <w:jc w:val="both"/>
              <w:rPr>
                <w:i/>
                <w:noProof/>
                <w:color w:val="002060"/>
              </w:rPr>
            </w:pPr>
            <w:r w:rsidRPr="000C3A8F">
              <w:rPr>
                <w:i/>
                <w:noProof/>
                <w:color w:val="002060"/>
              </w:rPr>
              <w:t xml:space="preserve"> Советник по воспитанию – не только «навигатор детства», он ещё и сотворец, так как творит и создаёт вместе с детьми и педагогами, и организатор, и вдохновитель, и наставник. Ну и, конечно, ещё и первооткрыватель – он открывает мир детства с позиции новой философии воспитания, основанной на духовно-нравственных ценностях российского общества, таких как гражданственность, справедливость, милосердие, семья, труд, Родина.</w:t>
            </w:r>
          </w:p>
          <w:p w14:paraId="12823F5C" w14:textId="65917AA9" w:rsidR="00F83AED" w:rsidRPr="00F83AED" w:rsidRDefault="00F83AED" w:rsidP="00F83AED">
            <w:pPr>
              <w:spacing w:line="259" w:lineRule="auto"/>
              <w:ind w:firstLine="0"/>
              <w:jc w:val="both"/>
              <w:rPr>
                <w:i/>
                <w:noProof/>
                <w:color w:val="002060"/>
              </w:rPr>
            </w:pPr>
          </w:p>
          <w:p w14:paraId="29C56DE9" w14:textId="68359D21" w:rsidR="00F83AED" w:rsidRPr="00F83AED" w:rsidRDefault="001842C2" w:rsidP="001842C2">
            <w:pPr>
              <w:spacing w:line="259" w:lineRule="auto"/>
              <w:ind w:firstLine="0"/>
              <w:jc w:val="center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50091EB" wp14:editId="12EF3199">
                  <wp:extent cx="2359075" cy="1435261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78" cy="146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DDE983" w14:textId="77777777" w:rsidR="000C3A8F" w:rsidRDefault="000C3A8F" w:rsidP="000C3A8F">
            <w:pPr>
              <w:spacing w:line="259" w:lineRule="auto"/>
              <w:ind w:firstLine="0"/>
              <w:jc w:val="both"/>
              <w:rPr>
                <w:i/>
                <w:noProof/>
                <w:color w:val="002060"/>
              </w:rPr>
            </w:pPr>
          </w:p>
          <w:p w14:paraId="0BEB4DEE" w14:textId="6273F70D" w:rsidR="000C3A8F" w:rsidRPr="001842C2" w:rsidRDefault="001842C2" w:rsidP="001842C2">
            <w:pPr>
              <w:spacing w:line="259" w:lineRule="auto"/>
              <w:ind w:firstLine="0"/>
              <w:jc w:val="right"/>
              <w:rPr>
                <w:b/>
                <w:i/>
                <w:noProof/>
                <w:color w:val="002060"/>
              </w:rPr>
            </w:pPr>
            <w:r w:rsidRPr="001842C2">
              <w:rPr>
                <w:b/>
                <w:i/>
                <w:noProof/>
                <w:color w:val="002060"/>
              </w:rPr>
              <w:t>Елизвета Потапова</w:t>
            </w:r>
          </w:p>
        </w:tc>
      </w:tr>
    </w:tbl>
    <w:p w14:paraId="4975E96E" w14:textId="03746862" w:rsidR="00F15A92" w:rsidRDefault="001842C2" w:rsidP="001842C2">
      <w:pPr>
        <w:tabs>
          <w:tab w:val="left" w:pos="2635"/>
        </w:tabs>
        <w:ind w:firstLine="0"/>
        <w:rPr>
          <w:noProof/>
        </w:rPr>
      </w:pPr>
      <w:r>
        <w:rPr>
          <w:noProof/>
        </w:rPr>
        <w:tab/>
      </w:r>
    </w:p>
    <w:tbl>
      <w:tblPr>
        <w:tblStyle w:val="1f3"/>
        <w:tblpPr w:leftFromText="180" w:rightFromText="180" w:vertAnchor="text" w:tblpXSpec="center" w:tblpY="1"/>
        <w:tblOverlap w:val="never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75"/>
        <w:gridCol w:w="4903"/>
        <w:gridCol w:w="4895"/>
      </w:tblGrid>
      <w:tr w:rsidR="00F15A92" w:rsidRPr="00F15A92" w14:paraId="2DD538A2" w14:textId="77777777" w:rsidTr="00126EB8">
        <w:trPr>
          <w:trHeight w:val="16869"/>
        </w:trPr>
        <w:tc>
          <w:tcPr>
            <w:tcW w:w="4876" w:type="dxa"/>
            <w:tcBorders>
              <w:right w:val="single" w:sz="4" w:space="0" w:color="auto"/>
            </w:tcBorders>
          </w:tcPr>
          <w:p w14:paraId="4B890417" w14:textId="2D726E3D" w:rsidR="008D4791" w:rsidRDefault="00F15A92" w:rsidP="00542CE5">
            <w:pPr>
              <w:ind w:firstLine="0"/>
              <w:rPr>
                <w:i/>
                <w:color w:val="000F64" w:themeColor="accent2"/>
                <w:sz w:val="32"/>
                <w:szCs w:val="32"/>
              </w:rPr>
            </w:pPr>
            <w:r w:rsidRPr="00F15A92">
              <w:rPr>
                <w:i/>
                <w:noProof/>
                <w:color w:val="000F64" w:themeColor="accent2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8E5B3D2" wp14:editId="32F9110C">
                  <wp:extent cx="2070100" cy="331844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16" cy="344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6ECC1B" w14:textId="5C568D34" w:rsidR="00D66A17" w:rsidRPr="00892F32" w:rsidRDefault="00892F32" w:rsidP="00892F32">
            <w:pPr>
              <w:ind w:firstLine="0"/>
              <w:jc w:val="both"/>
              <w:rPr>
                <w:i/>
                <w:color w:val="000F64" w:themeColor="accent2"/>
              </w:rPr>
            </w:pPr>
            <w:r w:rsidRPr="00892F32">
              <w:rPr>
                <w:i/>
                <w:color w:val="000F64" w:themeColor="accent2"/>
              </w:rPr>
              <w:t>Муниципальный конкурс профессионального мастерства «Педагог года-</w:t>
            </w:r>
            <w:r w:rsidR="004F0659" w:rsidRPr="00892F32">
              <w:rPr>
                <w:i/>
                <w:color w:val="000F64" w:themeColor="accent2"/>
              </w:rPr>
              <w:t>2023» Представитель</w:t>
            </w:r>
            <w:r w:rsidR="004F0659">
              <w:rPr>
                <w:i/>
                <w:color w:val="000F64" w:themeColor="accent2"/>
              </w:rPr>
              <w:t xml:space="preserve"> нашей школы</w:t>
            </w:r>
            <w:r w:rsidRPr="00892F32">
              <w:rPr>
                <w:i/>
                <w:color w:val="000F64" w:themeColor="accent2"/>
              </w:rPr>
              <w:t xml:space="preserve">, номинация «Педагогический дебют», - </w:t>
            </w:r>
            <w:proofErr w:type="spellStart"/>
            <w:r w:rsidRPr="00892F32">
              <w:rPr>
                <w:i/>
                <w:color w:val="000F64" w:themeColor="accent2"/>
              </w:rPr>
              <w:t>Бурибаева</w:t>
            </w:r>
            <w:proofErr w:type="spellEnd"/>
            <w:r w:rsidRPr="00892F32">
              <w:rPr>
                <w:i/>
                <w:color w:val="000F64" w:themeColor="accent2"/>
              </w:rPr>
              <w:t xml:space="preserve"> Ольга Алексеевна, учитель начальных классов</w:t>
            </w:r>
            <w:r w:rsidRPr="00892F32">
              <w:rPr>
                <w:i/>
                <w:color w:val="000F64" w:themeColor="accent2"/>
              </w:rPr>
              <w:br/>
              <w:t>Замечательный педагог с добрым сердцем</w:t>
            </w:r>
            <w:r w:rsidRPr="00892F32">
              <w:rPr>
                <w:i/>
                <w:color w:val="000F64" w:themeColor="accent2"/>
              </w:rPr>
              <w:br/>
            </w:r>
            <w:proofErr w:type="gramStart"/>
            <w:r w:rsidRPr="00892F32">
              <w:rPr>
                <w:i/>
                <w:color w:val="000F64" w:themeColor="accent2"/>
              </w:rPr>
              <w:t>Мы</w:t>
            </w:r>
            <w:proofErr w:type="gramEnd"/>
            <w:r w:rsidRPr="00892F32">
              <w:rPr>
                <w:i/>
                <w:color w:val="000F64" w:themeColor="accent2"/>
              </w:rPr>
              <w:t xml:space="preserve"> гордимся Вами! Любим Вас!</w:t>
            </w:r>
          </w:p>
          <w:p w14:paraId="3FB822BF" w14:textId="37E633FD" w:rsidR="00D66A17" w:rsidRPr="007810F5" w:rsidRDefault="00892F32" w:rsidP="00892F32">
            <w:pPr>
              <w:ind w:firstLine="0"/>
              <w:jc w:val="center"/>
              <w:rPr>
                <w:i/>
                <w:color w:val="000F64" w:themeColor="accent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54834" wp14:editId="77DC8A6C">
                  <wp:extent cx="1283489" cy="1135634"/>
                  <wp:effectExtent l="0" t="0" r="0" b="7620"/>
                  <wp:docPr id="465" name="Рисунок 465" descr="https://sun9-78.userapi.com/impg/88BHZ1WPdMimJyR2FeyQ5i5uwPtgwqB4ErNN8A/7qZS9ZXZiQw.jpg?size=604x534&amp;quality=95&amp;sign=ca0346b01ea924e6185b5537ea8a4367&amp;c_uniq_tag=_vLD_3ZlCVKWY02NdnwAHhUHdiLjbyL4j_kNGLI2dR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8.userapi.com/impg/88BHZ1WPdMimJyR2FeyQ5i5uwPtgwqB4ErNN8A/7qZS9ZXZiQw.jpg?size=604x534&amp;quality=95&amp;sign=ca0346b01ea924e6185b5537ea8a4367&amp;c_uniq_tag=_vLD_3ZlCVKWY02NdnwAHhUHdiLjbyL4j_kNGLI2dR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15" cy="114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19DCD2" w14:textId="7607E7FF" w:rsidR="00F15A92" w:rsidRDefault="00F15A92" w:rsidP="00F15A92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3E211E5A" wp14:editId="17963006">
                  <wp:extent cx="1756410" cy="13367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5C1447" w14:textId="306F8A70" w:rsidR="007810F5" w:rsidRDefault="00892F32" w:rsidP="00892F32">
            <w:pPr>
              <w:jc w:val="both"/>
              <w:rPr>
                <w:i/>
                <w:noProof/>
                <w:color w:val="002060"/>
              </w:rPr>
            </w:pPr>
            <w:r w:rsidRPr="00892F32">
              <w:rPr>
                <w:i/>
                <w:noProof/>
                <w:color w:val="002060"/>
              </w:rPr>
              <w:t>Наша страна заключает в себе разнообразие народов, проживающих на ее территории, и может похвастаться количеством языков, на которых они говорят.</w:t>
            </w:r>
            <w:r w:rsidRPr="00892F32">
              <w:rPr>
                <w:i/>
                <w:noProof/>
                <w:color w:val="002060"/>
              </w:rPr>
              <w:br/>
              <w:t>На каждом языке, в каждом государстве, есть , конечно же, сказки. Сказки неразрывно связаны с древними обрядами и обычаями. В каждом сказке заложена определенная мораль. Сказка учит добру, справедливости.</w:t>
            </w:r>
            <w:r w:rsidRPr="00892F32">
              <w:rPr>
                <w:i/>
                <w:noProof/>
                <w:color w:val="002060"/>
              </w:rPr>
              <w:br/>
              <w:t>Сегодня учащиеся 9а, 9б классов познакомились со сказками Народов России</w:t>
            </w:r>
            <w:r w:rsidRPr="00892F32">
              <w:rPr>
                <w:i/>
                <w:noProof/>
                <w:color w:val="002060"/>
              </w:rPr>
              <w:br/>
              <w:t>После просмотра ребят ожидало обсуждение: какие эмоции, главная суть, что удивило.</w:t>
            </w:r>
            <w:r w:rsidRPr="00892F32">
              <w:rPr>
                <w:i/>
                <w:noProof/>
                <w:color w:val="002060"/>
              </w:rPr>
              <w:br/>
              <w:t>Но эмоции всех участников кинолектория остались положительными. Ведь в любой сказке добро побеждает зло</w:t>
            </w:r>
            <w:r>
              <w:rPr>
                <w:i/>
                <w:noProof/>
                <w:color w:val="002060"/>
              </w:rPr>
              <w:t>.</w:t>
            </w:r>
          </w:p>
          <w:p w14:paraId="68A9C5C3" w14:textId="65E0851D" w:rsidR="00D66A17" w:rsidRPr="00892F32" w:rsidRDefault="00892F32" w:rsidP="007810F5">
            <w:pPr>
              <w:jc w:val="center"/>
              <w:rPr>
                <w:i/>
                <w:noProof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9869A" wp14:editId="7D89B370">
                  <wp:extent cx="1458468" cy="1092237"/>
                  <wp:effectExtent l="0" t="0" r="8890" b="0"/>
                  <wp:docPr id="460" name="Рисунок 460" descr="https://sun9-54.userapi.com/impg/xRSYmOBOfLRwmC_flofsl7qUKx8GKRGrzjAVgA/eN_O5JUrvIE.jpg?size=1024x767&amp;quality=95&amp;sign=6bface98400518ba3eb09adec7e1bc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54.userapi.com/impg/xRSYmOBOfLRwmC_flofsl7qUKx8GKRGrzjAVgA/eN_O5JUrvIE.jpg?size=1024x767&amp;quality=95&amp;sign=6bface98400518ba3eb09adec7e1bc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91" cy="10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414A627" w14:textId="05CCBB38" w:rsidR="00F15A92" w:rsidRDefault="00542CE5" w:rsidP="00F15A92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71794C39" wp14:editId="556E0C29">
                  <wp:extent cx="1756410" cy="133679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EE6EF2" w14:textId="77777777" w:rsidR="00D51FE6" w:rsidRPr="00D51FE6" w:rsidRDefault="00D51FE6" w:rsidP="00D51FE6">
            <w:pPr>
              <w:jc w:val="both"/>
              <w:rPr>
                <w:i/>
                <w:iCs/>
                <w:noProof/>
                <w:color w:val="002060"/>
              </w:rPr>
            </w:pPr>
            <w:r w:rsidRPr="00D51FE6">
              <w:rPr>
                <w:i/>
                <w:iCs/>
                <w:noProof/>
                <w:color w:val="002060"/>
              </w:rPr>
              <w:t>8 февраля в малом зале Тобольского драматического театра имени П.П. Ершова прошла церемония награждения победителей городского конкурса «Спортивная элита – 2022».</w:t>
            </w:r>
          </w:p>
          <w:p w14:paraId="6B22FB06" w14:textId="77777777" w:rsidR="00D51FE6" w:rsidRPr="00D51FE6" w:rsidRDefault="00D51FE6" w:rsidP="00D51FE6">
            <w:pPr>
              <w:jc w:val="both"/>
              <w:rPr>
                <w:i/>
                <w:iCs/>
                <w:noProof/>
                <w:color w:val="002060"/>
              </w:rPr>
            </w:pPr>
            <w:r w:rsidRPr="00D51FE6">
              <w:rPr>
                <w:i/>
                <w:iCs/>
                <w:noProof/>
                <w:color w:val="002060"/>
              </w:rPr>
              <w:t>Глава города Максим Афанасьев начал церемонию вручения наград с приветственного обращения к лучшим спортсменам, тренерам города, пожелал не останавливаться на достигнутом, целеустремленно идти к спортивным вершинам.</w:t>
            </w:r>
          </w:p>
          <w:p w14:paraId="38050F77" w14:textId="77777777" w:rsidR="00D51FE6" w:rsidRPr="00D51FE6" w:rsidRDefault="00D51FE6" w:rsidP="00D51FE6">
            <w:pPr>
              <w:jc w:val="both"/>
              <w:rPr>
                <w:i/>
                <w:iCs/>
                <w:noProof/>
                <w:color w:val="002060"/>
              </w:rPr>
            </w:pPr>
            <w:r w:rsidRPr="00D51FE6">
              <w:rPr>
                <w:i/>
                <w:iCs/>
                <w:noProof/>
                <w:color w:val="002060"/>
              </w:rPr>
              <w:t>В числе награжденных и учитель физической культуры школы 18, самая спортивная, всегда молодая и телом, и душой Галина Трофимовна Иванова!</w:t>
            </w:r>
          </w:p>
          <w:p w14:paraId="17B4B4B1" w14:textId="352F0C7E" w:rsidR="00542CE5" w:rsidRPr="00D51FE6" w:rsidRDefault="00D51FE6" w:rsidP="00D51FE6">
            <w:pPr>
              <w:jc w:val="both"/>
              <w:rPr>
                <w:i/>
                <w:noProof/>
                <w:color w:val="002060"/>
              </w:rPr>
            </w:pPr>
            <w:r w:rsidRPr="00D51FE6">
              <w:rPr>
                <w:i/>
                <w:iCs/>
                <w:noProof/>
                <w:color w:val="002060"/>
              </w:rPr>
              <w:t>От всей души поздравляем с заслуженной наградой!</w:t>
            </w:r>
          </w:p>
          <w:p w14:paraId="0A84B4EF" w14:textId="05311CD6" w:rsidR="00542CE5" w:rsidRPr="00D51FE6" w:rsidRDefault="00D51FE6" w:rsidP="00D51FE6">
            <w:pPr>
              <w:jc w:val="center"/>
              <w:rPr>
                <w:i/>
                <w:noProof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BEFB8" wp14:editId="602402A3">
                  <wp:extent cx="1036320" cy="137525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53" cy="138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E72956" w14:textId="77777777" w:rsidR="00542CE5" w:rsidRPr="00F15A92" w:rsidRDefault="00542CE5" w:rsidP="00F15A92">
            <w:pPr>
              <w:rPr>
                <w:b/>
                <w:i/>
                <w:noProof/>
              </w:rPr>
            </w:pPr>
          </w:p>
          <w:p w14:paraId="00299725" w14:textId="77777777" w:rsidR="00F15A92" w:rsidRPr="00DE7E91" w:rsidRDefault="00F15A92" w:rsidP="00DE7E91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lastRenderedPageBreak/>
              <w:drawing>
                <wp:inline distT="0" distB="0" distL="0" distR="0" wp14:anchorId="50E601B2" wp14:editId="43FA55DE">
                  <wp:extent cx="2149906" cy="579580"/>
                  <wp:effectExtent l="0" t="0" r="3175" b="0"/>
                  <wp:docPr id="66" name="Рисунок 66" descr="https://komkur.info/i/201802/preview/profila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mkur.info/i/201802/preview/profila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60" cy="6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0EC54" w14:textId="2B7578E2" w:rsidR="00D07F9B" w:rsidRDefault="00401824" w:rsidP="00DE7E91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B4A65" wp14:editId="31C56657">
                  <wp:extent cx="2605036" cy="1841503"/>
                  <wp:effectExtent l="0" t="0" r="5080" b="6350"/>
                  <wp:docPr id="3" name="Рисунок 3" descr="https://sun1-13.userapi.com/impg/DA1GOgd70_skDFlez5h6B5w9U69Lvm6bliYbfw/U3FcqUfsC58.jpg?size=1024x724&amp;quality=95&amp;sign=b6e908503af1d5028c66f1d89a9bc4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13.userapi.com/impg/DA1GOgd70_skDFlez5h6B5w9U69Lvm6bliYbfw/U3FcqUfsC58.jpg?size=1024x724&amp;quality=95&amp;sign=b6e908503af1d5028c66f1d89a9bc4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77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47CAE" w14:textId="697826AF" w:rsidR="0016775E" w:rsidRDefault="0016775E" w:rsidP="0016775E">
            <w:pPr>
              <w:ind w:left="360" w:firstLine="0"/>
              <w:rPr>
                <w:noProof/>
                <w:lang w:eastAsia="ru-RU"/>
              </w:rPr>
            </w:pPr>
            <w:r>
              <w:rPr>
                <w:i/>
                <w:noProof/>
                <w:sz w:val="28"/>
                <w:szCs w:val="28"/>
              </w:rPr>
              <w:t xml:space="preserve">          </w:t>
            </w:r>
          </w:p>
          <w:p w14:paraId="4170FB57" w14:textId="6B0B62A2" w:rsidR="00401824" w:rsidRDefault="00401824" w:rsidP="0016775E">
            <w:pPr>
              <w:ind w:left="360" w:firstLine="0"/>
              <w:rPr>
                <w:i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3D0DF" wp14:editId="74A98CD3">
                  <wp:extent cx="2706112" cy="1912883"/>
                  <wp:effectExtent l="0" t="0" r="0" b="0"/>
                  <wp:docPr id="17" name="Рисунок 17" descr="https://sun9-43.userapi.com/impg/MOsJYojRF7FDzcBjyQqNZxfND9Uk0VhPxlkfYA/0Dg-QuVmdVM.jpg?size=1280x905&amp;quality=95&amp;sign=7bbdd8ecde1dcc431cadf14de546a5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3.userapi.com/impg/MOsJYojRF7FDzcBjyQqNZxfND9Uk0VhPxlkfYA/0Dg-QuVmdVM.jpg?size=1280x905&amp;quality=95&amp;sign=7bbdd8ecde1dcc431cadf14de546a5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39" cy="19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01E51" w14:textId="34031232" w:rsidR="00741CC3" w:rsidRDefault="00741CC3" w:rsidP="00D07F9B">
            <w:pPr>
              <w:ind w:left="360"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741CC3"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5896EB49" wp14:editId="471CB972">
                  <wp:extent cx="157480" cy="157480"/>
                  <wp:effectExtent l="0" t="0" r="0" b="0"/>
                  <wp:docPr id="21" name="Рисунок 21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C3">
              <w:rPr>
                <w:i/>
                <w:noProof/>
                <w:color w:val="002060"/>
                <w:sz w:val="28"/>
                <w:szCs w:val="28"/>
              </w:rPr>
              <w:t>Безопасность</w:t>
            </w:r>
            <w:r w:rsidRPr="00741CC3"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0CD4190" wp14:editId="0A271B00">
                  <wp:extent cx="157480" cy="157480"/>
                  <wp:effectExtent l="0" t="0" r="0" b="0"/>
                  <wp:docPr id="20" name="Рисунок 20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C3">
              <w:rPr>
                <w:i/>
                <w:noProof/>
                <w:color w:val="002060"/>
                <w:sz w:val="28"/>
                <w:szCs w:val="28"/>
              </w:rPr>
              <w:t>Гражданская оборона</w:t>
            </w:r>
            <w:r w:rsidRPr="00741CC3"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D58F652" wp14:editId="3971441F">
                  <wp:extent cx="157480" cy="157480"/>
                  <wp:effectExtent l="0" t="0" r="0" b="0"/>
                  <wp:docPr id="18" name="Рисунок 18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8C650" w14:textId="106C44B8" w:rsidR="00741CC3" w:rsidRDefault="00741CC3" w:rsidP="00D07F9B">
            <w:pPr>
              <w:ind w:left="360"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50543" wp14:editId="5C64F8D1">
                  <wp:extent cx="1471317" cy="1471317"/>
                  <wp:effectExtent l="0" t="0" r="0" b="0"/>
                  <wp:docPr id="29" name="Рисунок 29" descr="http://qrcoder.ru/code/?https%3A%2F%2Fvk.com%2Fcpsm_tobolsk%3Fz%3Dvideo-137358773_456239311%252Fb8a5a56b782c1ab929%252Fpl_wall_-137358773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s%3A%2F%2Fvk.com%2Fcpsm_tobolsk%3Fz%3Dvideo-137358773_456239311%252Fb8a5a56b782c1ab929%252Fpl_wall_-137358773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19" cy="147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CB876" w14:textId="6D3E606F" w:rsidR="00741CC3" w:rsidRDefault="00741CC3" w:rsidP="00313E31">
            <w:pPr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682FB" wp14:editId="63AC4BB2">
                  <wp:extent cx="2583848" cy="1828745"/>
                  <wp:effectExtent l="0" t="0" r="6985" b="635"/>
                  <wp:docPr id="32" name="Рисунок 32" descr="https://sun9-74.userapi.com/impg/0B4rZNzAtCbHL7fFRndappzUFfPIX_qVuGYtMQ/CzRqP_7bXSg.jpg?size=1280x906&amp;quality=95&amp;sign=b0dc97ad808ba91dfc5d1ca0068918d7&amp;c_uniq_tag=OYdpRuD0SMB_z5rRK_jgTHwIYfhW67qQVtG87ac7s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4.userapi.com/impg/0B4rZNzAtCbHL7fFRndappzUFfPIX_qVuGYtMQ/CzRqP_7bXSg.jpg?size=1280x906&amp;quality=95&amp;sign=b0dc97ad808ba91dfc5d1ca0068918d7&amp;c_uniq_tag=OYdpRuD0SMB_z5rRK_jgTHwIYfhW67qQVtG87ac7s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28" cy="183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D7910" w14:textId="364023EA" w:rsidR="00741CC3" w:rsidRDefault="00741CC3" w:rsidP="00D07F9B">
            <w:pPr>
              <w:ind w:left="360"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E94A9" wp14:editId="59612D24">
                  <wp:extent cx="1570837" cy="1570837"/>
                  <wp:effectExtent l="0" t="0" r="0" b="0"/>
                  <wp:docPr id="31" name="Рисунок 31" descr="http://qrcoder.ru/code/?https%3A%2F%2Fvk.com%2Fvolontery72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qrcoder.ru/code/?https%3A%2F%2Fvk.com%2Fvolontery72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71" cy="157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D087F" w14:textId="2A1ACD21" w:rsidR="00741CC3" w:rsidRDefault="00313E31" w:rsidP="00D07F9B">
            <w:pPr>
              <w:ind w:left="360"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C31F2" wp14:editId="1FE78348">
                  <wp:extent cx="1852676" cy="1852676"/>
                  <wp:effectExtent l="0" t="0" r="0" b="0"/>
                  <wp:docPr id="489" name="Рисунок 489" descr="https://sun9-1.userapi.com/impg/JDtzfuwswJkfOGSnv1JWrL2a2UkrnQZyfLGZNQ/MK8JbPKqdHk.jpg?size=1280x1280&amp;quality=95&amp;sign=530477fb805662a25d61ad963ebe6df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.userapi.com/impg/JDtzfuwswJkfOGSnv1JWrL2a2UkrnQZyfLGZNQ/MK8JbPKqdHk.jpg?size=1280x1280&amp;quality=95&amp;sign=530477fb805662a25d61ad963ebe6df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74" cy="18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36B52" w14:textId="35C3D5B4" w:rsidR="00D07F9B" w:rsidRPr="00D07F9B" w:rsidRDefault="00D07F9B" w:rsidP="00313E31">
            <w:pPr>
              <w:ind w:firstLine="0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4905" w:type="dxa"/>
            <w:tcBorders>
              <w:left w:val="single" w:sz="4" w:space="0" w:color="auto"/>
              <w:right w:val="single" w:sz="4" w:space="0" w:color="auto"/>
            </w:tcBorders>
          </w:tcPr>
          <w:p w14:paraId="6217F496" w14:textId="3768202E" w:rsidR="00D66A17" w:rsidRPr="007810F5" w:rsidRDefault="004F0659" w:rsidP="00D66A17">
            <w:pPr>
              <w:jc w:val="both"/>
              <w:rPr>
                <w:i/>
                <w:noProof/>
                <w:color w:val="002060"/>
              </w:rPr>
            </w:pPr>
            <w:r w:rsidRPr="004F0659">
              <w:rPr>
                <w:i/>
                <w:noProof/>
                <w:color w:val="002060"/>
              </w:rPr>
              <w:lastRenderedPageBreak/>
              <w:t>16 и 17 февраля в нашей школе прошел конкурс юных чтецов. Это конкурс, объединяющий всех учащихся нашей школы, желающих поделиться своими читательскими открытиями. В этом году он посвящен учителям, ведь 2023 год в России объявлен Годом педагога и наставника.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22679E2F" wp14:editId="172308A7">
                  <wp:extent cx="157480" cy="157480"/>
                  <wp:effectExtent l="0" t="0" r="0" b="0"/>
                  <wp:docPr id="467" name="Рисунок 467" descr="👩‍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👩‍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 «Учительство не труд, а откровение…» - именно так звучала тема конкурса. Ведь учительство - это искусство, труд не менее творческий, чем труд писателя и композитора, но более тяжелый и ответственный.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7C2C3D59" wp14:editId="016C29C7">
                  <wp:extent cx="157480" cy="157480"/>
                  <wp:effectExtent l="0" t="0" r="0" b="0"/>
                  <wp:docPr id="466" name="Рисунок 466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 В конкурсе приняли участие талантливые обучающиеся с 1 по 11 классы. А оценивало их справедливое и объективное жюри</w:t>
            </w:r>
          </w:p>
          <w:p w14:paraId="4C0F0332" w14:textId="315D0669" w:rsidR="00D66A17" w:rsidRDefault="00F15A92" w:rsidP="00D66A17">
            <w:pPr>
              <w:jc w:val="center"/>
              <w:rPr>
                <w:i/>
                <w:noProof/>
              </w:rPr>
            </w:pPr>
            <w:r w:rsidRPr="007810F5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A341868" wp14:editId="7B992931">
                  <wp:extent cx="1755775" cy="13398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655B87" w14:textId="77777777" w:rsidR="00027261" w:rsidRPr="00027261" w:rsidRDefault="00027261" w:rsidP="00027261">
            <w:pPr>
              <w:jc w:val="both"/>
              <w:rPr>
                <w:i/>
                <w:noProof/>
                <w:color w:val="002060"/>
              </w:rPr>
            </w:pPr>
            <w:r w:rsidRPr="00027261">
              <w:rPr>
                <w:i/>
                <w:noProof/>
                <w:color w:val="002060"/>
              </w:rPr>
              <w:t>20 февраля в МАОУ СОШ #18 открылась выставка поделок "Военная техника", посвященная Дню защитника Отечества. Ребята с удовольствием создали модели из различного материала. Самыми популярными моделями оказались самолеты-истребители, танки, знаменитая "Катюша". Выставка продолжит свою работу до 28 февраля.</w:t>
            </w:r>
          </w:p>
          <w:p w14:paraId="013942C3" w14:textId="7945BEAF" w:rsidR="00D66A17" w:rsidRDefault="00027261" w:rsidP="00F15A92">
            <w:pPr>
              <w:jc w:val="center"/>
              <w:rPr>
                <w:i/>
                <w:noProof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42536" wp14:editId="4C1F2118">
                  <wp:extent cx="1737581" cy="1305585"/>
                  <wp:effectExtent l="0" t="0" r="0" b="8890"/>
                  <wp:docPr id="14" name="Рисунок 14" descr="https://sun1-25.userapi.com/impg/hz3aJD6nCEOMXsqNFbmxTjeWZGm0PnRBW8CQ3Q/4dH3xijl7kE.jpg?size=604x453&amp;quality=95&amp;sign=268bf7766a01f397af22234a3fc5acdf&amp;c_uniq_tag=Qp_rG7GgW7EGDCFjDZkv7ssJpil9PAo5xowIFWdWDI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1-25.userapi.com/impg/hz3aJD6nCEOMXsqNFbmxTjeWZGm0PnRBW8CQ3Q/4dH3xijl7kE.jpg?size=604x453&amp;quality=95&amp;sign=268bf7766a01f397af22234a3fc5acdf&amp;c_uniq_tag=Qp_rG7GgW7EGDCFjDZkv7ssJpil9PAo5xowIFWdWDI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3" cy="132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C2EAD1" w14:textId="77777777" w:rsidR="00D66A17" w:rsidRPr="00F15A92" w:rsidRDefault="00D66A17" w:rsidP="00F15A92">
            <w:pPr>
              <w:jc w:val="center"/>
              <w:rPr>
                <w:i/>
                <w:noProof/>
                <w:sz w:val="32"/>
                <w:szCs w:val="32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871ADD6" wp14:editId="4C26B525">
                  <wp:extent cx="1755775" cy="13398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A7E630" w14:textId="6E30506E" w:rsidR="001A6738" w:rsidRPr="004F0659" w:rsidRDefault="00027261" w:rsidP="007810F5">
            <w:pPr>
              <w:jc w:val="center"/>
              <w:rPr>
                <w:i/>
                <w:noProof/>
                <w:color w:val="002060"/>
              </w:rPr>
            </w:pPr>
            <w:r w:rsidRPr="004F0659">
              <w:rPr>
                <w:i/>
                <w:noProof/>
                <w:color w:val="002060"/>
              </w:rPr>
              <w:t>23 февраля наша страна отмечает День защитника Отечества.</w:t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796BE9D5" wp14:editId="0F393FF1">
                  <wp:extent cx="157480" cy="157480"/>
                  <wp:effectExtent l="0" t="0" r="0" b="0"/>
                  <wp:docPr id="457" name="Рисунок 457" descr="🇷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🇷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BF67C34" wp14:editId="350B1891">
                  <wp:extent cx="157480" cy="157480"/>
                  <wp:effectExtent l="0" t="0" r="0" b="0"/>
                  <wp:docPr id="456" name="Рисунок 456" descr="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Учащиеся, педагоги, родители нашей школы приняли участие в различных мероприятиях, посвященных данному событию: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7A07990D" wp14:editId="01515AF0">
                  <wp:extent cx="157480" cy="157480"/>
                  <wp:effectExtent l="0" t="0" r="0" b="0"/>
                  <wp:docPr id="454" name="Рисунок 454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видеоролики с поздравлениями;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1087707A" wp14:editId="3AE3398B">
                  <wp:extent cx="157480" cy="157480"/>
                  <wp:effectExtent l="0" t="0" r="0" b="0"/>
                  <wp:docPr id="453" name="Рисунок 453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спортивная эстафета;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6F2A966" wp14:editId="446C27C9">
                  <wp:extent cx="157480" cy="157480"/>
                  <wp:effectExtent l="0" t="0" r="0" b="0"/>
                  <wp:docPr id="451" name="Рисунок 451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вручение приписных свидетельств;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165986EC" wp14:editId="23210B16">
                  <wp:extent cx="157480" cy="157480"/>
                  <wp:effectExtent l="0" t="0" r="0" b="0"/>
                  <wp:docPr id="450" name="Рисунок 450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Всероссийская акция "Открытка солдату";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0399CF8C" wp14:editId="49B3660F">
                  <wp:extent cx="157480" cy="157480"/>
                  <wp:effectExtent l="0" t="0" r="0" b="0"/>
                  <wp:docPr id="63" name="Рисунок 63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Всероссийская акция "Талисман добра";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EBBF019" wp14:editId="268A05D1">
                  <wp:extent cx="157480" cy="157480"/>
                  <wp:effectExtent l="0" t="0" r="0" b="0"/>
                  <wp:docPr id="60" name="Рисунок 60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акция "Нашим героям";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4AF6B870" wp14:editId="3C914A55">
                  <wp:extent cx="157480" cy="157480"/>
                  <wp:effectExtent l="0" t="0" r="0" b="0"/>
                  <wp:docPr id="59" name="Рисунок 59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гуманитарная помощь военнослужащим;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760E73DB" wp14:editId="22D65327">
                  <wp:extent cx="157480" cy="157480"/>
                  <wp:effectExtent l="0" t="0" r="0" b="0"/>
                  <wp:docPr id="58" name="Рисунок 58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акция "Открытка Ветерану";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237F8A3A" wp14:editId="64159EDA">
                  <wp:extent cx="157480" cy="157480"/>
                  <wp:effectExtent l="0" t="0" r="0" b="0"/>
                  <wp:docPr id="57" name="Рисунок 57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флешмоб рисунков "Наши Защитники";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6EE69BAC" wp14:editId="7B1DE07D">
                  <wp:extent cx="157480" cy="157480"/>
                  <wp:effectExtent l="0" t="0" r="0" b="0"/>
                  <wp:docPr id="56" name="Рисунок 56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танцевальный флешмоб;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1FEF1610" wp14:editId="17ABF0F0">
                  <wp:extent cx="157480" cy="157480"/>
                  <wp:effectExtent l="0" t="0" r="0" b="0"/>
                  <wp:docPr id="47" name="Рисунок 47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конкурс поделок, приуроченный к 23 февраля;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22E31F7" wp14:editId="446DDA6A">
                  <wp:extent cx="157480" cy="157480"/>
                  <wp:effectExtent l="0" t="0" r="0" b="0"/>
                  <wp:docPr id="37" name="Рисунок 37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Беседы, классные часы, уроки мужества, уроки памяти;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13F9584" wp14:editId="5C53AB97">
                  <wp:extent cx="157480" cy="157480"/>
                  <wp:effectExtent l="0" t="0" r="0" b="0"/>
                  <wp:docPr id="36" name="Рисунок 36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фотозона;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6F57B90D" wp14:editId="442C3079">
                  <wp:extent cx="157480" cy="157480"/>
                  <wp:effectExtent l="0" t="0" r="0" b="0"/>
                  <wp:docPr id="34" name="Рисунок 34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инсталляция.</w:t>
            </w:r>
            <w:r w:rsidRPr="004F0659">
              <w:rPr>
                <w:i/>
                <w:noProof/>
                <w:color w:val="002060"/>
              </w:rPr>
              <w:br/>
            </w:r>
            <w:r w:rsidRPr="004F0659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1363083C" wp14:editId="509A49DC">
                  <wp:extent cx="157480" cy="157480"/>
                  <wp:effectExtent l="0" t="0" r="0" b="0"/>
                  <wp:docPr id="33" name="Рисунок 33" descr="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659">
              <w:rPr>
                <w:i/>
                <w:noProof/>
                <w:color w:val="002060"/>
              </w:rPr>
              <w:t>Впервые дата 23 февраля стала</w:t>
            </w:r>
            <w:r w:rsidRPr="00027261">
              <w:rPr>
                <w:i/>
                <w:noProof/>
                <w:color w:val="002060"/>
                <w:sz w:val="28"/>
                <w:szCs w:val="28"/>
              </w:rPr>
              <w:t xml:space="preserve"> </w:t>
            </w:r>
            <w:r w:rsidRPr="004F0659">
              <w:rPr>
                <w:i/>
                <w:noProof/>
                <w:color w:val="002060"/>
              </w:rPr>
              <w:t>праздничной в 1919 году. Тогда ее назвали Днем Красного подарка и приурочили к годовщине боев первых красноармейских частей с немецкими войсками под Псковом и Нарвой.</w:t>
            </w:r>
          </w:p>
          <w:p w14:paraId="1D368679" w14:textId="6145721B" w:rsidR="001A6738" w:rsidRDefault="001A6738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2A0CCEBD" w14:textId="77777777" w:rsidR="007810F5" w:rsidRDefault="007810F5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4FD18AED" w14:textId="05CC0BEF" w:rsidR="001A6738" w:rsidRPr="007810F5" w:rsidRDefault="001A6738" w:rsidP="007810F5">
            <w:pPr>
              <w:ind w:firstLine="0"/>
              <w:jc w:val="both"/>
              <w:rPr>
                <w:i/>
                <w:noProof/>
                <w:color w:val="002060"/>
              </w:rPr>
            </w:pPr>
          </w:p>
          <w:p w14:paraId="65EC4312" w14:textId="77777777" w:rsidR="00F15A92" w:rsidRPr="00F15A92" w:rsidRDefault="00F15A92" w:rsidP="00F15A92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u w:val="single"/>
              </w:rPr>
            </w:pPr>
            <w:r w:rsidRPr="00F15A92">
              <w:rPr>
                <w:b/>
                <w:i/>
                <w:noProof/>
                <w:color w:val="002060"/>
                <w:sz w:val="32"/>
                <w:szCs w:val="32"/>
                <w:u w:val="single"/>
              </w:rPr>
              <w:lastRenderedPageBreak/>
              <w:t>Немного юмора!</w:t>
            </w:r>
          </w:p>
          <w:p w14:paraId="33D5E960" w14:textId="35A9A6D3" w:rsidR="00F15A92" w:rsidRDefault="00313E31" w:rsidP="00C93E17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 w:rsidRPr="00313E31">
              <w:rPr>
                <w:i/>
                <w:noProof/>
                <w:color w:val="002060"/>
                <w:sz w:val="28"/>
                <w:szCs w:val="28"/>
              </w:rPr>
              <w:t>- Марь Иванна, а можно ли наказывать человека за то, чего он не делал?</w:t>
            </w:r>
            <w:r w:rsidRPr="00313E31">
              <w:rPr>
                <w:i/>
                <w:noProof/>
                <w:color w:val="002060"/>
                <w:sz w:val="28"/>
                <w:szCs w:val="28"/>
              </w:rPr>
              <w:br/>
              <w:t>- Нельзя, Вовочка.</w:t>
            </w:r>
            <w:r w:rsidRPr="00313E31">
              <w:rPr>
                <w:i/>
                <w:noProof/>
                <w:color w:val="002060"/>
                <w:sz w:val="28"/>
                <w:szCs w:val="28"/>
              </w:rPr>
              <w:br/>
              <w:t>- Марь Иванна, я не сделал домашнее задание!</w:t>
            </w:r>
            <w:r>
              <w:rPr>
                <w:i/>
                <w:noProof/>
                <w:color w:val="002060"/>
                <w:sz w:val="28"/>
                <w:szCs w:val="28"/>
              </w:rPr>
              <w:t xml:space="preserve"> </w:t>
            </w:r>
          </w:p>
          <w:p w14:paraId="3066C791" w14:textId="77777777" w:rsidR="00C93E17" w:rsidRPr="00F15A92" w:rsidRDefault="00C93E17" w:rsidP="00C93E17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7202C849" w14:textId="38F3F98C" w:rsidR="00F15A92" w:rsidRDefault="00313E31" w:rsidP="00F15A92">
            <w:pPr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94D4D" wp14:editId="19D7237F">
                  <wp:extent cx="2375338" cy="1334135"/>
                  <wp:effectExtent l="0" t="0" r="6350" b="0"/>
                  <wp:docPr id="68" name="Рисунок 68" descr="https://avatars.mds.yandex.net/i?id=5bb72b72243c26412e9823dfa912b36c27be8720-49572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5bb72b72243c26412e9823dfa912b36c27be8720-49572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55" cy="134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96C2B" w14:textId="77777777" w:rsidR="00313E31" w:rsidRDefault="00313E31" w:rsidP="00F15A92">
            <w:pPr>
              <w:rPr>
                <w:i/>
                <w:noProof/>
                <w:color w:val="002060"/>
                <w:sz w:val="28"/>
                <w:szCs w:val="28"/>
              </w:rPr>
            </w:pPr>
          </w:p>
          <w:p w14:paraId="6FCA84B7" w14:textId="05161D98" w:rsidR="00C93E17" w:rsidRDefault="00A53B26" w:rsidP="00313E31">
            <w:pPr>
              <w:jc w:val="both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28"/>
                <w:szCs w:val="28"/>
              </w:rPr>
              <w:t xml:space="preserve">Завалинка - </w:t>
            </w:r>
            <w:r w:rsidR="00313E31" w:rsidRPr="00313E31">
              <w:rPr>
                <w:i/>
                <w:noProof/>
                <w:color w:val="002060"/>
                <w:sz w:val="28"/>
                <w:szCs w:val="28"/>
              </w:rPr>
              <w:t>это неудачные экзамены</w:t>
            </w:r>
          </w:p>
          <w:p w14:paraId="0E493C53" w14:textId="77777777" w:rsidR="00D86411" w:rsidRPr="00F15A92" w:rsidRDefault="00D86411" w:rsidP="00313E31">
            <w:pPr>
              <w:jc w:val="both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6B75BC74" w14:textId="77777777" w:rsidR="00F15A92" w:rsidRPr="00F15A92" w:rsidRDefault="00F15A92" w:rsidP="00F15A92">
            <w:pPr>
              <w:rPr>
                <w:b/>
                <w:i/>
                <w:noProof/>
                <w:color w:val="002060"/>
                <w:sz w:val="28"/>
                <w:szCs w:val="28"/>
                <w:u w:val="single"/>
              </w:rPr>
            </w:pPr>
            <w:r w:rsidRPr="00F15A92">
              <w:rPr>
                <w:b/>
                <w:i/>
                <w:noProof/>
                <w:color w:val="002060"/>
                <w:sz w:val="28"/>
                <w:szCs w:val="28"/>
                <w:u w:val="single"/>
              </w:rPr>
              <w:t>Рассказываю о любимых авторах!</w:t>
            </w:r>
          </w:p>
          <w:p w14:paraId="1ECBB071" w14:textId="1572953F" w:rsidR="00F15A92" w:rsidRDefault="00D86411" w:rsidP="00D86411">
            <w:pPr>
              <w:jc w:val="both"/>
              <w:rPr>
                <w:i/>
                <w:noProof/>
                <w:color w:val="002060"/>
                <w:sz w:val="28"/>
                <w:szCs w:val="28"/>
              </w:rPr>
            </w:pPr>
            <w:r w:rsidRPr="00D86411">
              <w:rPr>
                <w:i/>
                <w:noProof/>
                <w:color w:val="002060"/>
                <w:sz w:val="28"/>
                <w:szCs w:val="28"/>
              </w:rPr>
              <w:t>Джеральд Даррелл «Говорящий сверток» В наше время тема экологии очень актуальна. Я считаю, что развитие промышленности – это огромный прогресс, «шаг вперед», но нельзя забывать и о природе, которая нас окружает. Автор книги, о которой пойдет речь, напоминает – будьте милосерднее к природе, будьте бдительны всегда и везде, когда речь идет об окружающем нас мире.</w:t>
            </w:r>
            <w:r w:rsidRPr="00D86411">
              <w:rPr>
                <w:i/>
                <w:noProof/>
                <w:color w:val="002060"/>
                <w:sz w:val="28"/>
                <w:szCs w:val="28"/>
              </w:rPr>
              <w:br/>
              <w:t>Сказочная повесть известного английского ученого-зоолога и писателя затрагивает важные вопросы хрупкого равновесия, царящего в мире: жадность, жестокость, недальновидность и желание некоторых особей всех подчинить себе, могут легко нарушить баланс и привести к катастрофе! Эта потрясающая книга пронизана огромной любовью к природе. Очень мудрый девиз Мифландии: «Живи и дай жить другим» очень актуален и в нашей, реальной жизни. Главная идея этой книги - охрана дикой природы, спасение вымирающих животных. Дарелл писал: «Животные – бессловесное и бесправное большинство, они не выживут без нашей помощи».</w:t>
            </w:r>
          </w:p>
          <w:p w14:paraId="073CB419" w14:textId="6B9517C7" w:rsidR="004D4C08" w:rsidRDefault="00D86411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E14EB" wp14:editId="04355D4E">
                  <wp:extent cx="790254" cy="1059927"/>
                  <wp:effectExtent l="0" t="0" r="0" b="6985"/>
                  <wp:docPr id="8" name="Рисунок 8" descr="https://mytoysgroup.scene7.com/is/image/myToys/ext/13031610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toysgroup.scene7.com/is/image/myToys/ext/13031610-01.jpg$x$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1" t="9139" r="19820" b="10669"/>
                          <a:stretch/>
                        </pic:blipFill>
                        <pic:spPr bwMode="auto">
                          <a:xfrm>
                            <a:off x="0" y="0"/>
                            <a:ext cx="794096" cy="10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392E3" w14:textId="7E4E2570" w:rsidR="00F15A92" w:rsidRPr="00F15A92" w:rsidRDefault="00F15A92" w:rsidP="00D86411">
            <w:pPr>
              <w:ind w:firstLine="0"/>
              <w:jc w:val="center"/>
              <w:rPr>
                <w:i/>
                <w:noProof/>
                <w:sz w:val="32"/>
                <w:szCs w:val="32"/>
              </w:rPr>
            </w:pPr>
            <w:r w:rsidRPr="00F15A92">
              <w:rPr>
                <w:b/>
                <w:i/>
                <w:color w:val="002060"/>
                <w:shd w:val="clear" w:color="auto" w:fill="FFFFFF"/>
              </w:rPr>
              <w:t>Начинай</w:t>
            </w:r>
            <w:r w:rsidR="00876D2F">
              <w:rPr>
                <w:i/>
                <w:color w:val="002060"/>
                <w:shd w:val="clear" w:color="auto" w:fill="FFFFFF"/>
              </w:rPr>
              <w:t xml:space="preserve"> </w:t>
            </w:r>
            <w:proofErr w:type="gramStart"/>
            <w:r w:rsidRPr="00F15A92">
              <w:rPr>
                <w:b/>
                <w:i/>
                <w:color w:val="002060"/>
                <w:shd w:val="clear" w:color="auto" w:fill="FFFFFF"/>
              </w:rPr>
              <w:t>читать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 wp14:anchorId="51B5BF3B" wp14:editId="447610C0">
                  <wp:extent cx="158115" cy="158115"/>
                  <wp:effectExtent l="0" t="0" r="0" b="0"/>
                  <wp:docPr id="61" name="Рисунок 61" descr="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i/>
                <w:color w:val="002060"/>
                <w:shd w:val="clear" w:color="auto" w:fill="FFFFFF"/>
              </w:rPr>
              <w:t>,</w:t>
            </w:r>
            <w:proofErr w:type="gramEnd"/>
            <w:r w:rsidRPr="00F15A92">
              <w:rPr>
                <w:i/>
                <w:color w:val="002060"/>
                <w:shd w:val="clear" w:color="auto" w:fill="FFFFFF"/>
              </w:rPr>
              <w:t xml:space="preserve"> </w:t>
            </w:r>
            <w:r w:rsidRPr="00F15A92">
              <w:rPr>
                <w:b/>
                <w:i/>
                <w:color w:val="002060"/>
                <w:shd w:val="clear" w:color="auto" w:fill="FFFFFF"/>
              </w:rPr>
              <w:t>тебе понравится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 wp14:anchorId="006D792F" wp14:editId="02CEB4FA">
                  <wp:extent cx="158115" cy="158115"/>
                  <wp:effectExtent l="0" t="0" r="0" b="0"/>
                  <wp:docPr id="62" name="Рисунок 62" descr="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i/>
                <w:color w:val="002060"/>
                <w:shd w:val="clear" w:color="auto" w:fill="FFFFFF"/>
              </w:rPr>
              <w:t>!</w:t>
            </w:r>
          </w:p>
        </w:tc>
        <w:tc>
          <w:tcPr>
            <w:tcW w:w="4897" w:type="dxa"/>
            <w:tcBorders>
              <w:left w:val="single" w:sz="4" w:space="0" w:color="auto"/>
              <w:right w:val="single" w:sz="4" w:space="0" w:color="auto"/>
            </w:tcBorders>
          </w:tcPr>
          <w:p w14:paraId="7D2AF8BB" w14:textId="61C1C7DF" w:rsidR="00C778F9" w:rsidRDefault="004F0659" w:rsidP="004F0659">
            <w:pPr>
              <w:jc w:val="both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color w:val="002060"/>
              </w:rPr>
              <w:lastRenderedPageBreak/>
              <w:t>В</w:t>
            </w:r>
            <w:r w:rsidRPr="004F0659">
              <w:rPr>
                <w:rFonts w:eastAsia="Calibri"/>
                <w:i/>
                <w:iCs/>
                <w:color w:val="002060"/>
              </w:rPr>
              <w:t xml:space="preserve"> рамках марафона "Безопасность вокруг нас" прошла беседа совместно с ЦРМПП Савиной Викторией на тему "Экстремизм Угроза терроризма». Выражаем огромную благодарность центру ЦРМПП</w:t>
            </w:r>
          </w:p>
          <w:p w14:paraId="19024742" w14:textId="22ED8329" w:rsidR="00C778F9" w:rsidRDefault="00C778F9" w:rsidP="00C778F9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1A8F647" wp14:editId="79FCFC39">
                  <wp:extent cx="1755775" cy="1339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CD7E5C" w14:textId="7E5967B8" w:rsidR="00C778F9" w:rsidRDefault="0042421E" w:rsidP="004F0659">
            <w:pPr>
              <w:ind w:firstLine="0"/>
              <w:jc w:val="both"/>
              <w:rPr>
                <w:rFonts w:eastAsia="Calibri"/>
                <w:i/>
                <w:iCs/>
                <w:color w:val="002060"/>
              </w:rPr>
            </w:pPr>
            <w:hyperlink r:id="rId50" w:history="1">
              <w:r w:rsidR="004F0659" w:rsidRPr="004F0659">
                <w:rPr>
                  <w:rStyle w:val="affffff6"/>
                  <w:rFonts w:eastAsia="Calibri"/>
                  <w:i/>
                  <w:iCs/>
                </w:rPr>
                <w:t>#МЫВМЕСТЕ</w:t>
              </w:r>
            </w:hyperlink>
            <w:r w:rsidR="004F0659" w:rsidRPr="004F0659">
              <w:rPr>
                <w:rFonts w:eastAsia="Calibri"/>
                <w:i/>
                <w:iCs/>
                <w:color w:val="002060"/>
              </w:rPr>
              <w:t> </w:t>
            </w:r>
            <w:hyperlink r:id="rId51" w:history="1">
              <w:r w:rsidR="004F0659" w:rsidRPr="004F0659">
                <w:rPr>
                  <w:rStyle w:val="affffff6"/>
                  <w:rFonts w:eastAsia="Calibri"/>
                  <w:i/>
                  <w:iCs/>
                </w:rPr>
                <w:t>#открытка</w:t>
              </w:r>
            </w:hyperlink>
            <w:r w:rsidR="004F0659" w:rsidRPr="004F0659">
              <w:rPr>
                <w:rFonts w:eastAsia="Calibri"/>
                <w:i/>
                <w:iCs/>
                <w:color w:val="002060"/>
              </w:rPr>
              <w:t> ветерану </w:t>
            </w:r>
            <w:hyperlink r:id="rId52" w:history="1">
              <w:r w:rsidR="004F0659" w:rsidRPr="004F0659">
                <w:rPr>
                  <w:rStyle w:val="affffff6"/>
                  <w:rFonts w:eastAsia="Calibri"/>
                  <w:i/>
                  <w:iCs/>
                </w:rPr>
                <w:t>#письма</w:t>
              </w:r>
            </w:hyperlink>
            <w:r w:rsidR="004F0659" w:rsidRPr="004F0659">
              <w:rPr>
                <w:rFonts w:eastAsia="Calibri"/>
                <w:i/>
                <w:iCs/>
                <w:color w:val="002060"/>
              </w:rPr>
              <w:t> победы </w:t>
            </w:r>
            <w:hyperlink r:id="rId53" w:history="1">
              <w:r w:rsidR="004F0659" w:rsidRPr="004F0659">
                <w:rPr>
                  <w:rStyle w:val="affffff6"/>
                  <w:rFonts w:eastAsia="Calibri"/>
                  <w:i/>
                  <w:iCs/>
                </w:rPr>
                <w:t>#урок</w:t>
              </w:r>
            </w:hyperlink>
            <w:r w:rsidR="004F0659" w:rsidRPr="004F0659">
              <w:rPr>
                <w:rFonts w:eastAsia="Calibri"/>
                <w:i/>
                <w:iCs/>
                <w:color w:val="002060"/>
              </w:rPr>
              <w:t> мужества </w:t>
            </w:r>
            <w:hyperlink r:id="rId54" w:history="1">
              <w:r w:rsidR="004F0659" w:rsidRPr="004F0659">
                <w:rPr>
                  <w:rStyle w:val="affffff6"/>
                  <w:rFonts w:eastAsia="Calibri"/>
                  <w:i/>
                  <w:iCs/>
                </w:rPr>
                <w:t>#согреем</w:t>
              </w:r>
            </w:hyperlink>
            <w:r w:rsidR="004F0659" w:rsidRPr="004F0659">
              <w:rPr>
                <w:rFonts w:eastAsia="Calibri"/>
                <w:i/>
                <w:iCs/>
                <w:color w:val="002060"/>
              </w:rPr>
              <w:t> сердце ветерану</w:t>
            </w:r>
            <w:r w:rsidR="004F0659" w:rsidRPr="004F0659">
              <w:rPr>
                <w:rFonts w:eastAsia="Calibri"/>
                <w:i/>
                <w:iCs/>
                <w:color w:val="002060"/>
              </w:rPr>
              <w:br/>
            </w:r>
            <w:r w:rsidR="004F0659">
              <w:rPr>
                <w:rFonts w:eastAsia="Calibri"/>
                <w:i/>
                <w:iCs/>
                <w:color w:val="002060"/>
              </w:rPr>
              <w:t>Среди учащихся прошли</w:t>
            </w:r>
            <w:r w:rsidR="004F0659" w:rsidRPr="004F0659">
              <w:rPr>
                <w:rFonts w:eastAsia="Calibri"/>
                <w:i/>
                <w:iCs/>
                <w:color w:val="002060"/>
              </w:rPr>
              <w:t xml:space="preserve"> урок</w:t>
            </w:r>
            <w:r w:rsidR="004F0659">
              <w:rPr>
                <w:rFonts w:eastAsia="Calibri"/>
                <w:i/>
                <w:iCs/>
                <w:color w:val="002060"/>
              </w:rPr>
              <w:t xml:space="preserve">и мужества. Дети </w:t>
            </w:r>
            <w:r w:rsidR="004F0659" w:rsidRPr="004F0659">
              <w:rPr>
                <w:rFonts w:eastAsia="Calibri"/>
                <w:i/>
                <w:iCs/>
                <w:color w:val="002060"/>
              </w:rPr>
              <w:t>писали письма и</w:t>
            </w:r>
            <w:r w:rsidR="004F0659">
              <w:rPr>
                <w:rFonts w:eastAsia="Calibri"/>
                <w:i/>
                <w:iCs/>
                <w:color w:val="002060"/>
              </w:rPr>
              <w:t xml:space="preserve"> поздравительные открытки. Надеемся</w:t>
            </w:r>
            <w:r w:rsidR="004F0659" w:rsidRPr="004F0659">
              <w:rPr>
                <w:rFonts w:eastAsia="Calibri"/>
                <w:i/>
                <w:iCs/>
                <w:color w:val="002060"/>
              </w:rPr>
              <w:t>, что их открытки и письма доставят и их передадут нашим героям.</w:t>
            </w:r>
          </w:p>
          <w:p w14:paraId="3BF5B1A8" w14:textId="1E00FA51" w:rsidR="00F15A92" w:rsidRDefault="004F0659" w:rsidP="004F0659">
            <w:pPr>
              <w:ind w:firstLine="0"/>
              <w:jc w:val="center"/>
              <w:rPr>
                <w:rFonts w:eastAsia="Calibri"/>
                <w:b/>
                <w:i/>
                <w:iCs/>
                <w:color w:val="002060"/>
                <w:sz w:val="28"/>
                <w:szCs w:val="28"/>
              </w:rPr>
            </w:pPr>
            <w:r w:rsidRPr="00F903C3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4EDE23FF" wp14:editId="3B17E034">
                  <wp:extent cx="1245143" cy="1657140"/>
                  <wp:effectExtent l="3492" t="0" r="0" b="0"/>
                  <wp:docPr id="469" name="Рисунок 469" descr="https://sun9-14.userapi.com/impg/oxjDfWHpqtYHC79u2UtBUENY-Kh0jsatTdtqcQ/5FTepZ4orjQ.jpg?size=453x604&amp;quality=95&amp;sign=8b664b06e63175ab9f2cbfcf3a07bb33&amp;c_uniq_tag=o2Wkw3MsH_TgnyRQEVgdtLIF0mJ2VAoTmMSQQpFwKx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oxjDfWHpqtYHC79u2UtBUENY-Kh0jsatTdtqcQ/5FTepZ4orjQ.jpg?size=453x604&amp;quality=95&amp;sign=8b664b06e63175ab9f2cbfcf3a07bb33&amp;c_uniq_tag=o2Wkw3MsH_TgnyRQEVgdtLIF0mJ2VAoTmMSQQpFwKx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2108" cy="166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15A92"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A32487A" wp14:editId="4613163C">
                  <wp:extent cx="1755775" cy="13398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E1C63" w14:textId="32C4B1A3" w:rsidR="007810F5" w:rsidRPr="004F0659" w:rsidRDefault="004F0659" w:rsidP="003A0DFC">
            <w:pPr>
              <w:jc w:val="center"/>
              <w:rPr>
                <w:rFonts w:eastAsia="Calibri"/>
                <w:b/>
                <w:i/>
                <w:iCs/>
                <w:color w:val="002060"/>
              </w:rPr>
            </w:pPr>
            <w:r w:rsidRPr="004F0659">
              <w:rPr>
                <w:i/>
                <w:color w:val="002060"/>
                <w:shd w:val="clear" w:color="auto" w:fill="FFFFFF"/>
              </w:rPr>
              <w:t>Учащиеся школы поздравляют с 23 февраля, Днём Защитника Отечества! Здоровья, Сил, Мужества, счастья!</w:t>
            </w:r>
          </w:p>
          <w:p w14:paraId="40374E39" w14:textId="77777777" w:rsidR="004F0659" w:rsidRDefault="004F0659" w:rsidP="007810F5">
            <w:pPr>
              <w:jc w:val="both"/>
              <w:rPr>
                <w:rFonts w:eastAsia="Calibri"/>
                <w:bCs/>
                <w:i/>
                <w:iCs/>
                <w:noProof/>
                <w:color w:val="002060"/>
                <w:lang w:eastAsia="ru-RU"/>
              </w:rPr>
            </w:pPr>
          </w:p>
          <w:p w14:paraId="0EE44BB7" w14:textId="2D2D58D3" w:rsidR="007810F5" w:rsidRPr="007810F5" w:rsidRDefault="00E75106" w:rsidP="007810F5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9324E" wp14:editId="7CD219FE">
                  <wp:extent cx="735593" cy="735593"/>
                  <wp:effectExtent l="0" t="0" r="7620" b="7620"/>
                  <wp:docPr id="471" name="Рисунок 471" descr="http://qrcoder.ru/code/?https%3A%2F%2Fvk.com%2Frds_school18%3Fz%3Dvideo-189970795_456239488%252Fefa491829dfb220b97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%3Fz%3Dvideo-189970795_456239488%252Fefa491829dfb220b97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39" cy="7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Cs/>
                <w:i/>
                <w:iCs/>
                <w:color w:val="00206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4370B7C" wp14:editId="637C06C8">
                  <wp:extent cx="746103" cy="746103"/>
                  <wp:effectExtent l="0" t="0" r="0" b="0"/>
                  <wp:docPr id="482" name="Рисунок 482" descr="http://qrcoder.ru/code/?https%3A%2F%2Fvk.com%2Frds_school18%3Fz%3Dvideo-189970795_456239492%252Ffe0d170167fe86cd6e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vk.com%2Frds_school18%3Fz%3Dvideo-189970795_456239492%252Ffe0d170167fe86cd6e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37" cy="75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Cs/>
                <w:i/>
                <w:iCs/>
                <w:color w:val="00206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FB55C7D" wp14:editId="5B7A9884">
                  <wp:extent cx="735243" cy="735243"/>
                  <wp:effectExtent l="0" t="0" r="8255" b="8255"/>
                  <wp:docPr id="483" name="Рисунок 483" descr="http://qrcoder.ru/code/?https%3A%2F%2Fvk.com%2Frds_school18%3Fz%3Dvideo-189970795_456239480%252Faf27eff6f9021a497a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vk.com%2Frds_school18%3Fz%3Dvideo-189970795_456239480%252Faf27eff6f9021a497a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04" cy="73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FB5B5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BB89ACC" wp14:editId="34176B36">
                  <wp:extent cx="1755775" cy="1339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EA883E" w14:textId="24479DED" w:rsidR="001A6738" w:rsidRDefault="00E75106" w:rsidP="003E27C8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 w:rsidRPr="00E75106">
              <w:rPr>
                <w:rFonts w:eastAsia="Calibri"/>
                <w:bCs/>
                <w:i/>
                <w:iCs/>
                <w:color w:val="002060"/>
              </w:rPr>
              <w:t xml:space="preserve">1А класс посетил ЦМИ и принял участие в </w:t>
            </w:r>
            <w:proofErr w:type="spellStart"/>
            <w:r w:rsidRPr="00E75106">
              <w:rPr>
                <w:rFonts w:eastAsia="Calibri"/>
                <w:bCs/>
                <w:i/>
                <w:iCs/>
                <w:color w:val="002060"/>
              </w:rPr>
              <w:t>квест</w:t>
            </w:r>
            <w:proofErr w:type="spellEnd"/>
            <w:r w:rsidRPr="00E75106">
              <w:rPr>
                <w:rFonts w:eastAsia="Calibri"/>
                <w:bCs/>
                <w:i/>
                <w:iCs/>
                <w:color w:val="002060"/>
              </w:rPr>
              <w:t>-игре "Деревянная мельница". Очень интересно и весело провели время!</w:t>
            </w:r>
          </w:p>
          <w:p w14:paraId="11141EE1" w14:textId="61A58D98" w:rsidR="00E75106" w:rsidRDefault="00E75106" w:rsidP="00F15A92">
            <w:pPr>
              <w:jc w:val="center"/>
              <w:rPr>
                <w:rFonts w:eastAsia="Calibri"/>
                <w:bCs/>
                <w:i/>
                <w:iCs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068FE" wp14:editId="28DAF5F8">
                  <wp:extent cx="1103389" cy="1103389"/>
                  <wp:effectExtent l="0" t="0" r="1905" b="1905"/>
                  <wp:docPr id="484" name="Рисунок 484" descr="http://qrcoder.ru/code/?https%3A%2F%2Fvk.com%2Frds_school18%3Fz%3Dvideo-189970795_456239495%252Fa2c1567edc095d0e80%252Fpl_wall_-1899707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https%3A%2F%2Fvk.com%2Frds_school18%3Fz%3Dvideo-189970795_456239495%252Fa2c1567edc095d0e80%252Fpl_wall_-18997079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19" cy="110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735FABA" wp14:editId="5CE08ABC">
                  <wp:extent cx="1755775" cy="133985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05065C" w14:textId="77777777" w:rsidR="00E75106" w:rsidRDefault="00E75106" w:rsidP="003E27C8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 w:rsidRPr="00E75106">
              <w:rPr>
                <w:rFonts w:eastAsia="Calibri"/>
                <w:bCs/>
                <w:i/>
                <w:iCs/>
                <w:color w:val="002060"/>
              </w:rPr>
              <w:t>25 марта прошёл 3 этап лыжных гонок на Кубок Главы города Тобольска. По итогам 2 этапа (25.01.23) девочки 2011-2012 г. р. заняли 3 общекомандное место среди школ г. Тобольска. 3 участницы: Чубик Наталья, Долганова Валерия, Фатеева Ульяна- учащиеся 5 "в" класса 18 школы</w:t>
            </w:r>
          </w:p>
          <w:p w14:paraId="60861DAD" w14:textId="77777777" w:rsidR="00D51FE6" w:rsidRPr="00E75106" w:rsidRDefault="00D51FE6" w:rsidP="003E27C8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</w:p>
          <w:p w14:paraId="4BF15ABB" w14:textId="7AFBE9CB" w:rsidR="00E75106" w:rsidRDefault="003E27C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51AEA" wp14:editId="3FC8A492">
                  <wp:extent cx="1478849" cy="1377945"/>
                  <wp:effectExtent l="0" t="0" r="7620" b="0"/>
                  <wp:docPr id="488" name="Рисунок 488" descr="https://sun9-50.userapi.com/impg/DObcRoknrj7pwFPcLbXJAhhwSTTJgE7PV2ifyA/WnoUxL8nnuU.jpg?size=454x604&amp;quality=95&amp;sign=c4acc38b38340453df35714d8b80257a&amp;c_uniq_tag=SdFcESw0CCsBLBHIdDvbfIhEb5VqkZ5XJOHtJOryti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impg/DObcRoknrj7pwFPcLbXJAhhwSTTJgE7PV2ifyA/WnoUxL8nnuU.jpg?size=454x604&amp;quality=95&amp;sign=c4acc38b38340453df35714d8b80257a&amp;c_uniq_tag=SdFcESw0CCsBLBHIdDvbfIhEb5VqkZ5XJOHtJOrytio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89"/>
                          <a:stretch/>
                        </pic:blipFill>
                        <pic:spPr bwMode="auto">
                          <a:xfrm>
                            <a:off x="0" y="0"/>
                            <a:ext cx="1498640" cy="139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981CD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Больше новостей на </w:t>
            </w:r>
          </w:p>
          <w:p w14:paraId="617566B1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8CE10" wp14:editId="7E69EED7">
                  <wp:extent cx="1387391" cy="1387391"/>
                  <wp:effectExtent l="0" t="0" r="3810" b="3810"/>
                  <wp:docPr id="67" name="Рисунок 67" descr="http://qrcoder.ru/code/?https%3A%2F%2Fvk.com%2Frds_school1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11" cy="139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1909B" w14:textId="77777777" w:rsidR="001A6738" w:rsidRDefault="001A673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21457143" w14:textId="77777777" w:rsidR="001A6738" w:rsidRDefault="001A6738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14:paraId="4AEC52DB" w14:textId="77777777" w:rsidR="00F15A92" w:rsidRPr="00F15A92" w:rsidRDefault="00F15A92" w:rsidP="00F15A92">
            <w:pPr>
              <w:rPr>
                <w:sz w:val="32"/>
                <w:szCs w:val="32"/>
              </w:rPr>
            </w:pPr>
            <w:r w:rsidRPr="00F15A92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7145D3D" wp14:editId="2349BAE6">
                  <wp:extent cx="2322830" cy="804545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337FBC" w14:textId="77777777" w:rsidR="00F15A92" w:rsidRPr="00F15A92" w:rsidRDefault="00F15A92" w:rsidP="00F15A92">
            <w:pPr>
              <w:tabs>
                <w:tab w:val="left" w:pos="4667"/>
              </w:tabs>
              <w:ind w:hanging="398"/>
              <w:jc w:val="center"/>
              <w:rPr>
                <w:i/>
                <w:color w:val="002060"/>
                <w:sz w:val="28"/>
                <w:szCs w:val="28"/>
              </w:rPr>
            </w:pPr>
          </w:p>
          <w:p w14:paraId="42517116" w14:textId="22C0A99F" w:rsidR="00F15A92" w:rsidRPr="00F15A92" w:rsidRDefault="00741CC3" w:rsidP="003E27C8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Февральская стужа вам праздник </w:t>
            </w:r>
            <w:proofErr w:type="gramStart"/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овеет,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Подарит</w:t>
            </w:r>
            <w:proofErr w:type="gramEnd"/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домашний уют.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Пускай будет рядом, кто любит и верит,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Пусть дома вас с радостью ждут.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Я вас с днем рождения поздравлю с улыбкой,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Желая в душе очага.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Идите вперед, совершая ошибки,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Не жалея о них никогда.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Пусть будут желанные встречи так близко,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Пусть будут стихи и весна.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Пускай плывут тучи февральские низко —</w:t>
            </w:r>
            <w:r w:rsidRPr="00741CC3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А с ними уйдет и беда.</w:t>
            </w:r>
            <w:r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="00816C98" w:rsidRPr="0095540A">
              <w:rPr>
                <w:noProof/>
                <w:color w:val="323232" w:themeColor="text2"/>
                <w:sz w:val="28"/>
                <w:szCs w:val="28"/>
                <w:lang w:eastAsia="ru-RU"/>
              </w:rPr>
              <w:drawing>
                <wp:inline distT="0" distB="0" distL="0" distR="0" wp14:anchorId="5E93E185" wp14:editId="6A3F8E98">
                  <wp:extent cx="2445250" cy="1631881"/>
                  <wp:effectExtent l="0" t="0" r="0" b="6985"/>
                  <wp:docPr id="24" name="Рисунок 24" descr="C:\Users\316\Desktop\ae6f5303fe6fb8890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16\Desktop\ae6f5303fe6fb8890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14" cy="163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6C3E85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14:paraId="58A752E0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15A92">
              <w:rPr>
                <w:b/>
                <w:i/>
                <w:color w:val="002060"/>
                <w:sz w:val="28"/>
                <w:szCs w:val="28"/>
              </w:rPr>
              <w:t>ШКОЛЬНАЯ ГАЗЕТА</w:t>
            </w:r>
          </w:p>
          <w:p w14:paraId="26233E0F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15A92">
              <w:rPr>
                <w:b/>
                <w:i/>
                <w:color w:val="002060"/>
                <w:sz w:val="28"/>
                <w:szCs w:val="28"/>
              </w:rPr>
              <w:t>«Время первых»</w:t>
            </w:r>
          </w:p>
          <w:p w14:paraId="6140BF27" w14:textId="77777777" w:rsidR="00F15A92" w:rsidRPr="00F15A92" w:rsidRDefault="00F15A92" w:rsidP="00F15A92">
            <w:pPr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Уважаемые ученики, учителя и родители! Газета «Время первых» просит вас присылать в редакцию свое творчество: стихотворения, статьи, сочинения. </w:t>
            </w:r>
          </w:p>
          <w:p w14:paraId="0BF2359B" w14:textId="77777777" w:rsidR="00F15A92" w:rsidRPr="00F15A92" w:rsidRDefault="00F15A92" w:rsidP="00F15A92">
            <w:pPr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Пишите всё, что считаете интересным! Свои работы желательно присылать в формате </w:t>
            </w:r>
            <w:proofErr w:type="spellStart"/>
            <w:r w:rsidRPr="00F15A92">
              <w:rPr>
                <w:i/>
                <w:color w:val="002060"/>
                <w:sz w:val="28"/>
                <w:szCs w:val="28"/>
              </w:rPr>
              <w:t>Word</w:t>
            </w:r>
            <w:proofErr w:type="spellEnd"/>
            <w:r w:rsidRPr="00F15A92">
              <w:rPr>
                <w:i/>
                <w:color w:val="002060"/>
                <w:sz w:val="28"/>
                <w:szCs w:val="28"/>
              </w:rPr>
              <w:t xml:space="preserve"> на электронную почту </w:t>
            </w:r>
            <w:proofErr w:type="spellStart"/>
            <w:r w:rsidRPr="00F15A92">
              <w:rPr>
                <w:i/>
                <w:color w:val="92D050"/>
                <w:sz w:val="28"/>
                <w:szCs w:val="28"/>
                <w:u w:val="single"/>
                <w:lang w:val="en-US"/>
              </w:rPr>
              <w:t>vremja</w:t>
            </w:r>
            <w:proofErr w:type="spellEnd"/>
            <w:r w:rsidRPr="00F15A92">
              <w:rPr>
                <w:i/>
                <w:color w:val="92D050"/>
                <w:sz w:val="28"/>
                <w:szCs w:val="28"/>
                <w:u w:val="single"/>
              </w:rPr>
              <w:t>1</w:t>
            </w:r>
            <w:hyperlink r:id="rId64" w:history="1">
              <w:r w:rsidRPr="00F15A92">
                <w:rPr>
                  <w:i/>
                  <w:color w:val="92D050"/>
                  <w:sz w:val="28"/>
                  <w:szCs w:val="28"/>
                  <w:u w:val="single"/>
                </w:rPr>
                <w:t>@mail.ru</w:t>
              </w:r>
            </w:hyperlink>
          </w:p>
          <w:p w14:paraId="65FF2724" w14:textId="77777777" w:rsidR="00F15A92" w:rsidRPr="00F15A92" w:rsidRDefault="00F15A92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 вместе с фотографиями: с пометкой «Для ВП». Творчество родителей особенно приветствуется! </w:t>
            </w:r>
          </w:p>
          <w:p w14:paraId="088D73E3" w14:textId="77777777" w:rsidR="00F15A92" w:rsidRPr="00F15A92" w:rsidRDefault="00F15A92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       Главный редактор: </w:t>
            </w:r>
            <w:proofErr w:type="spellStart"/>
            <w:r w:rsidRPr="00F15A92">
              <w:rPr>
                <w:i/>
                <w:color w:val="002060"/>
                <w:sz w:val="28"/>
                <w:szCs w:val="28"/>
              </w:rPr>
              <w:t>Шипулова</w:t>
            </w:r>
            <w:proofErr w:type="spellEnd"/>
            <w:r w:rsidRPr="00F15A92">
              <w:rPr>
                <w:i/>
                <w:color w:val="002060"/>
                <w:sz w:val="28"/>
                <w:szCs w:val="28"/>
              </w:rPr>
              <w:t xml:space="preserve"> Лилия </w:t>
            </w:r>
            <w:proofErr w:type="spellStart"/>
            <w:r w:rsidRPr="00F15A92">
              <w:rPr>
                <w:i/>
                <w:color w:val="002060"/>
                <w:sz w:val="28"/>
                <w:szCs w:val="28"/>
              </w:rPr>
              <w:t>Минияновна</w:t>
            </w:r>
            <w:proofErr w:type="spellEnd"/>
            <w:r w:rsidRPr="00F15A92">
              <w:rPr>
                <w:i/>
                <w:color w:val="002060"/>
                <w:sz w:val="28"/>
                <w:szCs w:val="28"/>
              </w:rPr>
              <w:t xml:space="preserve">. </w:t>
            </w:r>
          </w:p>
          <w:p w14:paraId="35A37CD8" w14:textId="77777777" w:rsidR="00F15A92" w:rsidRPr="00F15A92" w:rsidRDefault="00F15A92" w:rsidP="00F15A92">
            <w:pPr>
              <w:spacing w:line="259" w:lineRule="auto"/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Выпуск газеты можно посмотреть на сайте школы: </w:t>
            </w:r>
            <w:hyperlink r:id="rId65" w:history="1">
              <w:r w:rsidRPr="00F15A92">
                <w:rPr>
                  <w:i/>
                  <w:color w:val="6B9F25" w:themeColor="hyperlink"/>
                  <w:sz w:val="28"/>
                  <w:szCs w:val="28"/>
                  <w:u w:val="single"/>
                </w:rPr>
                <w:t>https://tobschool18.ru</w:t>
              </w:r>
            </w:hyperlink>
          </w:p>
          <w:p w14:paraId="5BF938D8" w14:textId="77777777" w:rsidR="00F15A92" w:rsidRPr="00F15A92" w:rsidRDefault="00F15A92" w:rsidP="00F15A92">
            <w:pPr>
              <w:spacing w:line="259" w:lineRule="auto"/>
              <w:jc w:val="both"/>
              <w:rPr>
                <w:i/>
                <w:sz w:val="28"/>
                <w:szCs w:val="28"/>
              </w:rPr>
            </w:pPr>
          </w:p>
          <w:p w14:paraId="03069029" w14:textId="77777777" w:rsidR="00F15A92" w:rsidRPr="00F15A92" w:rsidRDefault="00F15A92" w:rsidP="00F15A92">
            <w:pPr>
              <w:rPr>
                <w:sz w:val="32"/>
                <w:szCs w:val="32"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234E50E9" wp14:editId="2B5EDBAD">
                  <wp:extent cx="2607734" cy="1297940"/>
                  <wp:effectExtent l="0" t="0" r="2540" b="0"/>
                  <wp:docPr id="42" name="Рисунок 42" descr="https://gted.ru/wp-content/uploads/2012/06/perep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ted.ru/wp-content/uploads/2012/06/perep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4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03BBE" w14:textId="77777777" w:rsidR="00F15A92" w:rsidRPr="00B3607C" w:rsidRDefault="00F15A92" w:rsidP="003E27C8">
      <w:pPr>
        <w:ind w:firstLine="0"/>
        <w:rPr>
          <w:noProof/>
        </w:rPr>
      </w:pPr>
    </w:p>
    <w:sectPr w:rsidR="00F15A92" w:rsidRPr="00B3607C" w:rsidSect="00620311">
      <w:headerReference w:type="default" r:id="rId67"/>
      <w:footerReference w:type="even" r:id="rId68"/>
      <w:footerReference w:type="default" r:id="rId69"/>
      <w:footerReference w:type="first" r:id="rId70"/>
      <w:pgSz w:w="15840" w:h="24480" w:code="3"/>
      <w:pgMar w:top="720" w:right="691" w:bottom="1440" w:left="6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5AB85" w14:textId="77777777" w:rsidR="0042421E" w:rsidRDefault="0042421E">
      <w:r>
        <w:separator/>
      </w:r>
    </w:p>
    <w:p w14:paraId="2C51C776" w14:textId="77777777" w:rsidR="0042421E" w:rsidRDefault="0042421E"/>
  </w:endnote>
  <w:endnote w:type="continuationSeparator" w:id="0">
    <w:p w14:paraId="224A9B88" w14:textId="77777777" w:rsidR="0042421E" w:rsidRDefault="0042421E">
      <w:r>
        <w:continuationSeparator/>
      </w:r>
    </w:p>
    <w:p w14:paraId="233D799D" w14:textId="77777777" w:rsidR="0042421E" w:rsidRDefault="004242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-69985751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3DCC6171" w14:textId="77777777" w:rsidR="0087708C" w:rsidRDefault="0087708C" w:rsidP="00AA5D1C">
        <w:pPr>
          <w:pStyle w:val="a9"/>
          <w:rPr>
            <w:rStyle w:val="ab"/>
          </w:rPr>
        </w:pPr>
        <w:r>
          <w:rPr>
            <w:rStyle w:val="ab"/>
            <w:lang w:bidi="ru-RU"/>
          </w:rPr>
          <w:fldChar w:fldCharType="begin"/>
        </w:r>
        <w:r>
          <w:rPr>
            <w:rStyle w:val="ab"/>
            <w:lang w:bidi="ru-RU"/>
          </w:rPr>
          <w:instrText xml:space="preserve"> PAGE </w:instrText>
        </w:r>
        <w:r>
          <w:rPr>
            <w:rStyle w:val="ab"/>
            <w:lang w:bidi="ru-RU"/>
          </w:rPr>
          <w:fldChar w:fldCharType="end"/>
        </w:r>
      </w:p>
    </w:sdtContent>
  </w:sdt>
  <w:p w14:paraId="64C2F986" w14:textId="77777777" w:rsidR="0087708C" w:rsidRDefault="0087708C" w:rsidP="00AA5D1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740EE" w14:textId="77777777" w:rsidR="0087708C" w:rsidRPr="00E958B0" w:rsidRDefault="00AA5D1C" w:rsidP="00AA5D1C">
    <w:pPr>
      <w:pStyle w:val="a9"/>
      <w:rPr>
        <w:rStyle w:val="ab"/>
        <w:lang w:val="ro-RO"/>
      </w:rPr>
    </w:pPr>
    <w:r w:rsidRPr="00E958B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1A690CC" wp14:editId="4E0DBC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Прямоугольник 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62D32F" w14:textId="77777777" w:rsidR="00AA5D1C" w:rsidRPr="00AA5D1C" w:rsidRDefault="00AA5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separate"/>
                          </w:r>
                          <w:r w:rsidR="0032786E">
                            <w:rPr>
                              <w:noProof/>
                              <w:lang w:bidi="ru-RU"/>
                            </w:rPr>
                            <w:t>2</w: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690CC" id="Прямоугольник 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" fillcolor="#511707 [1604]" stroked="f" strokeweight="1pt">
              <v:textbox>
                <w:txbxContent>
                  <w:p w14:paraId="2E62D32F" w14:textId="77777777" w:rsidR="00AA5D1C" w:rsidRPr="00AA5D1C" w:rsidRDefault="00AA5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ru-RU"/>
                      </w:rPr>
                      <w:fldChar w:fldCharType="begin"/>
                    </w:r>
                    <w:r w:rsidRPr="00AA5D1C">
                      <w:rPr>
                        <w:noProof/>
                        <w:lang w:bidi="ru-RU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ru-RU"/>
                      </w:rPr>
                      <w:fldChar w:fldCharType="separate"/>
                    </w:r>
                    <w:r w:rsidR="0032786E">
                      <w:rPr>
                        <w:noProof/>
                        <w:lang w:bidi="ru-RU"/>
                      </w:rPr>
                      <w:t>2</w:t>
                    </w:r>
                    <w:r w:rsidRPr="00AA5D1C">
                      <w:rPr>
                        <w:noProof/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009F5" w14:textId="77777777" w:rsidR="00AA5D1C" w:rsidRDefault="00AA5D1C" w:rsidP="00AA5D1C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FF8CA8F" wp14:editId="067FC35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6D5D8D" w14:textId="77777777" w:rsidR="00AA5D1C" w:rsidRPr="00AA5D1C" w:rsidRDefault="00AA5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separate"/>
                          </w:r>
                          <w:r w:rsidR="0032786E">
                            <w:rPr>
                              <w:noProof/>
                              <w:lang w:bidi="ru-RU"/>
                            </w:rPr>
                            <w:t>1</w: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8CA8F" id="Прямоугольник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" fillcolor="#511707 [1604]" stroked="f" strokeweight="1pt">
              <v:textbox>
                <w:txbxContent>
                  <w:p w14:paraId="2F6D5D8D" w14:textId="77777777" w:rsidR="00AA5D1C" w:rsidRPr="00AA5D1C" w:rsidRDefault="00AA5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ru-RU"/>
                      </w:rPr>
                      <w:fldChar w:fldCharType="begin"/>
                    </w:r>
                    <w:r w:rsidRPr="00AA5D1C">
                      <w:rPr>
                        <w:noProof/>
                        <w:lang w:bidi="ru-RU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ru-RU"/>
                      </w:rPr>
                      <w:fldChar w:fldCharType="separate"/>
                    </w:r>
                    <w:r w:rsidR="0032786E">
                      <w:rPr>
                        <w:noProof/>
                        <w:lang w:bidi="ru-RU"/>
                      </w:rPr>
                      <w:t>1</w:t>
                    </w:r>
                    <w:r w:rsidRPr="00AA5D1C">
                      <w:rPr>
                        <w:noProof/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F86A14" w14:textId="77777777" w:rsidR="0042421E" w:rsidRDefault="0042421E">
      <w:r>
        <w:separator/>
      </w:r>
    </w:p>
    <w:p w14:paraId="4E0A7075" w14:textId="77777777" w:rsidR="0042421E" w:rsidRDefault="0042421E"/>
  </w:footnote>
  <w:footnote w:type="continuationSeparator" w:id="0">
    <w:p w14:paraId="05C1E6EA" w14:textId="77777777" w:rsidR="0042421E" w:rsidRDefault="0042421E">
      <w:r>
        <w:continuationSeparator/>
      </w:r>
    </w:p>
    <w:p w14:paraId="7AC464EA" w14:textId="77777777" w:rsidR="0042421E" w:rsidRDefault="0042421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14477" w:type="dxa"/>
      <w:tblLook w:val="04A0" w:firstRow="1" w:lastRow="0" w:firstColumn="1" w:lastColumn="0" w:noHBand="0" w:noVBand="1"/>
    </w:tblPr>
    <w:tblGrid>
      <w:gridCol w:w="2695"/>
      <w:gridCol w:w="9000"/>
      <w:gridCol w:w="2782"/>
    </w:tblGrid>
    <w:tr w:rsidR="00AE5D54" w:rsidRPr="00B3607C" w14:paraId="199472C6" w14:textId="77777777" w:rsidTr="00792B04">
      <w:tc>
        <w:tcPr>
          <w:tcW w:w="2695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04A98B83" w14:textId="148693CC" w:rsidR="00B76218" w:rsidRPr="00D27A6B" w:rsidRDefault="00231F74" w:rsidP="008A4735">
          <w:pPr>
            <w:pStyle w:val="af0"/>
            <w:rPr>
              <w:color w:val="000F64" w:themeColor="accent2"/>
              <w:sz w:val="36"/>
              <w:szCs w:val="36"/>
            </w:rPr>
          </w:pPr>
          <w:r>
            <w:rPr>
              <w:color w:val="000F64" w:themeColor="accent2"/>
              <w:sz w:val="36"/>
              <w:szCs w:val="36"/>
            </w:rPr>
            <w:t>Выпуск №6</w:t>
          </w:r>
        </w:p>
        <w:p w14:paraId="7759C5FA" w14:textId="7B2BDC59" w:rsidR="00AE5D54" w:rsidRPr="00B76218" w:rsidRDefault="00231F74" w:rsidP="008A4735">
          <w:pPr>
            <w:pStyle w:val="af0"/>
            <w:rPr>
              <w:color w:val="000F64" w:themeColor="accent2"/>
            </w:rPr>
          </w:pPr>
          <w:r>
            <w:rPr>
              <w:color w:val="000F64" w:themeColor="accent2"/>
              <w:sz w:val="36"/>
              <w:szCs w:val="36"/>
            </w:rPr>
            <w:t>Февраль</w:t>
          </w:r>
        </w:p>
      </w:tc>
      <w:tc>
        <w:tcPr>
          <w:tcW w:w="9000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4A0CFA29" w14:textId="77777777" w:rsidR="00AE5D54" w:rsidRPr="00D27A6B" w:rsidRDefault="008A4735" w:rsidP="00AE5D54">
          <w:pPr>
            <w:pStyle w:val="af6"/>
            <w:rPr>
              <w:color w:val="000F64" w:themeColor="accent2"/>
              <w:sz w:val="80"/>
              <w:szCs w:val="80"/>
            </w:rPr>
          </w:pPr>
          <w:r w:rsidRPr="00D27A6B">
            <w:rPr>
              <w:color w:val="000F64" w:themeColor="accent2"/>
              <w:sz w:val="80"/>
              <w:szCs w:val="80"/>
            </w:rPr>
            <w:t>Время первых</w:t>
          </w:r>
        </w:p>
      </w:tc>
      <w:tc>
        <w:tcPr>
          <w:tcW w:w="2782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6EE5D7ED" w14:textId="77777777" w:rsidR="00B76218" w:rsidRPr="00B76218" w:rsidRDefault="00B76218" w:rsidP="00B76218">
          <w:pPr>
            <w:pStyle w:val="af"/>
            <w:rPr>
              <w:color w:val="000F64" w:themeColor="accent2"/>
              <w:sz w:val="16"/>
              <w:szCs w:val="16"/>
            </w:rPr>
          </w:pPr>
          <w:r w:rsidRPr="00B76218">
            <w:rPr>
              <w:color w:val="000F64" w:themeColor="accent2"/>
              <w:sz w:val="16"/>
              <w:szCs w:val="16"/>
            </w:rPr>
            <w:t>МАОУ СОШ 18</w:t>
          </w:r>
        </w:p>
        <w:p w14:paraId="0299818F" w14:textId="77777777" w:rsidR="00B76218" w:rsidRPr="00B76218" w:rsidRDefault="00B76218" w:rsidP="00B76218">
          <w:pPr>
            <w:pStyle w:val="af"/>
            <w:rPr>
              <w:color w:val="000F64" w:themeColor="accent2"/>
              <w:sz w:val="16"/>
              <w:szCs w:val="16"/>
            </w:rPr>
          </w:pPr>
          <w:r w:rsidRPr="00B76218">
            <w:rPr>
              <w:color w:val="000F64" w:themeColor="accent2"/>
              <w:sz w:val="16"/>
              <w:szCs w:val="16"/>
            </w:rPr>
            <w:t xml:space="preserve">официальный сайт: </w:t>
          </w:r>
          <w:hyperlink r:id="rId1" w:history="1">
            <w:r w:rsidRPr="00B76218">
              <w:rPr>
                <w:rStyle w:val="affffff6"/>
                <w:color w:val="000F64" w:themeColor="accent2"/>
                <w:sz w:val="16"/>
                <w:szCs w:val="16"/>
              </w:rPr>
              <w:t>https://tobschool18.ru</w:t>
            </w:r>
          </w:hyperlink>
        </w:p>
        <w:p w14:paraId="560BF223" w14:textId="77777777" w:rsidR="00B76218" w:rsidRPr="00B76218" w:rsidRDefault="00B76218" w:rsidP="00B76218">
          <w:pPr>
            <w:shd w:val="clear" w:color="auto" w:fill="FFFFFF"/>
            <w:ind w:firstLine="0"/>
            <w:jc w:val="right"/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</w:pPr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 xml:space="preserve"> г. Тобольск, 9 </w:t>
          </w:r>
          <w:proofErr w:type="spellStart"/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мкрн</w:t>
          </w:r>
          <w:proofErr w:type="spellEnd"/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, строение 12</w:t>
          </w:r>
        </w:p>
        <w:p w14:paraId="2355027C" w14:textId="77777777" w:rsidR="00B76218" w:rsidRPr="00B76218" w:rsidRDefault="00B76218" w:rsidP="00B76218">
          <w:pPr>
            <w:shd w:val="clear" w:color="auto" w:fill="FFFFFF"/>
            <w:ind w:firstLine="0"/>
            <w:jc w:val="center"/>
            <w:rPr>
              <w:rFonts w:eastAsia="Times New Roman"/>
              <w:color w:val="000F64" w:themeColor="accent2"/>
              <w:sz w:val="21"/>
              <w:szCs w:val="21"/>
              <w:lang w:eastAsia="ru-RU"/>
            </w:rPr>
          </w:pPr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8-3456-25-46-16</w:t>
          </w:r>
        </w:p>
        <w:p w14:paraId="0F4D0A65" w14:textId="77777777" w:rsidR="00AE5D54" w:rsidRPr="00B76218" w:rsidRDefault="0042421E" w:rsidP="00B76218">
          <w:pPr>
            <w:pStyle w:val="af"/>
            <w:rPr>
              <w:color w:val="000F64" w:themeColor="accent2"/>
            </w:rPr>
          </w:pPr>
          <w:hyperlink r:id="rId2" w:history="1">
            <w:r w:rsidR="00B76218" w:rsidRPr="00B76218">
              <w:rPr>
                <w:rFonts w:ascii="Helvetica" w:eastAsiaTheme="minorHAnsi" w:hAnsi="Helvetica"/>
                <w:caps w:val="0"/>
                <w:color w:val="000F64" w:themeColor="accent2"/>
                <w:sz w:val="16"/>
                <w:szCs w:val="16"/>
                <w:u w:val="single"/>
                <w:shd w:val="clear" w:color="auto" w:fill="FFFFFF"/>
                <w:lang w:eastAsia="en-US"/>
              </w:rPr>
              <w:t>shumilovang@mail.ru</w:t>
            </w:r>
          </w:hyperlink>
        </w:p>
      </w:tc>
    </w:tr>
    <w:tr w:rsidR="00AE5D54" w:rsidRPr="00B3607C" w14:paraId="0365DD83" w14:textId="77777777" w:rsidTr="008A4735">
      <w:trPr>
        <w:trHeight w:val="157"/>
      </w:trPr>
      <w:tc>
        <w:tcPr>
          <w:tcW w:w="1447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14:paraId="6F03E49A" w14:textId="77777777" w:rsidR="00AE5D54" w:rsidRPr="00B3607C" w:rsidRDefault="008A4735" w:rsidP="008A4735">
          <w:pPr>
            <w:pStyle w:val="af1"/>
          </w:pPr>
          <w:r w:rsidRPr="0002611D">
            <w:rPr>
              <w:color w:val="000F64" w:themeColor="accent2"/>
            </w:rPr>
            <w:t>школьная газета</w:t>
          </w:r>
        </w:p>
      </w:tc>
    </w:tr>
  </w:tbl>
  <w:p w14:paraId="75EF9DEA" w14:textId="77777777" w:rsidR="00AE5D54" w:rsidRPr="00B3607C" w:rsidRDefault="00AE5D54" w:rsidP="00AE5D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alt="💥" style="width:11.55pt;height:11.55pt;visibility:visible;mso-wrap-style:square" o:bullet="t">
        <v:imagedata r:id="rId1" o:title="💥"/>
      </v:shape>
    </w:pict>
  </w:numPicBullet>
  <w:numPicBullet w:numPicBulletId="1">
    <w:pict>
      <v:shape id="_x0000_i1123" type="#_x0000_t75" alt="✅" style="width:11.55pt;height:11.55pt;visibility:visible;mso-wrap-style:square" o:bullet="t">
        <v:imagedata r:id="rId2" o:title="✅"/>
      </v:shape>
    </w:pict>
  </w:numPicBullet>
  <w:numPicBullet w:numPicBulletId="2">
    <w:pict>
      <v:shape id="_x0000_i1124" type="#_x0000_t75" alt="🥈" style="width:11.55pt;height:11.55pt;visibility:visible;mso-wrap-style:square" o:bullet="t">
        <v:imagedata r:id="rId3" o:title="🥈"/>
      </v:shape>
    </w:pict>
  </w:numPicBullet>
  <w:numPicBullet w:numPicBulletId="3">
    <w:pict>
      <v:shape id="_x0000_i1125" type="#_x0000_t75" alt="📞" style="width:11.55pt;height:11.55pt;visibility:visible;mso-wrap-style:square" o:bullet="t">
        <v:imagedata r:id="rId4" o:title="📞"/>
      </v:shape>
    </w:pict>
  </w:numPicBullet>
  <w:abstractNum w:abstractNumId="0" w15:restartNumberingAfterBreak="0">
    <w:nsid w:val="FFFFFF7C"/>
    <w:multiLevelType w:val="singleLevel"/>
    <w:tmpl w:val="7D28E85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D686B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20CE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E8F38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279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692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E4B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2A1F0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0C35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C644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65A15"/>
    <w:multiLevelType w:val="hybridMultilevel"/>
    <w:tmpl w:val="21B21884"/>
    <w:lvl w:ilvl="0" w:tplc="D0D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789F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2ABA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5E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4E4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C8F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3AAB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EC7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7029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7C7059C"/>
    <w:multiLevelType w:val="hybridMultilevel"/>
    <w:tmpl w:val="E2CC5D8A"/>
    <w:lvl w:ilvl="0" w:tplc="E458BB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70A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8C1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86F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8C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2F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EC8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86B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3C9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089199A"/>
    <w:multiLevelType w:val="hybridMultilevel"/>
    <w:tmpl w:val="B224C08C"/>
    <w:lvl w:ilvl="0" w:tplc="31A017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80D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7A5F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C94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1E8B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C899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1A62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4D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FA2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1941DD8"/>
    <w:multiLevelType w:val="hybridMultilevel"/>
    <w:tmpl w:val="246220BA"/>
    <w:lvl w:ilvl="0" w:tplc="0598D5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D47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F691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D41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E6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D6C2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E2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857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C0A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49A0C3B"/>
    <w:multiLevelType w:val="hybridMultilevel"/>
    <w:tmpl w:val="D69235FA"/>
    <w:lvl w:ilvl="0" w:tplc="216698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E6E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A2D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CED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79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83C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E0EB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2B7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9EC24F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C2F6564"/>
    <w:multiLevelType w:val="hybridMultilevel"/>
    <w:tmpl w:val="D5B0402C"/>
    <w:lvl w:ilvl="0" w:tplc="3EE084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E80B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E4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0ED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66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A5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8A7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C7B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FA8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1CEE17D3"/>
    <w:multiLevelType w:val="hybridMultilevel"/>
    <w:tmpl w:val="4A8EB0A0"/>
    <w:lvl w:ilvl="0" w:tplc="5B38CD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C5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DC4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6F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16A7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7ECE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A8D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E29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6E38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1D74254D"/>
    <w:multiLevelType w:val="hybridMultilevel"/>
    <w:tmpl w:val="568A6B84"/>
    <w:lvl w:ilvl="0" w:tplc="05643C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474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5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C88A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F4E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346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C3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6B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146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1F9C6712"/>
    <w:multiLevelType w:val="hybridMultilevel"/>
    <w:tmpl w:val="C5B0A616"/>
    <w:lvl w:ilvl="0" w:tplc="1FC4E6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9054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F47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D43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22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6A6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64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70E4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0A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E367DAD"/>
    <w:multiLevelType w:val="hybridMultilevel"/>
    <w:tmpl w:val="59E07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420E26"/>
    <w:multiLevelType w:val="hybridMultilevel"/>
    <w:tmpl w:val="E9EA76AE"/>
    <w:lvl w:ilvl="0" w:tplc="4C640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A62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89A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46E0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D4E6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E7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C3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60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96A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55B7569"/>
    <w:multiLevelType w:val="hybridMultilevel"/>
    <w:tmpl w:val="149878E8"/>
    <w:lvl w:ilvl="0" w:tplc="E86897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526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EE9B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E2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F6F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A8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85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49A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7224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A921290"/>
    <w:multiLevelType w:val="hybridMultilevel"/>
    <w:tmpl w:val="B51478CA"/>
    <w:lvl w:ilvl="0" w:tplc="50E85E0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24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12B3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9EEB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D4F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88C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489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DC72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FA8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F1A175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7962658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25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8"/>
  </w:num>
  <w:num w:numId="19">
    <w:abstractNumId w:val="11"/>
  </w:num>
  <w:num w:numId="20">
    <w:abstractNumId w:val="14"/>
  </w:num>
  <w:num w:numId="21">
    <w:abstractNumId w:val="12"/>
  </w:num>
  <w:num w:numId="22">
    <w:abstractNumId w:val="13"/>
  </w:num>
  <w:num w:numId="23">
    <w:abstractNumId w:val="10"/>
  </w:num>
  <w:num w:numId="24">
    <w:abstractNumId w:val="16"/>
  </w:num>
  <w:num w:numId="25">
    <w:abstractNumId w:val="2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E55"/>
    <w:rsid w:val="000069E1"/>
    <w:rsid w:val="000115F0"/>
    <w:rsid w:val="00024CF2"/>
    <w:rsid w:val="0002611D"/>
    <w:rsid w:val="00027261"/>
    <w:rsid w:val="00027DF1"/>
    <w:rsid w:val="00034FD9"/>
    <w:rsid w:val="00050E55"/>
    <w:rsid w:val="0006665E"/>
    <w:rsid w:val="00072457"/>
    <w:rsid w:val="0007661E"/>
    <w:rsid w:val="00082BD3"/>
    <w:rsid w:val="00086E93"/>
    <w:rsid w:val="0009057B"/>
    <w:rsid w:val="000A298C"/>
    <w:rsid w:val="000A4B60"/>
    <w:rsid w:val="000C3A8F"/>
    <w:rsid w:val="000E3009"/>
    <w:rsid w:val="000E3D03"/>
    <w:rsid w:val="0013274A"/>
    <w:rsid w:val="0016775E"/>
    <w:rsid w:val="001842C2"/>
    <w:rsid w:val="00186CF9"/>
    <w:rsid w:val="001923C3"/>
    <w:rsid w:val="001A6738"/>
    <w:rsid w:val="001D291E"/>
    <w:rsid w:val="00211A70"/>
    <w:rsid w:val="00231F74"/>
    <w:rsid w:val="0024182E"/>
    <w:rsid w:val="00244F7D"/>
    <w:rsid w:val="002826A9"/>
    <w:rsid w:val="00290473"/>
    <w:rsid w:val="00295EB0"/>
    <w:rsid w:val="002A2068"/>
    <w:rsid w:val="002A2DE6"/>
    <w:rsid w:val="00313C67"/>
    <w:rsid w:val="00313E31"/>
    <w:rsid w:val="00321BB6"/>
    <w:rsid w:val="0032676E"/>
    <w:rsid w:val="0032786E"/>
    <w:rsid w:val="00352088"/>
    <w:rsid w:val="0036029F"/>
    <w:rsid w:val="00372DF2"/>
    <w:rsid w:val="0039529B"/>
    <w:rsid w:val="003A0DFC"/>
    <w:rsid w:val="003A1662"/>
    <w:rsid w:val="003E27C8"/>
    <w:rsid w:val="0040086D"/>
    <w:rsid w:val="00401824"/>
    <w:rsid w:val="004041BA"/>
    <w:rsid w:val="0041487E"/>
    <w:rsid w:val="0042421E"/>
    <w:rsid w:val="004308B1"/>
    <w:rsid w:val="00447C28"/>
    <w:rsid w:val="004520F8"/>
    <w:rsid w:val="00465D46"/>
    <w:rsid w:val="00467C49"/>
    <w:rsid w:val="00487DDA"/>
    <w:rsid w:val="00491E00"/>
    <w:rsid w:val="00497EB9"/>
    <w:rsid w:val="004A2C07"/>
    <w:rsid w:val="004B0C93"/>
    <w:rsid w:val="004D4158"/>
    <w:rsid w:val="004D4C08"/>
    <w:rsid w:val="004F0659"/>
    <w:rsid w:val="004F0FB0"/>
    <w:rsid w:val="00531FB3"/>
    <w:rsid w:val="00536160"/>
    <w:rsid w:val="00542CE5"/>
    <w:rsid w:val="0054359F"/>
    <w:rsid w:val="00571C5D"/>
    <w:rsid w:val="0058767C"/>
    <w:rsid w:val="005D13A8"/>
    <w:rsid w:val="005D5BAA"/>
    <w:rsid w:val="00620311"/>
    <w:rsid w:val="006260ED"/>
    <w:rsid w:val="00632F06"/>
    <w:rsid w:val="00640B0E"/>
    <w:rsid w:val="006711D3"/>
    <w:rsid w:val="0067331F"/>
    <w:rsid w:val="006747CF"/>
    <w:rsid w:val="00680B26"/>
    <w:rsid w:val="006A0F38"/>
    <w:rsid w:val="006B7F07"/>
    <w:rsid w:val="006D4605"/>
    <w:rsid w:val="006E0295"/>
    <w:rsid w:val="006F186F"/>
    <w:rsid w:val="006F4F92"/>
    <w:rsid w:val="00741CC3"/>
    <w:rsid w:val="00747DC7"/>
    <w:rsid w:val="0075685A"/>
    <w:rsid w:val="007810F5"/>
    <w:rsid w:val="0078349E"/>
    <w:rsid w:val="00791989"/>
    <w:rsid w:val="007A4959"/>
    <w:rsid w:val="007F6FCF"/>
    <w:rsid w:val="007F735D"/>
    <w:rsid w:val="008028BD"/>
    <w:rsid w:val="00816C98"/>
    <w:rsid w:val="00816CA3"/>
    <w:rsid w:val="0085067B"/>
    <w:rsid w:val="00851B27"/>
    <w:rsid w:val="008756BC"/>
    <w:rsid w:val="00876D2F"/>
    <w:rsid w:val="0087708C"/>
    <w:rsid w:val="00892F32"/>
    <w:rsid w:val="0089340B"/>
    <w:rsid w:val="008A4735"/>
    <w:rsid w:val="008B4F7C"/>
    <w:rsid w:val="008B4FB2"/>
    <w:rsid w:val="008B545E"/>
    <w:rsid w:val="008D0C20"/>
    <w:rsid w:val="008D4791"/>
    <w:rsid w:val="008E458C"/>
    <w:rsid w:val="009028CF"/>
    <w:rsid w:val="00906436"/>
    <w:rsid w:val="00923392"/>
    <w:rsid w:val="0095060D"/>
    <w:rsid w:val="00962953"/>
    <w:rsid w:val="009853D3"/>
    <w:rsid w:val="00990645"/>
    <w:rsid w:val="009917BB"/>
    <w:rsid w:val="00997619"/>
    <w:rsid w:val="009B13C0"/>
    <w:rsid w:val="009E1EA0"/>
    <w:rsid w:val="009F2F79"/>
    <w:rsid w:val="00A04EDD"/>
    <w:rsid w:val="00A100CA"/>
    <w:rsid w:val="00A114EB"/>
    <w:rsid w:val="00A12A44"/>
    <w:rsid w:val="00A14F8E"/>
    <w:rsid w:val="00A53B26"/>
    <w:rsid w:val="00A54A53"/>
    <w:rsid w:val="00A565BE"/>
    <w:rsid w:val="00A56964"/>
    <w:rsid w:val="00A65455"/>
    <w:rsid w:val="00A9325D"/>
    <w:rsid w:val="00AA5D1C"/>
    <w:rsid w:val="00AA618D"/>
    <w:rsid w:val="00AE5D54"/>
    <w:rsid w:val="00B12A27"/>
    <w:rsid w:val="00B2335F"/>
    <w:rsid w:val="00B3607C"/>
    <w:rsid w:val="00B730A7"/>
    <w:rsid w:val="00B76218"/>
    <w:rsid w:val="00B8732B"/>
    <w:rsid w:val="00B90CB9"/>
    <w:rsid w:val="00B93BF5"/>
    <w:rsid w:val="00BB3903"/>
    <w:rsid w:val="00BC591F"/>
    <w:rsid w:val="00C02F2B"/>
    <w:rsid w:val="00C165CB"/>
    <w:rsid w:val="00C33E8B"/>
    <w:rsid w:val="00C34D7B"/>
    <w:rsid w:val="00C63C9B"/>
    <w:rsid w:val="00C72AE1"/>
    <w:rsid w:val="00C778F9"/>
    <w:rsid w:val="00C93889"/>
    <w:rsid w:val="00C93E17"/>
    <w:rsid w:val="00CA2061"/>
    <w:rsid w:val="00CA7021"/>
    <w:rsid w:val="00CB3579"/>
    <w:rsid w:val="00CB5B09"/>
    <w:rsid w:val="00CC0499"/>
    <w:rsid w:val="00CE1624"/>
    <w:rsid w:val="00CE70A6"/>
    <w:rsid w:val="00D00D38"/>
    <w:rsid w:val="00D01D0F"/>
    <w:rsid w:val="00D07F9B"/>
    <w:rsid w:val="00D11E3A"/>
    <w:rsid w:val="00D26080"/>
    <w:rsid w:val="00D26DE7"/>
    <w:rsid w:val="00D27A6B"/>
    <w:rsid w:val="00D44310"/>
    <w:rsid w:val="00D51FE6"/>
    <w:rsid w:val="00D52A7F"/>
    <w:rsid w:val="00D636DC"/>
    <w:rsid w:val="00D66A17"/>
    <w:rsid w:val="00D80425"/>
    <w:rsid w:val="00D85AE4"/>
    <w:rsid w:val="00D86411"/>
    <w:rsid w:val="00DA1AA5"/>
    <w:rsid w:val="00DA6C2F"/>
    <w:rsid w:val="00DB0051"/>
    <w:rsid w:val="00DD23FA"/>
    <w:rsid w:val="00DE7E91"/>
    <w:rsid w:val="00DF3BA4"/>
    <w:rsid w:val="00E2340E"/>
    <w:rsid w:val="00E30A95"/>
    <w:rsid w:val="00E3304B"/>
    <w:rsid w:val="00E60E07"/>
    <w:rsid w:val="00E74DCD"/>
    <w:rsid w:val="00E75106"/>
    <w:rsid w:val="00E81868"/>
    <w:rsid w:val="00E86E55"/>
    <w:rsid w:val="00E958B0"/>
    <w:rsid w:val="00EA134D"/>
    <w:rsid w:val="00EA2C28"/>
    <w:rsid w:val="00EA4C9A"/>
    <w:rsid w:val="00EA724C"/>
    <w:rsid w:val="00EB6CA7"/>
    <w:rsid w:val="00ED6439"/>
    <w:rsid w:val="00EE514E"/>
    <w:rsid w:val="00EF20C7"/>
    <w:rsid w:val="00F02D46"/>
    <w:rsid w:val="00F15A92"/>
    <w:rsid w:val="00F161B3"/>
    <w:rsid w:val="00F22537"/>
    <w:rsid w:val="00F25348"/>
    <w:rsid w:val="00F3653B"/>
    <w:rsid w:val="00F52A15"/>
    <w:rsid w:val="00F83615"/>
    <w:rsid w:val="00F83AED"/>
    <w:rsid w:val="00F97A4E"/>
    <w:rsid w:val="00FB30D8"/>
    <w:rsid w:val="00FD1A25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0B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1">
    <w:name w:val="heading 1"/>
    <w:basedOn w:val="a2"/>
    <w:next w:val="a2"/>
    <w:link w:val="10"/>
    <w:uiPriority w:val="9"/>
    <w:qFormat/>
    <w:rsid w:val="00E958B0"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2"/>
    <w:next w:val="a2"/>
    <w:link w:val="22"/>
    <w:uiPriority w:val="9"/>
    <w:qFormat/>
    <w:rsid w:val="00E958B0"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2"/>
    <w:next w:val="a2"/>
    <w:link w:val="32"/>
    <w:uiPriority w:val="9"/>
    <w:qFormat/>
    <w:rsid w:val="00E958B0"/>
    <w:pPr>
      <w:ind w:firstLine="0"/>
      <w:jc w:val="center"/>
      <w:outlineLvl w:val="2"/>
    </w:pPr>
    <w:rPr>
      <w:b/>
      <w:caps/>
      <w:noProof/>
      <w:sz w:val="144"/>
      <w:szCs w:val="96"/>
    </w:rPr>
  </w:style>
  <w:style w:type="paragraph" w:styleId="41">
    <w:name w:val="heading 4"/>
    <w:basedOn w:val="a2"/>
    <w:next w:val="a2"/>
    <w:link w:val="42"/>
    <w:uiPriority w:val="9"/>
    <w:qFormat/>
    <w:rsid w:val="00E958B0"/>
    <w:pPr>
      <w:ind w:firstLine="0"/>
      <w:jc w:val="center"/>
      <w:outlineLvl w:val="3"/>
    </w:pPr>
    <w:rPr>
      <w:i/>
      <w:caps/>
      <w:noProof/>
      <w:color w:val="FFFFFF" w:themeColor="background1"/>
      <w:sz w:val="56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B3607C"/>
    <w:pPr>
      <w:autoSpaceDE w:val="0"/>
      <w:autoSpaceDN w:val="0"/>
      <w:adjustRightInd w:val="0"/>
      <w:ind w:firstLine="0"/>
      <w:outlineLvl w:val="4"/>
    </w:pPr>
    <w:rPr>
      <w:b/>
      <w:bCs/>
      <w:i/>
      <w:caps/>
      <w:color w:val="FFFFFF" w:themeColor="background1"/>
      <w:sz w:val="15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6">
    <w:name w:val="heading 6"/>
    <w:basedOn w:val="a2"/>
    <w:next w:val="a2"/>
    <w:link w:val="60"/>
    <w:uiPriority w:val="9"/>
    <w:qFormat/>
    <w:rsid w:val="00E958B0"/>
    <w:pPr>
      <w:autoSpaceDE w:val="0"/>
      <w:autoSpaceDN w:val="0"/>
      <w:adjustRightInd w:val="0"/>
      <w:spacing w:after="240"/>
      <w:ind w:firstLine="0"/>
      <w:outlineLvl w:val="5"/>
    </w:pPr>
    <w:rPr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E958B0"/>
    <w:pPr>
      <w:ind w:left="432" w:firstLine="0"/>
      <w:jc w:val="center"/>
      <w:outlineLvl w:val="6"/>
    </w:pPr>
    <w:rPr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2"/>
    <w:next w:val="a2"/>
    <w:link w:val="80"/>
    <w:uiPriority w:val="9"/>
    <w:qFormat/>
    <w:rsid w:val="00E958B0"/>
    <w:pPr>
      <w:ind w:firstLine="0"/>
      <w:jc w:val="center"/>
      <w:outlineLvl w:val="7"/>
    </w:pPr>
    <w:rPr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2"/>
    <w:next w:val="a2"/>
    <w:link w:val="90"/>
    <w:uiPriority w:val="9"/>
    <w:qFormat/>
    <w:rsid w:val="00E958B0"/>
    <w:pPr>
      <w:keepNext/>
      <w:keepLines/>
      <w:ind w:firstLine="0"/>
      <w:jc w:val="center"/>
      <w:outlineLvl w:val="8"/>
    </w:pPr>
    <w:rPr>
      <w:rFonts w:eastAsiaTheme="majorEastAsia"/>
      <w:iCs/>
      <w:caps/>
      <w:sz w:val="144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95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semiHidden/>
    <w:rsid w:val="00E958B0"/>
    <w:pPr>
      <w:tabs>
        <w:tab w:val="center" w:pos="4680"/>
        <w:tab w:val="right" w:pos="9360"/>
      </w:tabs>
      <w:ind w:firstLine="0"/>
    </w:pPr>
  </w:style>
  <w:style w:type="character" w:customStyle="1" w:styleId="a8">
    <w:name w:val="Верхний колонтитул Знак"/>
    <w:basedOn w:val="a3"/>
    <w:link w:val="a7"/>
    <w:uiPriority w:val="99"/>
    <w:semiHidden/>
    <w:rsid w:val="00E958B0"/>
    <w:rPr>
      <w:rFonts w:ascii="Times New Roman" w:hAnsi="Times New Roman" w:cs="Times New Roman"/>
    </w:rPr>
  </w:style>
  <w:style w:type="paragraph" w:styleId="a9">
    <w:name w:val="footer"/>
    <w:basedOn w:val="a2"/>
    <w:link w:val="aa"/>
    <w:uiPriority w:val="99"/>
    <w:semiHidden/>
    <w:rsid w:val="00E958B0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aa">
    <w:name w:val="Нижний колонтитул Знак"/>
    <w:basedOn w:val="a3"/>
    <w:link w:val="a9"/>
    <w:uiPriority w:val="99"/>
    <w:semiHidden/>
    <w:rsid w:val="00E958B0"/>
    <w:rPr>
      <w:rFonts w:ascii="Times New Roman" w:hAnsi="Times New Roman" w:cs="Times New Roman"/>
    </w:rPr>
  </w:style>
  <w:style w:type="character" w:styleId="ab">
    <w:name w:val="pag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ac">
    <w:name w:val="Placeholder Text"/>
    <w:basedOn w:val="a3"/>
    <w:uiPriority w:val="99"/>
    <w:semiHidden/>
    <w:rsid w:val="00E958B0"/>
    <w:rPr>
      <w:rFonts w:ascii="Times New Roman" w:hAnsi="Times New Roman" w:cs="Times New Roman"/>
      <w:color w:val="808080"/>
    </w:rPr>
  </w:style>
  <w:style w:type="paragraph" w:styleId="ad">
    <w:name w:val="Title"/>
    <w:basedOn w:val="a2"/>
    <w:next w:val="a2"/>
    <w:link w:val="ae"/>
    <w:uiPriority w:val="10"/>
    <w:qFormat/>
    <w:rsid w:val="00791989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ae">
    <w:name w:val="Название Знак"/>
    <w:basedOn w:val="a3"/>
    <w:link w:val="ad"/>
    <w:uiPriority w:val="10"/>
    <w:rsid w:val="00791989"/>
    <w:rPr>
      <w:rFonts w:ascii="Times New Roman" w:hAnsi="Times New Roman" w:cs="Times New Roman"/>
      <w:caps/>
      <w:color w:val="FFFFFF" w:themeColor="background1"/>
      <w:sz w:val="100"/>
      <w:szCs w:val="110"/>
    </w:rPr>
  </w:style>
  <w:style w:type="character" w:customStyle="1" w:styleId="10">
    <w:name w:val="Заголовок 1 Знак"/>
    <w:basedOn w:val="a3"/>
    <w:link w:val="1"/>
    <w:uiPriority w:val="9"/>
    <w:rsid w:val="00E958B0"/>
    <w:rPr>
      <w:rFonts w:ascii="Times New Roman" w:hAnsi="Times New Roman" w:cs="Times New Roman"/>
      <w:b/>
      <w:caps/>
      <w:sz w:val="144"/>
      <w:szCs w:val="96"/>
    </w:rPr>
  </w:style>
  <w:style w:type="character" w:customStyle="1" w:styleId="22">
    <w:name w:val="Заголовок 2 Знак"/>
    <w:basedOn w:val="a3"/>
    <w:link w:val="21"/>
    <w:uiPriority w:val="9"/>
    <w:rsid w:val="00E958B0"/>
    <w:rPr>
      <w:rFonts w:ascii="Times New Roman" w:hAnsi="Times New Roman" w:cs="Times New Roman"/>
      <w:caps/>
      <w:sz w:val="52"/>
      <w:szCs w:val="96"/>
    </w:rPr>
  </w:style>
  <w:style w:type="paragraph" w:customStyle="1" w:styleId="af">
    <w:name w:val="Верхний колонтитул справа"/>
    <w:basedOn w:val="a2"/>
    <w:uiPriority w:val="11"/>
    <w:qFormat/>
    <w:rsid w:val="00E958B0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/>
      <w:caps/>
      <w:sz w:val="21"/>
      <w:szCs w:val="21"/>
      <w:lang w:eastAsia="ja-JP"/>
    </w:rPr>
  </w:style>
  <w:style w:type="paragraph" w:customStyle="1" w:styleId="af0">
    <w:name w:val="Верхний колонтитул слева"/>
    <w:basedOn w:val="a2"/>
    <w:uiPriority w:val="11"/>
    <w:qFormat/>
    <w:rsid w:val="00E958B0"/>
    <w:pPr>
      <w:ind w:firstLine="0"/>
      <w:jc w:val="center"/>
    </w:pPr>
  </w:style>
  <w:style w:type="paragraph" w:customStyle="1" w:styleId="af1">
    <w:name w:val="Ключевая фраза"/>
    <w:basedOn w:val="a2"/>
    <w:uiPriority w:val="11"/>
    <w:qFormat/>
    <w:rsid w:val="00E958B0"/>
    <w:pPr>
      <w:ind w:firstLine="0"/>
      <w:jc w:val="center"/>
    </w:pPr>
    <w:rPr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оловок 3 Знак"/>
    <w:basedOn w:val="a3"/>
    <w:link w:val="31"/>
    <w:uiPriority w:val="9"/>
    <w:rsid w:val="00E958B0"/>
    <w:rPr>
      <w:rFonts w:ascii="Times New Roman" w:hAnsi="Times New Roman" w:cs="Times New Roman"/>
      <w:b/>
      <w:caps/>
      <w:noProof/>
      <w:sz w:val="144"/>
      <w:szCs w:val="96"/>
    </w:rPr>
  </w:style>
  <w:style w:type="character" w:customStyle="1" w:styleId="42">
    <w:name w:val="Заголовок 4 Знак"/>
    <w:basedOn w:val="a3"/>
    <w:link w:val="41"/>
    <w:uiPriority w:val="9"/>
    <w:rsid w:val="00E958B0"/>
    <w:rPr>
      <w:rFonts w:ascii="Times New Roman" w:hAnsi="Times New Roman" w:cs="Times New Roman"/>
      <w:i/>
      <w:caps/>
      <w:noProof/>
      <w:color w:val="FFFFFF" w:themeColor="background1"/>
      <w:sz w:val="56"/>
      <w:szCs w:val="44"/>
    </w:rPr>
  </w:style>
  <w:style w:type="paragraph" w:styleId="23">
    <w:name w:val="Quote"/>
    <w:basedOn w:val="a2"/>
    <w:next w:val="a2"/>
    <w:link w:val="24"/>
    <w:uiPriority w:val="29"/>
    <w:qFormat/>
    <w:rsid w:val="00E958B0"/>
    <w:pPr>
      <w:ind w:firstLine="0"/>
      <w:jc w:val="center"/>
    </w:pPr>
    <w:rPr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24">
    <w:name w:val="Цитата 2 Знак"/>
    <w:basedOn w:val="a3"/>
    <w:link w:val="23"/>
    <w:uiPriority w:val="29"/>
    <w:rsid w:val="00E958B0"/>
    <w:rPr>
      <w:rFonts w:ascii="Times New Roman" w:hAnsi="Times New Roman" w:cs="Times New Roman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52">
    <w:name w:val="Заголовок 5 Знак"/>
    <w:basedOn w:val="a3"/>
    <w:link w:val="51"/>
    <w:uiPriority w:val="9"/>
    <w:rsid w:val="00B3607C"/>
    <w:rPr>
      <w:rFonts w:ascii="Times New Roman" w:hAnsi="Times New Roman" w:cs="Times New Roman"/>
      <w:b/>
      <w:bCs/>
      <w:i/>
      <w:caps/>
      <w:color w:val="FFFFFF" w:themeColor="background1"/>
      <w:sz w:val="15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60">
    <w:name w:val="Заголовок 6 Знак"/>
    <w:basedOn w:val="a3"/>
    <w:link w:val="6"/>
    <w:uiPriority w:val="9"/>
    <w:rsid w:val="00E958B0"/>
    <w:rPr>
      <w:rFonts w:ascii="Times New Roman" w:hAnsi="Times New Roman" w:cs="Times New Roman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70">
    <w:name w:val="Заголовок 7 Знак"/>
    <w:basedOn w:val="a3"/>
    <w:link w:val="7"/>
    <w:uiPriority w:val="9"/>
    <w:rsid w:val="00E958B0"/>
    <w:rPr>
      <w:rFonts w:ascii="Times New Roman" w:hAnsi="Times New Roman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80">
    <w:name w:val="Заголовок 8 Знак"/>
    <w:basedOn w:val="a3"/>
    <w:link w:val="8"/>
    <w:uiPriority w:val="9"/>
    <w:rsid w:val="00E958B0"/>
    <w:rPr>
      <w:rFonts w:ascii="Times New Roman" w:hAnsi="Times New Roman" w:cs="Times New Roman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2">
    <w:name w:val="Изображения"/>
    <w:basedOn w:val="a2"/>
    <w:uiPriority w:val="11"/>
    <w:qFormat/>
    <w:rsid w:val="00E958B0"/>
    <w:pPr>
      <w:ind w:firstLine="0"/>
    </w:pPr>
    <w:rPr>
      <w:noProof/>
      <w:sz w:val="22"/>
      <w:szCs w:val="22"/>
    </w:rPr>
  </w:style>
  <w:style w:type="paragraph" w:styleId="af3">
    <w:name w:val="Subtitle"/>
    <w:basedOn w:val="a2"/>
    <w:next w:val="a2"/>
    <w:link w:val="af4"/>
    <w:uiPriority w:val="11"/>
    <w:semiHidden/>
    <w:rsid w:val="00E958B0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3"/>
    <w:link w:val="af3"/>
    <w:uiPriority w:val="11"/>
    <w:semiHidden/>
    <w:rsid w:val="00E958B0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paragraph" w:customStyle="1" w:styleId="af5">
    <w:name w:val="Навигация"/>
    <w:basedOn w:val="a2"/>
    <w:uiPriority w:val="11"/>
    <w:qFormat/>
    <w:rsid w:val="00E958B0"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оловок 9 Знак"/>
    <w:basedOn w:val="a3"/>
    <w:link w:val="9"/>
    <w:uiPriority w:val="9"/>
    <w:rsid w:val="00E958B0"/>
    <w:rPr>
      <w:rFonts w:ascii="Times New Roman" w:eastAsiaTheme="majorEastAsia" w:hAnsi="Times New Roman" w:cs="Times New Roman"/>
      <w:iCs/>
      <w:caps/>
      <w:sz w:val="144"/>
      <w:szCs w:val="21"/>
    </w:rPr>
  </w:style>
  <w:style w:type="paragraph" w:customStyle="1" w:styleId="100">
    <w:name w:val="Заголовок 10"/>
    <w:basedOn w:val="a2"/>
    <w:next w:val="a2"/>
    <w:link w:val="101"/>
    <w:uiPriority w:val="10"/>
    <w:qFormat/>
    <w:rsid w:val="00E958B0"/>
    <w:pPr>
      <w:ind w:firstLine="0"/>
      <w:jc w:val="center"/>
    </w:pPr>
    <w:rPr>
      <w:caps/>
      <w:sz w:val="52"/>
    </w:rPr>
  </w:style>
  <w:style w:type="paragraph" w:customStyle="1" w:styleId="11">
    <w:name w:val="Заголовок 11"/>
    <w:basedOn w:val="a2"/>
    <w:link w:val="110"/>
    <w:uiPriority w:val="10"/>
    <w:qFormat/>
    <w:rsid w:val="00E958B0"/>
    <w:pPr>
      <w:ind w:firstLine="0"/>
    </w:pPr>
    <w:rPr>
      <w:b/>
      <w:i/>
      <w:caps/>
      <w:sz w:val="96"/>
    </w:rPr>
  </w:style>
  <w:style w:type="character" w:customStyle="1" w:styleId="101">
    <w:name w:val="Заголовок 10 (знак)"/>
    <w:basedOn w:val="a3"/>
    <w:link w:val="100"/>
    <w:uiPriority w:val="10"/>
    <w:rsid w:val="00E958B0"/>
    <w:rPr>
      <w:rFonts w:ascii="Times New Roman" w:hAnsi="Times New Roman" w:cs="Times New Roman"/>
      <w:caps/>
      <w:sz w:val="52"/>
    </w:rPr>
  </w:style>
  <w:style w:type="paragraph" w:customStyle="1" w:styleId="12">
    <w:name w:val="Заголовок 12"/>
    <w:basedOn w:val="a2"/>
    <w:next w:val="a2"/>
    <w:link w:val="120"/>
    <w:uiPriority w:val="10"/>
    <w:qFormat/>
    <w:rsid w:val="00E958B0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0">
    <w:name w:val="Заголовок 11 (знак)"/>
    <w:basedOn w:val="a3"/>
    <w:link w:val="11"/>
    <w:uiPriority w:val="10"/>
    <w:rsid w:val="00E958B0"/>
    <w:rPr>
      <w:rFonts w:ascii="Times New Roman" w:hAnsi="Times New Roman" w:cs="Times New Roman"/>
      <w:b/>
      <w:i/>
      <w:caps/>
      <w:sz w:val="96"/>
    </w:rPr>
  </w:style>
  <w:style w:type="paragraph" w:customStyle="1" w:styleId="af6">
    <w:name w:val="Заголовок мелкий"/>
    <w:basedOn w:val="a2"/>
    <w:next w:val="a2"/>
    <w:link w:val="af7"/>
    <w:uiPriority w:val="10"/>
    <w:qFormat/>
    <w:rsid w:val="00E958B0"/>
    <w:pPr>
      <w:ind w:firstLine="0"/>
      <w:jc w:val="center"/>
    </w:pPr>
    <w:rPr>
      <w:caps/>
      <w:sz w:val="60"/>
    </w:rPr>
  </w:style>
  <w:style w:type="character" w:customStyle="1" w:styleId="120">
    <w:name w:val="Заголовок 12 (знак)"/>
    <w:basedOn w:val="a3"/>
    <w:link w:val="12"/>
    <w:uiPriority w:val="10"/>
    <w:rsid w:val="00E958B0"/>
    <w:rPr>
      <w:rFonts w:ascii="Times New Roman" w:hAnsi="Times New Roman" w:cs="Times New Roman"/>
      <w:i/>
      <w:caps/>
      <w:color w:val="7B230B" w:themeColor="accent1" w:themeShade="BF"/>
      <w:sz w:val="96"/>
    </w:rPr>
  </w:style>
  <w:style w:type="character" w:styleId="af8">
    <w:name w:val="Emphasis"/>
    <w:basedOn w:val="a3"/>
    <w:uiPriority w:val="20"/>
    <w:qFormat/>
    <w:rsid w:val="00E958B0"/>
    <w:rPr>
      <w:rFonts w:ascii="Times New Roman" w:hAnsi="Times New Roman" w:cs="Times New Roman"/>
      <w:b/>
      <w:i w:val="0"/>
      <w:iCs/>
      <w:color w:val="521807" w:themeColor="accent1" w:themeShade="80"/>
    </w:rPr>
  </w:style>
  <w:style w:type="character" w:customStyle="1" w:styleId="af7">
    <w:name w:val="Заголовок мелкий (знак)"/>
    <w:basedOn w:val="a3"/>
    <w:link w:val="af6"/>
    <w:uiPriority w:val="10"/>
    <w:rsid w:val="00E958B0"/>
    <w:rPr>
      <w:rFonts w:ascii="Times New Roman" w:hAnsi="Times New Roman" w:cs="Times New Roman"/>
      <w:caps/>
      <w:sz w:val="60"/>
    </w:rPr>
  </w:style>
  <w:style w:type="paragraph" w:customStyle="1" w:styleId="af9">
    <w:name w:val="Обычный — светлое оформление"/>
    <w:basedOn w:val="a2"/>
    <w:link w:val="afa"/>
    <w:qFormat/>
    <w:rsid w:val="00E958B0"/>
    <w:rPr>
      <w:color w:val="FFFFFF" w:themeColor="background1"/>
    </w:rPr>
  </w:style>
  <w:style w:type="character" w:customStyle="1" w:styleId="afa">
    <w:name w:val="Обычный — светлое оформление (знак)"/>
    <w:basedOn w:val="a3"/>
    <w:link w:val="af9"/>
    <w:rsid w:val="00E958B0"/>
    <w:rPr>
      <w:rFonts w:ascii="Times New Roman" w:hAnsi="Times New Roman" w:cs="Times New Roman"/>
      <w:color w:val="FFFFFF" w:themeColor="background1"/>
    </w:rPr>
  </w:style>
  <w:style w:type="character" w:customStyle="1" w:styleId="13">
    <w:name w:val="Упомянуть1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958B0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958B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958B0"/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E958B0"/>
    <w:rPr>
      <w:rFonts w:ascii="Times New Roman" w:hAnsi="Times New Roman" w:cs="Times New Roman"/>
      <w:i/>
      <w:iCs/>
    </w:rPr>
  </w:style>
  <w:style w:type="character" w:styleId="HTML3">
    <w:name w:val="HTML Definition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4">
    <w:name w:val="HTML Cit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5">
    <w:name w:val="HTML Typewriter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958B0"/>
    <w:rPr>
      <w:rFonts w:ascii="Consolas" w:hAnsi="Consolas" w:cs="Times New Roman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HTML8">
    <w:name w:val="HTML Keyboard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958B0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E958B0"/>
    <w:pPr>
      <w:spacing w:after="100"/>
    </w:pPr>
  </w:style>
  <w:style w:type="paragraph" w:styleId="25">
    <w:name w:val="toc 2"/>
    <w:basedOn w:val="a2"/>
    <w:next w:val="a2"/>
    <w:autoRedefine/>
    <w:uiPriority w:val="39"/>
    <w:semiHidden/>
    <w:unhideWhenUsed/>
    <w:rsid w:val="00E958B0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E958B0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E958B0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E958B0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E958B0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E958B0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E958B0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E958B0"/>
    <w:pPr>
      <w:spacing w:after="100"/>
      <w:ind w:left="1920"/>
    </w:pPr>
  </w:style>
  <w:style w:type="paragraph" w:styleId="afb">
    <w:name w:val="TOC Heading"/>
    <w:basedOn w:val="1"/>
    <w:next w:val="a2"/>
    <w:uiPriority w:val="39"/>
    <w:semiHidden/>
    <w:unhideWhenUsed/>
    <w:qFormat/>
    <w:rsid w:val="00E958B0"/>
    <w:pPr>
      <w:keepNext/>
      <w:keepLines/>
      <w:spacing w:before="240"/>
      <w:ind w:firstLine="360"/>
      <w:outlineLvl w:val="9"/>
    </w:pPr>
    <w:rPr>
      <w:rFonts w:eastAsiaTheme="majorEastAsia"/>
      <w:b w:val="0"/>
      <w:caps w:val="0"/>
      <w:color w:val="7B230B" w:themeColor="accent1" w:themeShade="BF"/>
      <w:sz w:val="32"/>
      <w:szCs w:val="32"/>
    </w:rPr>
  </w:style>
  <w:style w:type="character" w:styleId="afc">
    <w:name w:val="Subtle Reference"/>
    <w:basedOn w:val="a3"/>
    <w:uiPriority w:val="31"/>
    <w:semiHidden/>
    <w:qFormat/>
    <w:rsid w:val="00E958B0"/>
    <w:rPr>
      <w:rFonts w:ascii="Times New Roman" w:hAnsi="Times New Roman" w:cs="Times New Roman"/>
      <w:smallCaps/>
      <w:color w:val="5A5A5A" w:themeColor="text1" w:themeTint="A5"/>
    </w:rPr>
  </w:style>
  <w:style w:type="character" w:styleId="afd">
    <w:name w:val="Subtle Emphasis"/>
    <w:basedOn w:val="a3"/>
    <w:uiPriority w:val="19"/>
    <w:semiHidden/>
    <w:qFormat/>
    <w:rsid w:val="00E958B0"/>
    <w:rPr>
      <w:rFonts w:ascii="Times New Roman" w:hAnsi="Times New Roman" w:cs="Times New Roman"/>
      <w:i/>
      <w:iCs/>
      <w:color w:val="404040" w:themeColor="text1" w:themeTint="BF"/>
    </w:rPr>
  </w:style>
  <w:style w:type="table" w:styleId="afe">
    <w:name w:val="Table Professional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6">
    <w:name w:val="Medium Lis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aff">
    <w:name w:val="Bibliography"/>
    <w:basedOn w:val="a2"/>
    <w:next w:val="a2"/>
    <w:uiPriority w:val="37"/>
    <w:semiHidden/>
    <w:unhideWhenUsed/>
    <w:rsid w:val="00E958B0"/>
  </w:style>
  <w:style w:type="character" w:styleId="aff0">
    <w:name w:val="Book Title"/>
    <w:basedOn w:val="a3"/>
    <w:uiPriority w:val="33"/>
    <w:semiHidden/>
    <w:qFormat/>
    <w:rsid w:val="00E958B0"/>
    <w:rPr>
      <w:rFonts w:ascii="Times New Roman" w:hAnsi="Times New Roman" w:cs="Times New Roman"/>
      <w:b/>
      <w:bCs/>
      <w:i/>
      <w:iCs/>
      <w:spacing w:val="5"/>
    </w:rPr>
  </w:style>
  <w:style w:type="character" w:customStyle="1" w:styleId="18">
    <w:name w:val="Хэштег1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paragraph" w:styleId="aff1">
    <w:name w:val="Message Header"/>
    <w:basedOn w:val="a2"/>
    <w:link w:val="aff2"/>
    <w:uiPriority w:val="99"/>
    <w:semiHidden/>
    <w:unhideWhenUsed/>
    <w:rsid w:val="00E958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character" w:customStyle="1" w:styleId="aff2">
    <w:name w:val="Шапка Знак"/>
    <w:basedOn w:val="a3"/>
    <w:link w:val="aff1"/>
    <w:uiPriority w:val="99"/>
    <w:semiHidden/>
    <w:rsid w:val="00E958B0"/>
    <w:rPr>
      <w:rFonts w:ascii="Times New Roman" w:eastAsiaTheme="majorEastAsia" w:hAnsi="Times New Roman" w:cs="Times New Roman"/>
      <w:shd w:val="pct20" w:color="auto" w:fill="auto"/>
    </w:rPr>
  </w:style>
  <w:style w:type="table" w:styleId="aff3">
    <w:name w:val="Table Elegant"/>
    <w:basedOn w:val="a4"/>
    <w:uiPriority w:val="99"/>
    <w:semiHidden/>
    <w:unhideWhenUsed/>
    <w:rsid w:val="00E958B0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uiPriority w:val="99"/>
    <w:semiHidden/>
    <w:unhideWhenUsed/>
    <w:rsid w:val="00E958B0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E958B0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E958B0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958B0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958B0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E958B0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2"/>
    <w:uiPriority w:val="99"/>
    <w:semiHidden/>
    <w:unhideWhenUsed/>
    <w:rsid w:val="00E958B0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E958B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E958B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958B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958B0"/>
    <w:pPr>
      <w:spacing w:after="120"/>
      <w:ind w:left="1800"/>
      <w:contextualSpacing/>
    </w:pPr>
  </w:style>
  <w:style w:type="paragraph" w:styleId="aff6">
    <w:name w:val="List Paragraph"/>
    <w:basedOn w:val="a2"/>
    <w:uiPriority w:val="34"/>
    <w:semiHidden/>
    <w:qFormat/>
    <w:rsid w:val="00E958B0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E958B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958B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958B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958B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958B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958B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958B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958B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958B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958B0"/>
    <w:pPr>
      <w:numPr>
        <w:numId w:val="12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E958B0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2"/>
    <w:next w:val="a2"/>
    <w:uiPriority w:val="99"/>
    <w:semiHidden/>
    <w:unhideWhenUsed/>
    <w:rsid w:val="00E958B0"/>
  </w:style>
  <w:style w:type="paragraph" w:styleId="aff8">
    <w:name w:val="macro"/>
    <w:link w:val="aff9"/>
    <w:uiPriority w:val="99"/>
    <w:semiHidden/>
    <w:unhideWhenUsed/>
    <w:rsid w:val="00E958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 w:cs="Times New Roman"/>
      <w:sz w:val="20"/>
      <w:szCs w:val="20"/>
    </w:rPr>
  </w:style>
  <w:style w:type="character" w:customStyle="1" w:styleId="aff9">
    <w:name w:val="Текст макроса Знак"/>
    <w:basedOn w:val="a3"/>
    <w:link w:val="aff8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2c">
    <w:name w:val="envelope return"/>
    <w:basedOn w:val="a2"/>
    <w:uiPriority w:val="99"/>
    <w:semiHidden/>
    <w:unhideWhenUsed/>
    <w:rsid w:val="00E958B0"/>
    <w:rPr>
      <w:rFonts w:eastAsiaTheme="majorEastAsia"/>
      <w:sz w:val="20"/>
      <w:szCs w:val="20"/>
    </w:rPr>
  </w:style>
  <w:style w:type="character" w:styleId="affa">
    <w:name w:val="end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E958B0"/>
    <w:rPr>
      <w:sz w:val="20"/>
      <w:szCs w:val="20"/>
    </w:rPr>
  </w:style>
  <w:style w:type="character" w:customStyle="1" w:styleId="affc">
    <w:name w:val="Текст концевой сноски Знак"/>
    <w:basedOn w:val="a3"/>
    <w:link w:val="affb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d">
    <w:name w:val="table of authorities"/>
    <w:basedOn w:val="a2"/>
    <w:next w:val="a2"/>
    <w:uiPriority w:val="99"/>
    <w:semiHidden/>
    <w:unhideWhenUsed/>
    <w:rsid w:val="00E958B0"/>
    <w:pPr>
      <w:ind w:left="240" w:hanging="240"/>
    </w:pPr>
  </w:style>
  <w:style w:type="paragraph" w:styleId="affe">
    <w:name w:val="toa heading"/>
    <w:basedOn w:val="a2"/>
    <w:next w:val="a2"/>
    <w:uiPriority w:val="99"/>
    <w:semiHidden/>
    <w:unhideWhenUsed/>
    <w:rsid w:val="00E958B0"/>
    <w:pPr>
      <w:spacing w:before="120"/>
    </w:pPr>
    <w:rPr>
      <w:rFonts w:eastAsiaTheme="majorEastAsia"/>
      <w:b/>
      <w:bCs/>
    </w:rPr>
  </w:style>
  <w:style w:type="table" w:styleId="afff">
    <w:name w:val="Colorful List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1a">
    <w:name w:val="Table Colorful 1"/>
    <w:basedOn w:val="a4"/>
    <w:uiPriority w:val="99"/>
    <w:semiHidden/>
    <w:unhideWhenUsed/>
    <w:rsid w:val="00E958B0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E958B0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E958B0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0">
    <w:name w:val="Colorful Shading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1">
    <w:name w:val="Colorful Grid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afff2">
    <w:name w:val="annotation text"/>
    <w:basedOn w:val="a2"/>
    <w:link w:val="afff3"/>
    <w:uiPriority w:val="99"/>
    <w:semiHidden/>
    <w:unhideWhenUsed/>
    <w:rsid w:val="00E958B0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E958B0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E958B0"/>
    <w:rPr>
      <w:rFonts w:ascii="Times New Roman" w:hAnsi="Times New Roman" w:cs="Times New Roman"/>
      <w:b/>
      <w:bCs/>
      <w:sz w:val="20"/>
      <w:szCs w:val="20"/>
    </w:rPr>
  </w:style>
  <w:style w:type="character" w:styleId="afff6">
    <w:name w:val="annotation reference"/>
    <w:basedOn w:val="a3"/>
    <w:uiPriority w:val="99"/>
    <w:semiHidden/>
    <w:unhideWhenUsed/>
    <w:rsid w:val="00E958B0"/>
    <w:rPr>
      <w:rFonts w:ascii="Times New Roman" w:hAnsi="Times New Roman" w:cs="Times New Roman"/>
      <w:sz w:val="16"/>
      <w:szCs w:val="16"/>
    </w:rPr>
  </w:style>
  <w:style w:type="paragraph" w:styleId="afff7">
    <w:name w:val="Balloon Text"/>
    <w:basedOn w:val="a2"/>
    <w:link w:val="afff8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Текст выноски Знак"/>
    <w:basedOn w:val="a3"/>
    <w:link w:val="afff7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paragraph" w:styleId="afff9">
    <w:name w:val="envelope address"/>
    <w:basedOn w:val="a2"/>
    <w:uiPriority w:val="99"/>
    <w:semiHidden/>
    <w:unhideWhenUsed/>
    <w:rsid w:val="00E958B0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afffa">
    <w:name w:val="Block Text"/>
    <w:basedOn w:val="a2"/>
    <w:uiPriority w:val="99"/>
    <w:semiHidden/>
    <w:unhideWhenUsed/>
    <w:rsid w:val="00E958B0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b">
    <w:name w:val="Document Map"/>
    <w:basedOn w:val="a2"/>
    <w:link w:val="afffc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c">
    <w:name w:val="Схема документа Знак"/>
    <w:basedOn w:val="a3"/>
    <w:link w:val="afffb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E958B0"/>
    <w:pPr>
      <w:numPr>
        <w:numId w:val="13"/>
      </w:numPr>
    </w:pPr>
  </w:style>
  <w:style w:type="table" w:styleId="1b">
    <w:name w:val="Plain Table 1"/>
    <w:basedOn w:val="a4"/>
    <w:uiPriority w:val="41"/>
    <w:rsid w:val="00E958B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E958B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E958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E958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E958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No Spacing"/>
    <w:uiPriority w:val="1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afffe">
    <w:name w:val="Date"/>
    <w:basedOn w:val="a2"/>
    <w:next w:val="a2"/>
    <w:link w:val="affff"/>
    <w:uiPriority w:val="99"/>
    <w:semiHidden/>
    <w:unhideWhenUsed/>
    <w:rsid w:val="00E958B0"/>
  </w:style>
  <w:style w:type="character" w:customStyle="1" w:styleId="affff">
    <w:name w:val="Дата Знак"/>
    <w:basedOn w:val="a3"/>
    <w:link w:val="afffe"/>
    <w:uiPriority w:val="99"/>
    <w:semiHidden/>
    <w:rsid w:val="00E958B0"/>
    <w:rPr>
      <w:rFonts w:ascii="Times New Roman" w:hAnsi="Times New Roman" w:cs="Times New Roman"/>
    </w:rPr>
  </w:style>
  <w:style w:type="character" w:styleId="affff0">
    <w:name w:val="Intense Reference"/>
    <w:basedOn w:val="a3"/>
    <w:uiPriority w:val="32"/>
    <w:semiHidden/>
    <w:qFormat/>
    <w:rsid w:val="00E958B0"/>
    <w:rPr>
      <w:rFonts w:ascii="Times New Roman" w:hAnsi="Times New Roman" w:cs="Times New Roman"/>
      <w:b/>
      <w:bCs/>
      <w:smallCaps/>
      <w:color w:val="A5300F" w:themeColor="accent1"/>
      <w:spacing w:val="5"/>
    </w:rPr>
  </w:style>
  <w:style w:type="paragraph" w:styleId="affff1">
    <w:name w:val="Intense Quote"/>
    <w:basedOn w:val="a2"/>
    <w:next w:val="a2"/>
    <w:link w:val="affff2"/>
    <w:uiPriority w:val="30"/>
    <w:semiHidden/>
    <w:qFormat/>
    <w:rsid w:val="00E958B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2">
    <w:name w:val="Выделенная цитата Знак"/>
    <w:basedOn w:val="a3"/>
    <w:link w:val="affff1"/>
    <w:uiPriority w:val="30"/>
    <w:semiHidden/>
    <w:rsid w:val="00E958B0"/>
    <w:rPr>
      <w:rFonts w:ascii="Times New Roman" w:hAnsi="Times New Roman" w:cs="Times New Roman"/>
      <w:i/>
      <w:iCs/>
      <w:color w:val="A5300F" w:themeColor="accent1"/>
    </w:rPr>
  </w:style>
  <w:style w:type="character" w:styleId="affff3">
    <w:name w:val="Intense Emphasis"/>
    <w:basedOn w:val="a3"/>
    <w:uiPriority w:val="21"/>
    <w:semiHidden/>
    <w:qFormat/>
    <w:rsid w:val="00E958B0"/>
    <w:rPr>
      <w:rFonts w:ascii="Times New Roman" w:hAnsi="Times New Roman" w:cs="Times New Roman"/>
      <w:i/>
      <w:iCs/>
      <w:color w:val="A5300F" w:themeColor="accent1"/>
    </w:rPr>
  </w:style>
  <w:style w:type="paragraph" w:styleId="affff4">
    <w:name w:val="Normal (Web)"/>
    <w:basedOn w:val="a2"/>
    <w:uiPriority w:val="99"/>
    <w:semiHidden/>
    <w:unhideWhenUsed/>
    <w:rsid w:val="00E958B0"/>
  </w:style>
  <w:style w:type="character" w:customStyle="1" w:styleId="-13">
    <w:name w:val="Смарт-гиперссылка1"/>
    <w:basedOn w:val="a3"/>
    <w:uiPriority w:val="99"/>
    <w:semiHidden/>
    <w:unhideWhenUsed/>
    <w:rsid w:val="00E958B0"/>
    <w:rPr>
      <w:rFonts w:ascii="Times New Roman" w:hAnsi="Times New Roman" w:cs="Times New Roman"/>
      <w:u w:val="dotted"/>
    </w:rPr>
  </w:style>
  <w:style w:type="character" w:customStyle="1" w:styleId="1c">
    <w:name w:val="Неразрешенное упоминание1"/>
    <w:basedOn w:val="a3"/>
    <w:uiPriority w:val="99"/>
    <w:semiHidden/>
    <w:unhideWhenUsed/>
    <w:rsid w:val="00E958B0"/>
    <w:rPr>
      <w:rFonts w:ascii="Times New Roman" w:hAnsi="Times New Roman" w:cs="Times New Roman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E958B0"/>
    <w:pPr>
      <w:spacing w:after="120"/>
    </w:pPr>
  </w:style>
  <w:style w:type="character" w:customStyle="1" w:styleId="affff6">
    <w:name w:val="Основной текст Знак"/>
    <w:basedOn w:val="a3"/>
    <w:link w:val="affff5"/>
    <w:uiPriority w:val="99"/>
    <w:semiHidden/>
    <w:rsid w:val="00E958B0"/>
    <w:rPr>
      <w:rFonts w:ascii="Times New Roman" w:hAnsi="Times New Roman" w:cs="Times New Roman"/>
    </w:rPr>
  </w:style>
  <w:style w:type="paragraph" w:styleId="2f">
    <w:name w:val="Body Text 2"/>
    <w:basedOn w:val="a2"/>
    <w:link w:val="2f0"/>
    <w:uiPriority w:val="99"/>
    <w:semiHidden/>
    <w:unhideWhenUsed/>
    <w:rsid w:val="00E958B0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E958B0"/>
    <w:rPr>
      <w:rFonts w:ascii="Times New Roman" w:hAnsi="Times New Roman" w:cs="Times New Roman"/>
    </w:rPr>
  </w:style>
  <w:style w:type="paragraph" w:styleId="3a">
    <w:name w:val="Body Text 3"/>
    <w:basedOn w:val="a2"/>
    <w:link w:val="3b"/>
    <w:uiPriority w:val="99"/>
    <w:semiHidden/>
    <w:unhideWhenUsed/>
    <w:rsid w:val="00E958B0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E958B0"/>
    <w:pPr>
      <w:spacing w:after="120"/>
      <w:ind w:left="360"/>
    </w:pPr>
  </w:style>
  <w:style w:type="character" w:customStyle="1" w:styleId="affff8">
    <w:name w:val="Основной текст с отступом Знак"/>
    <w:basedOn w:val="a3"/>
    <w:link w:val="affff7"/>
    <w:uiPriority w:val="99"/>
    <w:semiHidden/>
    <w:rsid w:val="00E958B0"/>
    <w:rPr>
      <w:rFonts w:ascii="Times New Roman" w:hAnsi="Times New Roman" w:cs="Times New Roman"/>
    </w:rPr>
  </w:style>
  <w:style w:type="paragraph" w:styleId="2f1">
    <w:name w:val="Body Text Indent 2"/>
    <w:basedOn w:val="a2"/>
    <w:link w:val="2f2"/>
    <w:uiPriority w:val="99"/>
    <w:semiHidden/>
    <w:unhideWhenUsed/>
    <w:rsid w:val="00E958B0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E958B0"/>
    <w:rPr>
      <w:rFonts w:ascii="Times New Roman" w:hAnsi="Times New Roman" w:cs="Times New Roman"/>
    </w:rPr>
  </w:style>
  <w:style w:type="paragraph" w:styleId="3c">
    <w:name w:val="Body Text Indent 3"/>
    <w:basedOn w:val="a2"/>
    <w:link w:val="3d"/>
    <w:uiPriority w:val="99"/>
    <w:semiHidden/>
    <w:unhideWhenUsed/>
    <w:rsid w:val="00E958B0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E958B0"/>
    <w:pPr>
      <w:spacing w:after="0"/>
    </w:pPr>
  </w:style>
  <w:style w:type="character" w:customStyle="1" w:styleId="affffa">
    <w:name w:val="Красная строка Знак"/>
    <w:basedOn w:val="affff6"/>
    <w:link w:val="affff9"/>
    <w:uiPriority w:val="99"/>
    <w:semiHidden/>
    <w:rsid w:val="00E958B0"/>
    <w:rPr>
      <w:rFonts w:ascii="Times New Roman" w:hAnsi="Times New Roman" w:cs="Times New Roman"/>
    </w:rPr>
  </w:style>
  <w:style w:type="paragraph" w:styleId="2f3">
    <w:name w:val="Body Text First Indent 2"/>
    <w:basedOn w:val="affff7"/>
    <w:link w:val="2f4"/>
    <w:uiPriority w:val="99"/>
    <w:semiHidden/>
    <w:unhideWhenUsed/>
    <w:rsid w:val="00E958B0"/>
    <w:pPr>
      <w:spacing w:after="0"/>
    </w:pPr>
  </w:style>
  <w:style w:type="character" w:customStyle="1" w:styleId="2f4">
    <w:name w:val="Красная строка 2 Знак"/>
    <w:basedOn w:val="affff8"/>
    <w:link w:val="2f3"/>
    <w:uiPriority w:val="99"/>
    <w:semiHidden/>
    <w:rsid w:val="00E958B0"/>
    <w:rPr>
      <w:rFonts w:ascii="Times New Roman" w:hAnsi="Times New Roman" w:cs="Times New Roman"/>
    </w:rPr>
  </w:style>
  <w:style w:type="paragraph" w:styleId="affffb">
    <w:name w:val="Normal Indent"/>
    <w:basedOn w:val="a2"/>
    <w:uiPriority w:val="99"/>
    <w:semiHidden/>
    <w:unhideWhenUsed/>
    <w:rsid w:val="00E958B0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E958B0"/>
  </w:style>
  <w:style w:type="character" w:customStyle="1" w:styleId="affffd">
    <w:name w:val="Заголовок записки Знак"/>
    <w:basedOn w:val="a3"/>
    <w:link w:val="affffc"/>
    <w:uiPriority w:val="99"/>
    <w:semiHidden/>
    <w:rsid w:val="00E958B0"/>
    <w:rPr>
      <w:rFonts w:ascii="Times New Roman" w:hAnsi="Times New Roman" w:cs="Times New Roman"/>
    </w:rPr>
  </w:style>
  <w:style w:type="table" w:styleId="affffe">
    <w:name w:val="Table Contemporary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E958B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-18">
    <w:name w:val="List Table 1 Light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120">
    <w:name w:val="List Table 1 Light Accent 2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130">
    <w:name w:val="List Table 1 Light Accent 3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140">
    <w:name w:val="List Table 1 Light Accent 4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150">
    <w:name w:val="List Table 1 Light Accent 5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160">
    <w:name w:val="List Table 1 Light Accent 6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27">
    <w:name w:val="List Table 2"/>
    <w:basedOn w:val="a4"/>
    <w:uiPriority w:val="47"/>
    <w:rsid w:val="00E958B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E958B0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20">
    <w:name w:val="List Table 2 Accent 2"/>
    <w:basedOn w:val="a4"/>
    <w:uiPriority w:val="47"/>
    <w:rsid w:val="00E958B0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230">
    <w:name w:val="List Table 2 Accent 3"/>
    <w:basedOn w:val="a4"/>
    <w:uiPriority w:val="47"/>
    <w:rsid w:val="00E958B0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240">
    <w:name w:val="List Table 2 Accent 4"/>
    <w:basedOn w:val="a4"/>
    <w:uiPriority w:val="47"/>
    <w:rsid w:val="00E958B0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250">
    <w:name w:val="List Table 2 Accent 5"/>
    <w:basedOn w:val="a4"/>
    <w:uiPriority w:val="47"/>
    <w:rsid w:val="00E958B0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260">
    <w:name w:val="List Table 2 Accent 6"/>
    <w:basedOn w:val="a4"/>
    <w:uiPriority w:val="47"/>
    <w:rsid w:val="00E958B0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37">
    <w:name w:val="List Table 3"/>
    <w:basedOn w:val="a4"/>
    <w:uiPriority w:val="48"/>
    <w:rsid w:val="00E958B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E958B0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E958B0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E958B0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958B0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958B0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958B0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420">
    <w:name w:val="List Table 4 Accent 2"/>
    <w:basedOn w:val="a4"/>
    <w:uiPriority w:val="49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430">
    <w:name w:val="List Table 4 Accent 3"/>
    <w:basedOn w:val="a4"/>
    <w:uiPriority w:val="49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40">
    <w:name w:val="List Table 4 Accent 4"/>
    <w:basedOn w:val="a4"/>
    <w:uiPriority w:val="49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450">
    <w:name w:val="List Table 4 Accent 5"/>
    <w:basedOn w:val="a4"/>
    <w:uiPriority w:val="49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460">
    <w:name w:val="List Table 4 Accent 6"/>
    <w:basedOn w:val="a4"/>
    <w:uiPriority w:val="49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57">
    <w:name w:val="List Table 5 Dark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620">
    <w:name w:val="List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630">
    <w:name w:val="List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640">
    <w:name w:val="List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650">
    <w:name w:val="List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60">
    <w:name w:val="List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70">
    <w:name w:val="List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E958B0"/>
  </w:style>
  <w:style w:type="character" w:customStyle="1" w:styleId="afffff4">
    <w:name w:val="Электронная подпись Знак"/>
    <w:basedOn w:val="a3"/>
    <w:link w:val="afffff3"/>
    <w:uiPriority w:val="99"/>
    <w:semiHidden/>
    <w:rsid w:val="00E958B0"/>
    <w:rPr>
      <w:rFonts w:ascii="Times New Roman" w:hAnsi="Times New Roman" w:cs="Times New Roman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E958B0"/>
  </w:style>
  <w:style w:type="character" w:customStyle="1" w:styleId="afffff6">
    <w:name w:val="Приветствие Знак"/>
    <w:basedOn w:val="a3"/>
    <w:link w:val="afffff5"/>
    <w:uiPriority w:val="99"/>
    <w:semiHidden/>
    <w:rsid w:val="00E958B0"/>
    <w:rPr>
      <w:rFonts w:ascii="Times New Roman" w:hAnsi="Times New Roman" w:cs="Times New Roman"/>
    </w:rPr>
  </w:style>
  <w:style w:type="table" w:styleId="1d">
    <w:name w:val="Table Columns 1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958B0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958B0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E958B0"/>
    <w:pPr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E958B0"/>
    <w:rPr>
      <w:rFonts w:ascii="Times New Roman" w:hAnsi="Times New Roman" w:cs="Times New Roman"/>
    </w:rPr>
  </w:style>
  <w:style w:type="table" w:styleId="1e">
    <w:name w:val="Table Simple 1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E958B0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E958B0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E958B0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0">
    <w:name w:val="index 1"/>
    <w:basedOn w:val="a2"/>
    <w:next w:val="a2"/>
    <w:autoRedefine/>
    <w:uiPriority w:val="99"/>
    <w:semiHidden/>
    <w:unhideWhenUsed/>
    <w:rsid w:val="00E958B0"/>
    <w:pPr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E958B0"/>
    <w:pPr>
      <w:ind w:left="480" w:hanging="240"/>
    </w:pPr>
  </w:style>
  <w:style w:type="paragraph" w:styleId="3f0">
    <w:name w:val="index 3"/>
    <w:basedOn w:val="a2"/>
    <w:next w:val="a2"/>
    <w:autoRedefine/>
    <w:uiPriority w:val="99"/>
    <w:semiHidden/>
    <w:unhideWhenUsed/>
    <w:rsid w:val="00E958B0"/>
    <w:pPr>
      <w:ind w:left="720" w:hanging="240"/>
    </w:pPr>
  </w:style>
  <w:style w:type="paragraph" w:styleId="49">
    <w:name w:val="index 4"/>
    <w:basedOn w:val="a2"/>
    <w:next w:val="a2"/>
    <w:autoRedefine/>
    <w:uiPriority w:val="99"/>
    <w:semiHidden/>
    <w:unhideWhenUsed/>
    <w:rsid w:val="00E958B0"/>
    <w:pPr>
      <w:ind w:left="960" w:hanging="240"/>
    </w:pPr>
  </w:style>
  <w:style w:type="paragraph" w:styleId="58">
    <w:name w:val="index 5"/>
    <w:basedOn w:val="a2"/>
    <w:next w:val="a2"/>
    <w:autoRedefine/>
    <w:uiPriority w:val="99"/>
    <w:semiHidden/>
    <w:unhideWhenUsed/>
    <w:rsid w:val="00E958B0"/>
    <w:pPr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E958B0"/>
    <w:pPr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E958B0"/>
    <w:pPr>
      <w:ind w:left="1680" w:hanging="240"/>
    </w:pPr>
  </w:style>
  <w:style w:type="paragraph" w:styleId="82">
    <w:name w:val="index 8"/>
    <w:basedOn w:val="a2"/>
    <w:next w:val="a2"/>
    <w:autoRedefine/>
    <w:uiPriority w:val="99"/>
    <w:semiHidden/>
    <w:unhideWhenUsed/>
    <w:rsid w:val="00E958B0"/>
    <w:pPr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E958B0"/>
    <w:pPr>
      <w:ind w:left="2160" w:hanging="240"/>
    </w:pPr>
  </w:style>
  <w:style w:type="paragraph" w:styleId="afffff9">
    <w:name w:val="index heading"/>
    <w:basedOn w:val="a2"/>
    <w:next w:val="1f0"/>
    <w:uiPriority w:val="99"/>
    <w:semiHidden/>
    <w:unhideWhenUsed/>
    <w:rsid w:val="00E958B0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E958B0"/>
    <w:rPr>
      <w:rFonts w:ascii="Consolas" w:hAnsi="Consolas"/>
      <w:sz w:val="21"/>
      <w:szCs w:val="21"/>
    </w:rPr>
  </w:style>
  <w:style w:type="character" w:customStyle="1" w:styleId="afffffb">
    <w:name w:val="Текст Знак"/>
    <w:basedOn w:val="a3"/>
    <w:link w:val="afffffa"/>
    <w:uiPriority w:val="99"/>
    <w:semiHidden/>
    <w:rsid w:val="00E958B0"/>
    <w:rPr>
      <w:rFonts w:ascii="Consolas" w:hAnsi="Consolas" w:cs="Times New Roman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E958B0"/>
    <w:pPr>
      <w:ind w:left="4320"/>
    </w:pPr>
  </w:style>
  <w:style w:type="character" w:customStyle="1" w:styleId="afffffd">
    <w:name w:val="Прощание Знак"/>
    <w:basedOn w:val="a3"/>
    <w:link w:val="afffffc"/>
    <w:uiPriority w:val="99"/>
    <w:semiHidden/>
    <w:rsid w:val="00E958B0"/>
    <w:rPr>
      <w:rFonts w:ascii="Times New Roman" w:hAnsi="Times New Roman" w:cs="Times New Roman"/>
    </w:rPr>
  </w:style>
  <w:style w:type="table" w:styleId="1f1">
    <w:name w:val="Table Grid 1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E958B0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E958B0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E958B0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E958B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E958B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E958B0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E958B0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E958B0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E958B0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E958B0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E958B0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E958B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E958B0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21">
    <w:name w:val="Grid Table 2 Accent 2"/>
    <w:basedOn w:val="a4"/>
    <w:uiPriority w:val="47"/>
    <w:rsid w:val="00E958B0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231">
    <w:name w:val="Grid Table 2 Accent 3"/>
    <w:basedOn w:val="a4"/>
    <w:uiPriority w:val="47"/>
    <w:rsid w:val="00E958B0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241">
    <w:name w:val="Grid Table 2 Accent 4"/>
    <w:basedOn w:val="a4"/>
    <w:uiPriority w:val="47"/>
    <w:rsid w:val="00E958B0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251">
    <w:name w:val="Grid Table 2 Accent 5"/>
    <w:basedOn w:val="a4"/>
    <w:uiPriority w:val="47"/>
    <w:rsid w:val="00E958B0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261">
    <w:name w:val="Grid Table 2 Accent 6"/>
    <w:basedOn w:val="a4"/>
    <w:uiPriority w:val="47"/>
    <w:rsid w:val="00E958B0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38">
    <w:name w:val="Grid Table 3"/>
    <w:basedOn w:val="a4"/>
    <w:uiPriority w:val="48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48">
    <w:name w:val="Grid Table 4"/>
    <w:basedOn w:val="a4"/>
    <w:uiPriority w:val="49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421">
    <w:name w:val="Grid Table 4 Accent 2"/>
    <w:basedOn w:val="a4"/>
    <w:uiPriority w:val="49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431">
    <w:name w:val="Grid Table 4 Accent 3"/>
    <w:basedOn w:val="a4"/>
    <w:uiPriority w:val="49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41">
    <w:name w:val="Grid Table 4 Accent 4"/>
    <w:basedOn w:val="a4"/>
    <w:uiPriority w:val="49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451">
    <w:name w:val="Grid Table 4 Accent 5"/>
    <w:basedOn w:val="a4"/>
    <w:uiPriority w:val="49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461">
    <w:name w:val="Grid Table 4 Accent 6"/>
    <w:basedOn w:val="a4"/>
    <w:uiPriority w:val="49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58">
    <w:name w:val="Grid Table 5 Dark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-521">
    <w:name w:val="Grid Table 5 Dark Accent 2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-531">
    <w:name w:val="Grid Table 5 Dark Accent 3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-541">
    <w:name w:val="Grid Table 5 Dark Accent 4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-551">
    <w:name w:val="Grid Table 5 Dark Accent 5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-561">
    <w:name w:val="Grid Table 5 Dark Accent 6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-68">
    <w:name w:val="Grid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621">
    <w:name w:val="Grid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631">
    <w:name w:val="Grid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641">
    <w:name w:val="Grid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651">
    <w:name w:val="Grid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61">
    <w:name w:val="Grid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77">
    <w:name w:val="Grid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">
    <w:name w:val="foot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ffff0">
    <w:name w:val="footnote text"/>
    <w:basedOn w:val="a2"/>
    <w:link w:val="affffff1"/>
    <w:uiPriority w:val="99"/>
    <w:semiHidden/>
    <w:unhideWhenUsed/>
    <w:rsid w:val="00E958B0"/>
    <w:rPr>
      <w:sz w:val="20"/>
      <w:szCs w:val="20"/>
    </w:rPr>
  </w:style>
  <w:style w:type="character" w:customStyle="1" w:styleId="affffff1">
    <w:name w:val="Текст сноски Знак"/>
    <w:basedOn w:val="a3"/>
    <w:link w:val="affffff0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character" w:styleId="affffff2">
    <w:name w:val="lin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table" w:styleId="1f2">
    <w:name w:val="Table 3D effects 1"/>
    <w:basedOn w:val="a4"/>
    <w:uiPriority w:val="99"/>
    <w:semiHidden/>
    <w:unhideWhenUsed/>
    <w:rsid w:val="00E958B0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E958B0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E958B0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E958B0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3"/>
    <w:uiPriority w:val="22"/>
    <w:qFormat/>
    <w:rsid w:val="00E958B0"/>
    <w:rPr>
      <w:rFonts w:ascii="Times New Roman" w:hAnsi="Times New Roman" w:cs="Times New Roman"/>
      <w:b/>
      <w:bCs/>
    </w:rPr>
  </w:style>
  <w:style w:type="character" w:styleId="affffff5">
    <w:name w:val="FollowedHyperlink"/>
    <w:basedOn w:val="a3"/>
    <w:uiPriority w:val="99"/>
    <w:semiHidden/>
    <w:unhideWhenUsed/>
    <w:rsid w:val="00E958B0"/>
    <w:rPr>
      <w:rFonts w:ascii="Times New Roman" w:hAnsi="Times New Roman" w:cs="Times New Roman"/>
      <w:color w:val="B26B02" w:themeColor="followedHyperlink"/>
      <w:u w:val="single"/>
    </w:rPr>
  </w:style>
  <w:style w:type="character" w:styleId="affffff6">
    <w:name w:val="Hyperlink"/>
    <w:basedOn w:val="a3"/>
    <w:uiPriority w:val="99"/>
    <w:unhideWhenUsed/>
    <w:rsid w:val="00E958B0"/>
    <w:rPr>
      <w:rFonts w:ascii="Times New Roman" w:hAnsi="Times New Roman" w:cs="Times New Roman"/>
      <w:color w:val="6B9F25" w:themeColor="hyperlink"/>
      <w:u w:val="single"/>
    </w:rPr>
  </w:style>
  <w:style w:type="paragraph" w:styleId="affffff7">
    <w:name w:val="caption"/>
    <w:basedOn w:val="a2"/>
    <w:next w:val="a2"/>
    <w:uiPriority w:val="35"/>
    <w:semiHidden/>
    <w:unhideWhenUsed/>
    <w:qFormat/>
    <w:rsid w:val="00E958B0"/>
    <w:pPr>
      <w:spacing w:after="200"/>
    </w:pPr>
    <w:rPr>
      <w:i/>
      <w:iCs/>
      <w:color w:val="323232" w:themeColor="text2"/>
      <w:sz w:val="18"/>
      <w:szCs w:val="18"/>
    </w:rPr>
  </w:style>
  <w:style w:type="table" w:customStyle="1" w:styleId="1f3">
    <w:name w:val="Сетка таблицы1"/>
    <w:basedOn w:val="a4"/>
    <w:next w:val="a6"/>
    <w:uiPriority w:val="39"/>
    <w:rsid w:val="00F15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3"/>
    <w:uiPriority w:val="99"/>
    <w:semiHidden/>
    <w:unhideWhenUsed/>
    <w:rsid w:val="00747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9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1.jpeg"/><Relationship Id="rId68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endnotes" Target="endnotes.xm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vk.com/feed?section=search&amp;q=%23%D1%83%D1%80%D0%BE%D0%BA" TargetMode="External"/><Relationship Id="rId58" Type="http://schemas.openxmlformats.org/officeDocument/2006/relationships/image" Target="media/image46.gif"/><Relationship Id="rId66" Type="http://schemas.openxmlformats.org/officeDocument/2006/relationships/image" Target="media/image52.jpeg"/><Relationship Id="rId5" Type="http://schemas.openxmlformats.org/officeDocument/2006/relationships/customXml" Target="../customXml/item5.xml"/><Relationship Id="rId61" Type="http://schemas.openxmlformats.org/officeDocument/2006/relationships/image" Target="media/image49.gif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4.gif"/><Relationship Id="rId64" Type="http://schemas.openxmlformats.org/officeDocument/2006/relationships/hyperlink" Target="mailto:tobolsk_lesson@mail.ru" TargetMode="External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hyperlink" Target="https://vk.com/feed?section=search&amp;q=%23%D0%BE%D1%82%D0%BA%D1%80%D1%8B%D1%82%D0%BA%D0%B0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7.gif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vk.com/feed?section=search&amp;q=%23%D1%81%D0%BE%D0%B3%D1%80%D0%B5%D0%B5%D0%BC" TargetMode="External"/><Relationship Id="rId62" Type="http://schemas.openxmlformats.org/officeDocument/2006/relationships/image" Target="media/image50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5.gif"/><Relationship Id="rId10" Type="http://schemas.openxmlformats.org/officeDocument/2006/relationships/footnotes" Target="footnotes.xml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s://vk.com/feed?section=search&amp;q=%23%D0%BF%D0%B8%D1%81%D1%8C%D0%BC%D0%B0" TargetMode="External"/><Relationship Id="rId60" Type="http://schemas.openxmlformats.org/officeDocument/2006/relationships/image" Target="media/image48.jpeg"/><Relationship Id="rId65" Type="http://schemas.openxmlformats.org/officeDocument/2006/relationships/hyperlink" Target="https://tobschool18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hyperlink" Target="https://vk.com/feed?section=search&amp;q=%23%D0%9C%D0%AB%D0%92%D0%9C%D0%95%D0%A1%D0%A2%D0%95" TargetMode="External"/><Relationship Id="rId55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bolsk_lesson@mail.ru" TargetMode="External"/><Relationship Id="rId1" Type="http://schemas.openxmlformats.org/officeDocument/2006/relationships/hyperlink" Target="https://tobschool18.ru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6\AppData\Roaming\Microsoft\&#1064;&#1072;&#1073;&#1083;&#1086;&#1085;&#1099;\&#1043;&#1072;&#1079;&#1077;&#1090;&#1072;%20&#1086;%20&#1089;&#1090;&#1080;&#1083;&#1077;%20&#1078;&#1080;&#1079;&#1085;&#1080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85BAD8A-3F44-4172-943A-984710754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Газета о стиле жизни</Template>
  <TotalTime>0</TotalTime>
  <Pages>6</Pages>
  <Words>3186</Words>
  <Characters>18162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2023-02-28T08:42:00Z</dcterms:created>
  <dcterms:modified xsi:type="dcterms:W3CDTF">2023-03-06T10:55:00Z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