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14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597"/>
        <w:gridCol w:w="4965"/>
      </w:tblGrid>
      <w:tr w:rsidR="00A9325D" w:rsidRPr="00B3607C" w14:paraId="76F97552" w14:textId="77777777" w:rsidTr="00372DF2">
        <w:trPr>
          <w:trHeight w:val="1186"/>
        </w:trPr>
        <w:tc>
          <w:tcPr>
            <w:tcW w:w="14356" w:type="dxa"/>
            <w:gridSpan w:val="3"/>
            <w:shd w:val="clear" w:color="auto" w:fill="98A7FF" w:themeFill="accent2" w:themeFillTint="40"/>
            <w:tcMar>
              <w:top w:w="792" w:type="dxa"/>
              <w:left w:w="115" w:type="dxa"/>
              <w:bottom w:w="792" w:type="dxa"/>
              <w:right w:w="115" w:type="dxa"/>
            </w:tcMar>
          </w:tcPr>
          <w:p w14:paraId="1B5ACAAF" w14:textId="77777777" w:rsidR="00C63C9B" w:rsidRDefault="00D52A7F" w:rsidP="00E86E55">
            <w:pPr>
              <w:pStyle w:val="ad"/>
              <w:rPr>
                <w:noProof/>
                <w:szCs w:val="100"/>
              </w:rPr>
            </w:pPr>
            <w:r w:rsidRPr="00D52A7F">
              <w:rPr>
                <w:noProof/>
                <w:szCs w:val="100"/>
              </w:rPr>
              <w:t>«</w:t>
            </w:r>
            <w:r w:rsidR="00E86E55" w:rsidRPr="00D52A7F">
              <w:rPr>
                <w:noProof/>
                <w:szCs w:val="100"/>
              </w:rPr>
              <w:t>ВРЕМЯ ПЕРВЫХ</w:t>
            </w:r>
            <w:r w:rsidRPr="00D52A7F">
              <w:rPr>
                <w:noProof/>
                <w:szCs w:val="100"/>
              </w:rPr>
              <w:t>»</w:t>
            </w:r>
          </w:p>
          <w:p w14:paraId="051E5041" w14:textId="77777777" w:rsidR="00D52A7F" w:rsidRPr="00D52A7F" w:rsidRDefault="00D52A7F" w:rsidP="00D52A7F">
            <w:pPr>
              <w:jc w:val="right"/>
            </w:pPr>
            <w:r w:rsidRPr="00CE70A6">
              <w:rPr>
                <w:color w:val="FFFFFF" w:themeColor="background1"/>
              </w:rPr>
              <w:t>ВЫПУСК №3 (Ноябрь)</w:t>
            </w:r>
          </w:p>
        </w:tc>
      </w:tr>
      <w:tr w:rsidR="008B4F7C" w:rsidRPr="00B3607C" w14:paraId="58F9486F" w14:textId="77777777" w:rsidTr="0024182E"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5B16D555" w14:textId="77777777" w:rsidR="00C63C9B" w:rsidRPr="00B3607C" w:rsidRDefault="003A0DFC" w:rsidP="008A4735">
            <w:pPr>
              <w:pStyle w:val="af2"/>
              <w:jc w:val="center"/>
            </w:pPr>
            <w:r>
              <w:rPr>
                <w:lang w:eastAsia="ru-RU"/>
              </w:rPr>
              <w:drawing>
                <wp:inline distT="0" distB="0" distL="0" distR="0" wp14:anchorId="4C50B1C1" wp14:editId="4EC008C3">
                  <wp:extent cx="3042722" cy="2082800"/>
                  <wp:effectExtent l="0" t="0" r="5715" b="0"/>
                  <wp:docPr id="29" name="Рисунок 29" descr="https://sun1-25.userapi.com/impg/foNNUkOf0cknGM_6dTlfi5xw20-UzzIZZC7oBA/SdIfpwK8Zwc.jpg?size=403x604&amp;quality=95&amp;sign=1052c4108c6aeb1ed60c4827d7f9bd83&amp;c_uniq_tag=tU5jnyO_1Zmt5f9an05h_uniLcD7umDIm6Gk-5X6Sx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1-25.userapi.com/impg/foNNUkOf0cknGM_6dTlfi5xw20-UzzIZZC7oBA/SdIfpwK8Zwc.jpg?size=403x604&amp;quality=95&amp;sign=1052c4108c6aeb1ed60c4827d7f9bd83&amp;c_uniq_tag=tU5jnyO_1Zmt5f9an05h_uniLcD7umDIm6Gk-5X6Sxg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287"/>
                          <a:stretch/>
                        </pic:blipFill>
                        <pic:spPr bwMode="auto">
                          <a:xfrm>
                            <a:off x="0" y="0"/>
                            <a:ext cx="3074196" cy="2104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602F22D" w14:textId="77777777" w:rsidR="00C63C9B" w:rsidRPr="00B3607C" w:rsidRDefault="00372DF2" w:rsidP="00372DF2">
            <w:pPr>
              <w:pStyle w:val="af2"/>
              <w:jc w:val="center"/>
            </w:pPr>
            <w:r>
              <w:rPr>
                <w:lang w:eastAsia="ru-RU"/>
              </w:rPr>
              <w:drawing>
                <wp:inline distT="0" distB="0" distL="0" distR="0" wp14:anchorId="381CFDE7" wp14:editId="4B455152">
                  <wp:extent cx="2848510" cy="2082839"/>
                  <wp:effectExtent l="0" t="0" r="9525" b="0"/>
                  <wp:docPr id="9" name="Рисунок 9" descr="https://sun9-48.userapi.com/impg/0E2TWPGsc3DOCdfXMj2Tr7TsIPc1rC_NV1Irvw/-93RUcctNrg.jpg?size=1280x960&amp;quality=95&amp;sign=b2a0b357325729379c8e1fc6e7675f1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8.userapi.com/impg/0E2TWPGsc3DOCdfXMj2Tr7TsIPc1rC_NV1Irvw/-93RUcctNrg.jpg?size=1280x960&amp;quality=95&amp;sign=b2a0b357325729379c8e1fc6e7675f1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19839" r="15234" b="8631"/>
                          <a:stretch/>
                        </pic:blipFill>
                        <pic:spPr bwMode="auto">
                          <a:xfrm>
                            <a:off x="0" y="0"/>
                            <a:ext cx="2856097" cy="2088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0A116917" w14:textId="77777777" w:rsidR="00C63C9B" w:rsidRPr="00B3607C" w:rsidRDefault="00372DF2" w:rsidP="0024182E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 wp14:anchorId="3D4D9ECA" wp14:editId="65D189B7">
                  <wp:extent cx="3092263" cy="2147299"/>
                  <wp:effectExtent l="0" t="0" r="0" b="5715"/>
                  <wp:docPr id="7" name="Рисунок 7" descr="https://sun1-55.userapi.com/impg/pVAMPdwbFgU9_v6bnTZDos4wwMk-oVyuY38FhA/viNjEkwf8U8.jpg?size=971x674&amp;quality=95&amp;sign=dc216a1ca0e4d8dcdb9fda7ad03176d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55.userapi.com/impg/pVAMPdwbFgU9_v6bnTZDos4wwMk-oVyuY38FhA/viNjEkwf8U8.jpg?size=971x674&amp;quality=95&amp;sign=dc216a1ca0e4d8dcdb9fda7ad03176d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263" cy="2154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FC" w:rsidRPr="00B3607C" w14:paraId="43F295E9" w14:textId="77777777" w:rsidTr="00DB0051"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98A7FF" w:themeFill="accent2" w:themeFillTint="40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E5CA330" w14:textId="03D277AC" w:rsidR="0089340B" w:rsidRDefault="00FB30D8" w:rsidP="00D52A7F">
            <w:pPr>
              <w:pStyle w:val="af5"/>
              <w:rPr>
                <w:noProof/>
              </w:rPr>
            </w:pPr>
            <w:r>
              <w:rPr>
                <w:noProof/>
              </w:rPr>
              <w:t>«</w:t>
            </w:r>
            <w:r w:rsidR="003E2510">
              <w:rPr>
                <w:noProof/>
              </w:rPr>
              <w:t>мама- первое слово…»</w:t>
            </w:r>
          </w:p>
          <w:p w14:paraId="72ED529C" w14:textId="77777777" w:rsidR="00D52A7F" w:rsidRPr="00B3607C" w:rsidRDefault="00D52A7F" w:rsidP="00D52A7F">
            <w:pPr>
              <w:pStyle w:val="af5"/>
              <w:jc w:val="right"/>
              <w:rPr>
                <w:noProof/>
              </w:rPr>
            </w:pPr>
            <w:r>
              <w:rPr>
                <w:noProof/>
              </w:rPr>
              <w:t>с.1-2</w:t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A7FF" w:themeFill="accent2" w:themeFillTint="40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587135A" w14:textId="77777777" w:rsidR="0089340B" w:rsidRDefault="00086E93" w:rsidP="00D52A7F">
            <w:pPr>
              <w:pStyle w:val="af5"/>
              <w:rPr>
                <w:noProof/>
              </w:rPr>
            </w:pPr>
            <w:r>
              <w:rPr>
                <w:noProof/>
              </w:rPr>
              <w:t>«Молодежная Элита</w:t>
            </w:r>
            <w:r w:rsidR="00D52A7F">
              <w:rPr>
                <w:noProof/>
              </w:rPr>
              <w:t>»</w:t>
            </w:r>
          </w:p>
          <w:p w14:paraId="79FE0DBA" w14:textId="77777777" w:rsidR="00D52A7F" w:rsidRPr="00B3607C" w:rsidRDefault="00D52A7F" w:rsidP="00D52A7F">
            <w:pPr>
              <w:pStyle w:val="af5"/>
              <w:jc w:val="right"/>
              <w:rPr>
                <w:noProof/>
              </w:rPr>
            </w:pPr>
            <w:r>
              <w:rPr>
                <w:noProof/>
              </w:rPr>
              <w:t>с.3</w:t>
            </w:r>
          </w:p>
        </w:tc>
        <w:tc>
          <w:tcPr>
            <w:tcW w:w="4789" w:type="dxa"/>
            <w:tcBorders>
              <w:left w:val="single" w:sz="4" w:space="0" w:color="FFFFFF" w:themeColor="background1"/>
            </w:tcBorders>
            <w:shd w:val="clear" w:color="auto" w:fill="98A7FF" w:themeFill="accent2" w:themeFillTint="40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26194F4" w14:textId="777E540D" w:rsidR="0089340B" w:rsidRDefault="00FB30D8" w:rsidP="00D52A7F">
            <w:pPr>
              <w:pStyle w:val="af5"/>
              <w:rPr>
                <w:noProof/>
              </w:rPr>
            </w:pPr>
            <w:r>
              <w:rPr>
                <w:noProof/>
              </w:rPr>
              <w:t>«</w:t>
            </w:r>
            <w:r w:rsidR="00D52A7F">
              <w:rPr>
                <w:noProof/>
              </w:rPr>
              <w:t>Венок дружбы</w:t>
            </w:r>
            <w:r>
              <w:rPr>
                <w:noProof/>
              </w:rPr>
              <w:t>»</w:t>
            </w:r>
          </w:p>
          <w:p w14:paraId="149C1C33" w14:textId="77777777" w:rsidR="00D52A7F" w:rsidRPr="00B3607C" w:rsidRDefault="00D52A7F" w:rsidP="00D52A7F">
            <w:pPr>
              <w:pStyle w:val="af5"/>
              <w:jc w:val="right"/>
              <w:rPr>
                <w:noProof/>
              </w:rPr>
            </w:pPr>
            <w:r>
              <w:rPr>
                <w:noProof/>
              </w:rPr>
              <w:t>с 4</w:t>
            </w:r>
          </w:p>
        </w:tc>
      </w:tr>
    </w:tbl>
    <w:p w14:paraId="4C6DED20" w14:textId="77777777" w:rsidR="00EB6CA7" w:rsidRPr="00B3607C" w:rsidRDefault="00EB6CA7">
      <w:pPr>
        <w:rPr>
          <w:noProof/>
        </w:rPr>
      </w:pPr>
    </w:p>
    <w:tbl>
      <w:tblPr>
        <w:tblStyle w:val="a6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22"/>
        <w:gridCol w:w="3214"/>
        <w:gridCol w:w="1845"/>
        <w:gridCol w:w="4677"/>
      </w:tblGrid>
      <w:tr w:rsidR="00C63C9B" w:rsidRPr="00B3607C" w14:paraId="0E1C7816" w14:textId="77777777" w:rsidTr="00B462D2">
        <w:trPr>
          <w:jc w:val="center"/>
        </w:trPr>
        <w:tc>
          <w:tcPr>
            <w:tcW w:w="14458" w:type="dxa"/>
            <w:gridSpan w:val="4"/>
            <w:tcMar>
              <w:top w:w="72" w:type="dxa"/>
              <w:bottom w:w="72" w:type="dxa"/>
            </w:tcMar>
            <w:vAlign w:val="center"/>
          </w:tcPr>
          <w:p w14:paraId="302ECA87" w14:textId="77777777" w:rsidR="00C63C9B" w:rsidRPr="00086E93" w:rsidRDefault="00D11E3A" w:rsidP="00086E93">
            <w:pPr>
              <w:pStyle w:val="1"/>
              <w:jc w:val="center"/>
              <w:rPr>
                <w:i/>
                <w:noProof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D259F" wp14:editId="51B90D11">
                  <wp:extent cx="6833937" cy="1162685"/>
                  <wp:effectExtent l="0" t="0" r="5080" b="0"/>
                  <wp:docPr id="53" name="Рисунок 53" descr="https://dkmol.ru/images/2020/11/29/sm_f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kmol.ru/images/2020/11/29/sm_fu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298" cy="117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CA7" w:rsidRPr="00B3607C" w14:paraId="00B6A10F" w14:textId="77777777" w:rsidTr="00B462D2">
        <w:trPr>
          <w:trHeight w:val="1560"/>
          <w:jc w:val="center"/>
        </w:trPr>
        <w:tc>
          <w:tcPr>
            <w:tcW w:w="14458" w:type="dxa"/>
            <w:gridSpan w:val="4"/>
            <w:shd w:val="clear" w:color="auto" w:fill="98A7FF" w:themeFill="accent2" w:themeFillTint="40"/>
            <w:tcMar>
              <w:top w:w="144" w:type="dxa"/>
              <w:bottom w:w="144" w:type="dxa"/>
            </w:tcMar>
            <w:vAlign w:val="center"/>
          </w:tcPr>
          <w:p w14:paraId="75378BB4" w14:textId="77777777" w:rsidR="00D11E3A" w:rsidRPr="00086E93" w:rsidRDefault="00D11E3A" w:rsidP="00D11E3A">
            <w:pPr>
              <w:pStyle w:val="1"/>
              <w:jc w:val="center"/>
              <w:rPr>
                <w:noProof/>
                <w:color w:val="002060"/>
                <w:sz w:val="48"/>
                <w:szCs w:val="48"/>
              </w:rPr>
            </w:pPr>
            <w:r w:rsidRPr="00086E93">
              <w:rPr>
                <w:bCs/>
                <w:noProof/>
                <w:color w:val="002060"/>
                <w:sz w:val="48"/>
                <w:szCs w:val="48"/>
              </w:rPr>
              <w:t>Мама</w:t>
            </w:r>
            <w:r w:rsidRPr="00086E93">
              <w:rPr>
                <w:noProof/>
                <w:color w:val="002060"/>
                <w:sz w:val="48"/>
                <w:szCs w:val="48"/>
              </w:rPr>
              <w:t> - первое </w:t>
            </w:r>
            <w:r w:rsidRPr="00086E93">
              <w:rPr>
                <w:bCs/>
                <w:noProof/>
                <w:color w:val="002060"/>
                <w:sz w:val="48"/>
                <w:szCs w:val="48"/>
              </w:rPr>
              <w:t>слово</w:t>
            </w:r>
            <w:r w:rsidRPr="00086E93">
              <w:rPr>
                <w:noProof/>
                <w:color w:val="002060"/>
                <w:sz w:val="48"/>
                <w:szCs w:val="48"/>
              </w:rPr>
              <w:t>,</w:t>
            </w:r>
          </w:p>
          <w:p w14:paraId="6EF75C91" w14:textId="77777777" w:rsidR="00D11E3A" w:rsidRPr="00086E93" w:rsidRDefault="00D11E3A" w:rsidP="00D11E3A">
            <w:pPr>
              <w:pStyle w:val="1"/>
              <w:jc w:val="center"/>
              <w:rPr>
                <w:noProof/>
                <w:color w:val="002060"/>
                <w:sz w:val="48"/>
                <w:szCs w:val="48"/>
              </w:rPr>
            </w:pPr>
            <w:r w:rsidRPr="00086E93">
              <w:rPr>
                <w:noProof/>
                <w:color w:val="002060"/>
                <w:sz w:val="48"/>
                <w:szCs w:val="48"/>
              </w:rPr>
              <w:t> </w:t>
            </w:r>
            <w:r w:rsidRPr="00086E93">
              <w:rPr>
                <w:bCs/>
                <w:noProof/>
                <w:color w:val="002060"/>
                <w:sz w:val="48"/>
                <w:szCs w:val="48"/>
              </w:rPr>
              <w:t>Главное</w:t>
            </w:r>
            <w:r w:rsidRPr="00086E93">
              <w:rPr>
                <w:noProof/>
                <w:color w:val="002060"/>
                <w:sz w:val="48"/>
                <w:szCs w:val="48"/>
              </w:rPr>
              <w:t> </w:t>
            </w:r>
            <w:r w:rsidRPr="00086E93">
              <w:rPr>
                <w:bCs/>
                <w:noProof/>
                <w:color w:val="002060"/>
                <w:sz w:val="48"/>
                <w:szCs w:val="48"/>
              </w:rPr>
              <w:t>слово</w:t>
            </w:r>
            <w:r w:rsidRPr="00086E93">
              <w:rPr>
                <w:noProof/>
                <w:color w:val="002060"/>
                <w:sz w:val="48"/>
                <w:szCs w:val="48"/>
              </w:rPr>
              <w:t> в каждой судьбе.</w:t>
            </w:r>
          </w:p>
          <w:p w14:paraId="22A72156" w14:textId="77777777" w:rsidR="00EB6CA7" w:rsidRPr="005D5BAA" w:rsidRDefault="00D11E3A" w:rsidP="00D11E3A">
            <w:pPr>
              <w:pStyle w:val="21"/>
              <w:jc w:val="center"/>
              <w:rPr>
                <w:b/>
                <w:noProof/>
              </w:rPr>
            </w:pPr>
            <w:r w:rsidRPr="005D5BAA">
              <w:rPr>
                <w:b/>
                <w:noProof/>
                <w:color w:val="002060"/>
                <w:sz w:val="48"/>
                <w:szCs w:val="48"/>
              </w:rPr>
              <w:t> </w:t>
            </w:r>
            <w:r w:rsidRPr="005D5BAA">
              <w:rPr>
                <w:b/>
                <w:bCs/>
                <w:noProof/>
                <w:color w:val="002060"/>
                <w:sz w:val="48"/>
                <w:szCs w:val="48"/>
              </w:rPr>
              <w:t>Мама</w:t>
            </w:r>
            <w:r w:rsidRPr="005D5BAA">
              <w:rPr>
                <w:b/>
                <w:noProof/>
                <w:color w:val="002060"/>
                <w:sz w:val="48"/>
                <w:szCs w:val="48"/>
              </w:rPr>
              <w:t> жизнь подарила, Мир подарила мне и тебе!</w:t>
            </w:r>
          </w:p>
        </w:tc>
      </w:tr>
      <w:tr w:rsidR="00F22537" w:rsidRPr="00B3607C" w14:paraId="07E72024" w14:textId="77777777" w:rsidTr="00B462D2">
        <w:trPr>
          <w:jc w:val="center"/>
        </w:trPr>
        <w:tc>
          <w:tcPr>
            <w:tcW w:w="7936" w:type="dxa"/>
            <w:gridSpan w:val="2"/>
            <w:tcMar>
              <w:top w:w="360" w:type="dxa"/>
            </w:tcMar>
          </w:tcPr>
          <w:p w14:paraId="794D747E" w14:textId="77777777" w:rsidR="00F22537" w:rsidRPr="00B3607C" w:rsidRDefault="003A0DFC" w:rsidP="008E458C">
            <w:pPr>
              <w:pStyle w:val="af2"/>
              <w:jc w:val="center"/>
            </w:pPr>
            <w:r>
              <w:rPr>
                <w:lang w:eastAsia="ru-RU"/>
              </w:rPr>
              <w:drawing>
                <wp:inline distT="0" distB="0" distL="0" distR="0" wp14:anchorId="433729E1" wp14:editId="344D1988">
                  <wp:extent cx="4709808" cy="2652910"/>
                  <wp:effectExtent l="0" t="0" r="0" b="0"/>
                  <wp:docPr id="30" name="Рисунок 30" descr="https://pic.rutubelist.ru/video/66/4e/664e7979ae7281c52b08801aa188cd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.rutubelist.ru/video/66/4e/664e7979ae7281c52b08801aa188cd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587" cy="267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  <w:gridSpan w:val="2"/>
            <w:tcMar>
              <w:top w:w="360" w:type="dxa"/>
            </w:tcMar>
          </w:tcPr>
          <w:p w14:paraId="0C111561" w14:textId="77777777" w:rsidR="00B462D2" w:rsidRPr="00B462D2" w:rsidRDefault="00B462D2" w:rsidP="00B462D2">
            <w:pPr>
              <w:jc w:val="both"/>
              <w:rPr>
                <w:i/>
                <w:iCs/>
                <w:noProof/>
                <w:color w:val="002060"/>
              </w:rPr>
            </w:pPr>
            <w:r w:rsidRPr="00B462D2">
              <w:rPr>
                <w:i/>
                <w:iCs/>
                <w:noProof/>
                <w:color w:val="002060"/>
              </w:rPr>
              <w:t>Среди многочисленных праздников "День Матери" занимает особое место. Это праздник, к которому никто не может остаться равнодушным. Для каждого человека мама- самый главный человек в жизни. В этот день хочется сказать слова благодарности всем Мамам, которые дарят детям любовь, заботу, нежность и ласку.</w:t>
            </w:r>
          </w:p>
          <w:p w14:paraId="066DEE80" w14:textId="77777777" w:rsidR="00B462D2" w:rsidRPr="00B462D2" w:rsidRDefault="00B462D2" w:rsidP="00B462D2">
            <w:pPr>
              <w:jc w:val="right"/>
              <w:rPr>
                <w:i/>
                <w:iCs/>
                <w:noProof/>
                <w:color w:val="002060"/>
              </w:rPr>
            </w:pPr>
            <w:r w:rsidRPr="00B462D2">
              <w:rPr>
                <w:i/>
                <w:iCs/>
                <w:noProof/>
                <w:color w:val="002060"/>
              </w:rPr>
              <w:t>Соколова С.В.</w:t>
            </w:r>
          </w:p>
          <w:p w14:paraId="7463C454" w14:textId="77777777" w:rsidR="00F22537" w:rsidRPr="000A4B60" w:rsidRDefault="00C778F9" w:rsidP="0013274A">
            <w:pPr>
              <w:jc w:val="both"/>
              <w:rPr>
                <w:i/>
                <w:iCs/>
                <w:noProof/>
                <w:color w:val="002060"/>
              </w:rPr>
            </w:pPr>
            <w:r w:rsidRPr="000A4B60">
              <w:rPr>
                <w:i/>
                <w:iCs/>
                <w:noProof/>
                <w:color w:val="002060"/>
              </w:rPr>
              <w:t>Самый светлый праздник, котрый существует. Не будь</w:t>
            </w:r>
            <w:r w:rsidR="000A4B60" w:rsidRPr="000A4B60">
              <w:rPr>
                <w:i/>
                <w:iCs/>
                <w:noProof/>
                <w:color w:val="002060"/>
              </w:rPr>
              <w:t xml:space="preserve"> наших мам, всех нас бы не было.Поэтому важно, чтобы все мамы на нашей планете были здоровы и счастливы.</w:t>
            </w:r>
          </w:p>
          <w:p w14:paraId="0CD3349B" w14:textId="77777777" w:rsidR="000A4B60" w:rsidRDefault="000A4B60" w:rsidP="000A4B60">
            <w:pPr>
              <w:jc w:val="right"/>
              <w:rPr>
                <w:i/>
                <w:iCs/>
                <w:noProof/>
                <w:color w:val="002060"/>
              </w:rPr>
            </w:pPr>
            <w:r w:rsidRPr="000A4B60">
              <w:rPr>
                <w:i/>
                <w:iCs/>
                <w:noProof/>
                <w:color w:val="002060"/>
              </w:rPr>
              <w:t>Соколова О.Н.</w:t>
            </w:r>
          </w:p>
          <w:p w14:paraId="19A2991D" w14:textId="77777777" w:rsidR="000A4B60" w:rsidRDefault="000A4B60" w:rsidP="0013274A">
            <w:pPr>
              <w:jc w:val="both"/>
              <w:rPr>
                <w:i/>
                <w:iCs/>
                <w:noProof/>
                <w:color w:val="002060"/>
              </w:rPr>
            </w:pPr>
            <w:r>
              <w:rPr>
                <w:i/>
                <w:iCs/>
                <w:noProof/>
                <w:color w:val="002060"/>
              </w:rPr>
              <w:t>Для меня этот день особенный праздник! В это день каждый из нас дарит тепло и внимание своей маме, а наши дети, в своюочередь, дарят тепло нам. Мама – это самое главное, что у нас есть.</w:t>
            </w:r>
          </w:p>
          <w:p w14:paraId="55AA78BF" w14:textId="5DD1FC83" w:rsidR="000A4B60" w:rsidRPr="000A4B60" w:rsidRDefault="000A4B60" w:rsidP="000A4B60">
            <w:pPr>
              <w:jc w:val="right"/>
              <w:rPr>
                <w:i/>
                <w:iCs/>
                <w:noProof/>
                <w:color w:val="002060"/>
              </w:rPr>
            </w:pPr>
            <w:r>
              <w:rPr>
                <w:i/>
                <w:iCs/>
                <w:noProof/>
                <w:color w:val="002060"/>
              </w:rPr>
              <w:t>Ухалова А.Н.</w:t>
            </w:r>
          </w:p>
        </w:tc>
      </w:tr>
      <w:tr w:rsidR="00F22537" w:rsidRPr="00B3607C" w14:paraId="56FB35A7" w14:textId="77777777" w:rsidTr="00B462D2">
        <w:trPr>
          <w:jc w:val="center"/>
        </w:trPr>
        <w:tc>
          <w:tcPr>
            <w:tcW w:w="14458" w:type="dxa"/>
            <w:gridSpan w:val="4"/>
            <w:tcBorders>
              <w:bottom w:val="single" w:sz="4" w:space="0" w:color="auto"/>
            </w:tcBorders>
            <w:tcMar>
              <w:top w:w="29" w:type="dxa"/>
              <w:bottom w:w="86" w:type="dxa"/>
            </w:tcMar>
          </w:tcPr>
          <w:p w14:paraId="48C8B602" w14:textId="77777777" w:rsidR="00F22537" w:rsidRPr="001A5CB5" w:rsidRDefault="003A0DFC" w:rsidP="003A0DFC">
            <w:pPr>
              <w:jc w:val="center"/>
              <w:rPr>
                <w:b/>
                <w:noProof/>
                <w:sz w:val="72"/>
                <w:szCs w:val="72"/>
              </w:rPr>
            </w:pPr>
            <w:r w:rsidRPr="001A5CB5">
              <w:rPr>
                <w:b/>
                <w:noProof/>
                <w:color w:val="002060"/>
                <w:sz w:val="72"/>
                <w:szCs w:val="72"/>
              </w:rPr>
              <w:t>А ч</w:t>
            </w:r>
            <w:r w:rsidR="00CB5B09" w:rsidRPr="001A5CB5">
              <w:rPr>
                <w:b/>
                <w:noProof/>
                <w:color w:val="002060"/>
                <w:sz w:val="72"/>
                <w:szCs w:val="72"/>
              </w:rPr>
              <w:t>то значит День Матери</w:t>
            </w:r>
            <w:r w:rsidRPr="001A5CB5">
              <w:rPr>
                <w:b/>
                <w:noProof/>
                <w:color w:val="002060"/>
                <w:sz w:val="72"/>
                <w:szCs w:val="72"/>
              </w:rPr>
              <w:t xml:space="preserve"> для вас</w:t>
            </w:r>
            <w:r w:rsidR="00CB5B09" w:rsidRPr="001A5CB5">
              <w:rPr>
                <w:b/>
                <w:noProof/>
                <w:color w:val="002060"/>
                <w:sz w:val="72"/>
                <w:szCs w:val="72"/>
              </w:rPr>
              <w:t>?</w:t>
            </w:r>
          </w:p>
        </w:tc>
      </w:tr>
      <w:tr w:rsidR="00C63C9B" w:rsidRPr="00B3607C" w14:paraId="07ABF564" w14:textId="77777777" w:rsidTr="00B462D2">
        <w:trPr>
          <w:trHeight w:val="31"/>
          <w:jc w:val="center"/>
        </w:trPr>
        <w:tc>
          <w:tcPr>
            <w:tcW w:w="4722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7E463A14" w14:textId="77777777" w:rsidR="00C63C9B" w:rsidRPr="00B3607C" w:rsidRDefault="00C63C9B" w:rsidP="0075685A">
            <w:pPr>
              <w:pStyle w:val="af2"/>
            </w:pPr>
          </w:p>
        </w:tc>
        <w:tc>
          <w:tcPr>
            <w:tcW w:w="5059" w:type="dxa"/>
            <w:gridSpan w:val="2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672F1F7A" w14:textId="77777777" w:rsidR="00C63C9B" w:rsidRPr="00B3607C" w:rsidRDefault="00C63C9B" w:rsidP="0075685A">
            <w:pPr>
              <w:pStyle w:val="af2"/>
            </w:pPr>
          </w:p>
        </w:tc>
        <w:tc>
          <w:tcPr>
            <w:tcW w:w="4677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15D7823C" w14:textId="77777777" w:rsidR="00C63C9B" w:rsidRPr="00B3607C" w:rsidRDefault="00C63C9B" w:rsidP="0075685A">
            <w:pPr>
              <w:pStyle w:val="af2"/>
            </w:pPr>
          </w:p>
        </w:tc>
      </w:tr>
      <w:tr w:rsidR="00C63C9B" w:rsidRPr="00B3607C" w14:paraId="15CD752F" w14:textId="77777777" w:rsidTr="00B462D2">
        <w:trPr>
          <w:jc w:val="center"/>
        </w:trPr>
        <w:tc>
          <w:tcPr>
            <w:tcW w:w="4722" w:type="dxa"/>
            <w:tcBorders>
              <w:right w:val="single" w:sz="4" w:space="0" w:color="auto"/>
            </w:tcBorders>
          </w:tcPr>
          <w:p w14:paraId="6AF1BCA4" w14:textId="77777777" w:rsidR="00C63C9B" w:rsidRPr="000A4B60" w:rsidRDefault="00CB5B09" w:rsidP="0013274A">
            <w:pPr>
              <w:jc w:val="both"/>
              <w:rPr>
                <w:i/>
                <w:iCs/>
                <w:noProof/>
                <w:color w:val="002060"/>
              </w:rPr>
            </w:pPr>
            <w:r w:rsidRPr="000A4B60">
              <w:rPr>
                <w:i/>
                <w:iCs/>
                <w:noProof/>
                <w:color w:val="002060"/>
              </w:rPr>
              <w:t>Для меня очень важен этот день! Оставаться всегда нужной, молодой – самые важные качества каждой мамы</w:t>
            </w:r>
          </w:p>
          <w:p w14:paraId="477967CB" w14:textId="77777777" w:rsidR="00CB5B09" w:rsidRDefault="00CB5B09" w:rsidP="00CB5B09">
            <w:pPr>
              <w:jc w:val="right"/>
              <w:rPr>
                <w:i/>
                <w:iCs/>
                <w:noProof/>
              </w:rPr>
            </w:pPr>
            <w:r w:rsidRPr="000A4B60">
              <w:rPr>
                <w:i/>
                <w:iCs/>
                <w:noProof/>
                <w:color w:val="002060"/>
              </w:rPr>
              <w:t>Гашина М.В</w:t>
            </w:r>
            <w:r w:rsidRPr="000A4B60">
              <w:rPr>
                <w:i/>
                <w:iCs/>
                <w:noProof/>
              </w:rPr>
              <w:t>.</w:t>
            </w:r>
          </w:p>
          <w:p w14:paraId="248F1A24" w14:textId="77777777" w:rsidR="0013274A" w:rsidRDefault="0013274A" w:rsidP="0013274A">
            <w:pPr>
              <w:jc w:val="both"/>
              <w:rPr>
                <w:i/>
                <w:iCs/>
                <w:noProof/>
                <w:color w:val="002060"/>
              </w:rPr>
            </w:pPr>
            <w:r w:rsidRPr="0013274A">
              <w:rPr>
                <w:i/>
                <w:iCs/>
                <w:noProof/>
                <w:color w:val="002060"/>
              </w:rPr>
              <w:t>Для меня День Матери – это в первую очередь, память. Память о любящем человеке, которому хотелось бы сказать многое. Любите и цените мам! Они самое главное, что есть у каждого человека.</w:t>
            </w:r>
          </w:p>
          <w:p w14:paraId="082475B2" w14:textId="28B2B3DA" w:rsidR="0013274A" w:rsidRDefault="00B462D2" w:rsidP="0013274A">
            <w:pPr>
              <w:jc w:val="right"/>
              <w:rPr>
                <w:noProof/>
              </w:rPr>
            </w:pPr>
            <w:r w:rsidRPr="00B462D2">
              <w:rPr>
                <w:i/>
                <w:noProof/>
                <w:color w:val="002060"/>
              </w:rPr>
              <w:t>Афанасьева Г.И</w:t>
            </w:r>
            <w:r>
              <w:rPr>
                <w:noProof/>
              </w:rPr>
              <w:t>.</w:t>
            </w:r>
          </w:p>
          <w:p w14:paraId="56DECC13" w14:textId="63854237" w:rsidR="0013274A" w:rsidRPr="00B3607C" w:rsidRDefault="0013274A" w:rsidP="00B462D2">
            <w:pPr>
              <w:jc w:val="both"/>
              <w:rPr>
                <w:noProof/>
              </w:rPr>
            </w:pPr>
            <w:r w:rsidRPr="0013274A">
              <w:rPr>
                <w:i/>
                <w:iCs/>
                <w:noProof/>
                <w:color w:val="002060"/>
              </w:rPr>
              <w:t>В этот день каждый из нас может сказать своей мама самые приятные и добрые слова. Так же хочу отметить, что и для учителя, это тоже важный праздник!</w:t>
            </w:r>
          </w:p>
        </w:tc>
        <w:tc>
          <w:tcPr>
            <w:tcW w:w="50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CF756AE" w14:textId="70E8BB2D" w:rsidR="00C63C9B" w:rsidRDefault="000A4B60" w:rsidP="0013274A">
            <w:pPr>
              <w:jc w:val="both"/>
              <w:rPr>
                <w:i/>
                <w:iCs/>
                <w:noProof/>
                <w:color w:val="002060"/>
              </w:rPr>
            </w:pPr>
            <w:r w:rsidRPr="0013274A">
              <w:rPr>
                <w:i/>
                <w:iCs/>
                <w:noProof/>
                <w:color w:val="002060"/>
              </w:rPr>
              <w:t>Ведь учителя являются наставниками для детей и кто, если не они</w:t>
            </w:r>
            <w:r w:rsidR="0013274A" w:rsidRPr="0013274A">
              <w:rPr>
                <w:i/>
                <w:iCs/>
                <w:noProof/>
                <w:color w:val="002060"/>
              </w:rPr>
              <w:t xml:space="preserve"> напомнят детям об этом празднике.</w:t>
            </w:r>
          </w:p>
          <w:p w14:paraId="385FD1FF" w14:textId="77777777" w:rsidR="0013274A" w:rsidRDefault="0013274A" w:rsidP="0013274A">
            <w:pPr>
              <w:jc w:val="right"/>
              <w:rPr>
                <w:i/>
                <w:iCs/>
                <w:noProof/>
                <w:color w:val="002060"/>
              </w:rPr>
            </w:pPr>
            <w:r>
              <w:rPr>
                <w:i/>
                <w:iCs/>
                <w:noProof/>
                <w:color w:val="002060"/>
              </w:rPr>
              <w:t>Тельпис А.Ю.</w:t>
            </w:r>
          </w:p>
          <w:p w14:paraId="55E6CA8E" w14:textId="14EA8550" w:rsidR="00B462D2" w:rsidRPr="00B462D2" w:rsidRDefault="00EA134D" w:rsidP="00B462D2">
            <w:pPr>
              <w:jc w:val="both"/>
              <w:rPr>
                <w:i/>
                <w:iCs/>
                <w:noProof/>
                <w:color w:val="002060"/>
              </w:rPr>
            </w:pPr>
            <w:r w:rsidRPr="00EA134D">
              <w:rPr>
                <w:i/>
                <w:iCs/>
                <w:noProof/>
                <w:color w:val="002060"/>
              </w:rPr>
              <w:t>Мама – это человек, которому мы доверяем свои тайны. Человек, на которого всегда можно положиться, который всегда протянет руку помощи и будет рядом в трудную минуту.</w:t>
            </w:r>
            <w:r w:rsidR="00B462D2" w:rsidRPr="00B462D2">
              <w:rPr>
                <w:i/>
                <w:iCs/>
                <w:noProof/>
                <w:color w:val="002060"/>
              </w:rPr>
              <w:t xml:space="preserve"> Мама порадуется за тебя искренне, без лести, не дожидаясь взамен ничего.</w:t>
            </w:r>
          </w:p>
          <w:p w14:paraId="11F591E4" w14:textId="77777777" w:rsidR="00B462D2" w:rsidRPr="00B462D2" w:rsidRDefault="00B462D2" w:rsidP="00B462D2">
            <w:pPr>
              <w:jc w:val="right"/>
              <w:rPr>
                <w:i/>
                <w:iCs/>
                <w:noProof/>
                <w:color w:val="002060"/>
              </w:rPr>
            </w:pPr>
            <w:r w:rsidRPr="00B462D2">
              <w:rPr>
                <w:i/>
                <w:iCs/>
                <w:noProof/>
                <w:color w:val="002060"/>
              </w:rPr>
              <w:t>Кадырова И.И</w:t>
            </w:r>
          </w:p>
          <w:p w14:paraId="3C47CF57" w14:textId="647E7538" w:rsidR="00EA134D" w:rsidRPr="0013274A" w:rsidRDefault="00B462D2" w:rsidP="00B462D2">
            <w:pPr>
              <w:ind w:firstLine="0"/>
              <w:jc w:val="both"/>
              <w:rPr>
                <w:i/>
                <w:iCs/>
                <w:noProof/>
              </w:rPr>
            </w:pPr>
            <w:r>
              <w:rPr>
                <w:i/>
                <w:iCs/>
                <w:noProof/>
                <w:color w:val="002060"/>
              </w:rPr>
              <w:t xml:space="preserve">  </w:t>
            </w:r>
            <w:r w:rsidRPr="00B462D2">
              <w:rPr>
                <w:i/>
                <w:iCs/>
                <w:noProof/>
                <w:color w:val="002060"/>
              </w:rPr>
              <w:t>Мама для каждого челоека очень много значит, ведь она одна и больше мамы не</w:t>
            </w:r>
            <w:r w:rsidRPr="00F02D46">
              <w:rPr>
                <w:i/>
                <w:iCs/>
                <w:noProof/>
                <w:color w:val="002060"/>
              </w:rPr>
              <w:t xml:space="preserve"> будет, потому что тепло, которое она</w:t>
            </w:r>
            <w:r>
              <w:rPr>
                <w:i/>
                <w:iCs/>
                <w:noProof/>
                <w:color w:val="002060"/>
              </w:rPr>
              <w:t xml:space="preserve"> дарит не 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14:paraId="30696D3E" w14:textId="7C0B9C77" w:rsidR="00F02D46" w:rsidRPr="00F02D46" w:rsidRDefault="00F02D46" w:rsidP="00B462D2">
            <w:pPr>
              <w:ind w:firstLine="0"/>
              <w:jc w:val="both"/>
              <w:rPr>
                <w:i/>
                <w:iCs/>
                <w:noProof/>
                <w:color w:val="002060"/>
              </w:rPr>
            </w:pPr>
            <w:r w:rsidRPr="00F02D46">
              <w:rPr>
                <w:i/>
                <w:iCs/>
                <w:noProof/>
                <w:color w:val="002060"/>
              </w:rPr>
              <w:t>может подарить ни один человек.</w:t>
            </w:r>
          </w:p>
          <w:p w14:paraId="5790A5AF" w14:textId="77777777" w:rsidR="00F02D46" w:rsidRPr="00F02D46" w:rsidRDefault="00F02D46" w:rsidP="00F02D46">
            <w:pPr>
              <w:jc w:val="right"/>
              <w:rPr>
                <w:i/>
                <w:iCs/>
                <w:noProof/>
                <w:color w:val="002060"/>
              </w:rPr>
            </w:pPr>
            <w:r w:rsidRPr="00F02D46">
              <w:rPr>
                <w:i/>
                <w:iCs/>
                <w:noProof/>
                <w:color w:val="002060"/>
              </w:rPr>
              <w:t>Иванова Г.Т</w:t>
            </w:r>
          </w:p>
          <w:p w14:paraId="18850563" w14:textId="77777777" w:rsidR="00B462D2" w:rsidRDefault="00B462D2" w:rsidP="00B462D2">
            <w:pPr>
              <w:rPr>
                <w:i/>
                <w:color w:val="002060"/>
                <w:shd w:val="clear" w:color="auto" w:fill="FFFFFF"/>
              </w:rPr>
            </w:pPr>
            <w:r w:rsidRPr="00BE5C1F">
              <w:rPr>
                <w:i/>
                <w:color w:val="002060"/>
                <w:shd w:val="clear" w:color="auto" w:fill="FFFFFF"/>
              </w:rPr>
              <w:t xml:space="preserve">Самое высокое призвание женщины - быть мамой. А у нас - мам-педагогов детей много, мы- самые многодетные мамы! Сколько раз в своей практике было такое что дети обращаются к тебе не по имени отчеству, а МАМ! </w:t>
            </w:r>
          </w:p>
          <w:p w14:paraId="352FC38D" w14:textId="69369533" w:rsidR="00B462D2" w:rsidRDefault="00B462D2" w:rsidP="00B462D2">
            <w:pPr>
              <w:rPr>
                <w:i/>
                <w:color w:val="002060"/>
                <w:shd w:val="clear" w:color="auto" w:fill="FFFFFF"/>
              </w:rPr>
            </w:pPr>
            <w:r w:rsidRPr="00BE5C1F">
              <w:rPr>
                <w:i/>
                <w:color w:val="002060"/>
                <w:shd w:val="clear" w:color="auto" w:fill="FFFFFF"/>
              </w:rPr>
              <w:t xml:space="preserve">Я </w:t>
            </w:r>
            <w:r w:rsidR="001A5CB5" w:rsidRPr="00BE5C1F">
              <w:rPr>
                <w:i/>
                <w:color w:val="002060"/>
                <w:shd w:val="clear" w:color="auto" w:fill="FFFFFF"/>
              </w:rPr>
              <w:t>помню,</w:t>
            </w:r>
            <w:r w:rsidRPr="00BE5C1F">
              <w:rPr>
                <w:i/>
                <w:color w:val="002060"/>
                <w:shd w:val="clear" w:color="auto" w:fill="FFFFFF"/>
              </w:rPr>
              <w:t xml:space="preserve"> когда моя старшая дочь в сочинении про маму написала: "У моей мамы 26 детей......и мы с Семой". Вот так, вот такое отношение)))))).  Нет ни одной страны в мире, где бы ни отмечали День матери.</w:t>
            </w:r>
          </w:p>
          <w:p w14:paraId="29EA1FAA" w14:textId="03335660" w:rsidR="00DA6C2F" w:rsidRPr="0013274A" w:rsidRDefault="00B462D2" w:rsidP="00B462D2">
            <w:pPr>
              <w:jc w:val="right"/>
              <w:rPr>
                <w:i/>
                <w:iCs/>
                <w:noProof/>
              </w:rPr>
            </w:pPr>
            <w:proofErr w:type="spellStart"/>
            <w:r>
              <w:rPr>
                <w:i/>
                <w:color w:val="002060"/>
                <w:shd w:val="clear" w:color="auto" w:fill="FFFFFF"/>
              </w:rPr>
              <w:t>Писковацкова</w:t>
            </w:r>
            <w:proofErr w:type="spellEnd"/>
            <w:r>
              <w:rPr>
                <w:i/>
                <w:color w:val="002060"/>
                <w:shd w:val="clear" w:color="auto" w:fill="FFFFFF"/>
              </w:rPr>
              <w:t xml:space="preserve"> О.М.</w:t>
            </w:r>
          </w:p>
        </w:tc>
      </w:tr>
    </w:tbl>
    <w:p w14:paraId="061536F0" w14:textId="77777777" w:rsidR="00AA5D1C" w:rsidRPr="00B3607C" w:rsidRDefault="00AA5D1C">
      <w:pPr>
        <w:rPr>
          <w:noProof/>
        </w:rPr>
      </w:pPr>
      <w:r w:rsidRPr="00B3607C">
        <w:rPr>
          <w:noProof/>
          <w:lang w:bidi="ru-RU"/>
        </w:rPr>
        <w:br w:type="page"/>
      </w:r>
    </w:p>
    <w:tbl>
      <w:tblPr>
        <w:tblStyle w:val="a6"/>
        <w:tblpPr w:leftFromText="180" w:rightFromText="180" w:vertAnchor="text" w:tblpY="1"/>
        <w:tblOverlap w:val="never"/>
        <w:tblW w:w="505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1"/>
        <w:gridCol w:w="507"/>
        <w:gridCol w:w="3071"/>
        <w:gridCol w:w="1048"/>
        <w:gridCol w:w="2921"/>
        <w:gridCol w:w="761"/>
        <w:gridCol w:w="3174"/>
        <w:gridCol w:w="75"/>
        <w:gridCol w:w="59"/>
      </w:tblGrid>
      <w:tr w:rsidR="008B4F7C" w:rsidRPr="00B3607C" w14:paraId="102C9A30" w14:textId="77777777" w:rsidTr="0084439D">
        <w:trPr>
          <w:gridAfter w:val="1"/>
          <w:wAfter w:w="58" w:type="dxa"/>
          <w:trHeight w:val="1273"/>
        </w:trPr>
        <w:tc>
          <w:tcPr>
            <w:tcW w:w="3508" w:type="dxa"/>
            <w:gridSpan w:val="2"/>
          </w:tcPr>
          <w:p w14:paraId="76E944C4" w14:textId="77777777" w:rsidR="008B4F7C" w:rsidRPr="00B3607C" w:rsidRDefault="00E86E55" w:rsidP="00B462D2">
            <w:pPr>
              <w:pStyle w:val="af2"/>
              <w:jc w:val="center"/>
            </w:pPr>
            <w:r w:rsidRPr="00E86E55">
              <w:rPr>
                <w:lang w:eastAsia="ru-RU"/>
              </w:rPr>
              <w:lastRenderedPageBreak/>
              <w:drawing>
                <wp:inline distT="0" distB="0" distL="0" distR="0" wp14:anchorId="7BDFD528" wp14:editId="25578006">
                  <wp:extent cx="2458720" cy="3558746"/>
                  <wp:effectExtent l="0" t="0" r="0" b="3810"/>
                  <wp:docPr id="4" name="Рисунок 4" descr="C:\Users\316\Desktop\KnE6mHm9t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16\Desktop\KnE6mHm9tQ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990" cy="3593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0" w:type="dxa"/>
            <w:gridSpan w:val="6"/>
          </w:tcPr>
          <w:p w14:paraId="6DFFFA27" w14:textId="00D467B4" w:rsidR="008B4F7C" w:rsidRPr="00B3607C" w:rsidRDefault="00B462D2" w:rsidP="00B462D2">
            <w:pPr>
              <w:pStyle w:val="af2"/>
              <w:jc w:val="center"/>
            </w:pPr>
            <w:r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drawing>
                <wp:inline distT="0" distB="0" distL="0" distR="0" wp14:anchorId="4D056B1C" wp14:editId="570946AF">
                  <wp:extent cx="2454224" cy="3390968"/>
                  <wp:effectExtent l="0" t="0" r="3810" b="0"/>
                  <wp:docPr id="10" name="Рисунок 10" descr="https://sun9-30.userapi.com/impf/c636431/v636431452/1a873/49Yuadv0rEE.jpg?size=720x1080&amp;quality=96&amp;sign=4807a427b8311a57a66f7ce34b1c203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0.userapi.com/impf/c636431/v636431452/1a873/49Yuadv0rEE.jpg?size=720x1080&amp;quality=96&amp;sign=4807a427b8311a57a66f7ce34b1c203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8" r="19312" b="16183"/>
                          <a:stretch/>
                        </pic:blipFill>
                        <pic:spPr bwMode="auto">
                          <a:xfrm>
                            <a:off x="0" y="0"/>
                            <a:ext cx="2464520" cy="340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             </w:t>
            </w:r>
            <w:r w:rsidR="00E86E55" w:rsidRPr="00E86E55">
              <w:rPr>
                <w:lang w:eastAsia="ru-RU"/>
              </w:rPr>
              <w:drawing>
                <wp:inline distT="0" distB="0" distL="0" distR="0" wp14:anchorId="3169398B" wp14:editId="2CD16104">
                  <wp:extent cx="2285546" cy="3430860"/>
                  <wp:effectExtent l="0" t="0" r="635" b="0"/>
                  <wp:docPr id="3" name="Рисунок 3" descr="C:\Users\316\Desktop\M2Y01UkFJ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16\Desktop\M2Y01UkFJ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987" cy="345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B0E" w:rsidRPr="00B3607C" w14:paraId="6F28FBF3" w14:textId="77777777" w:rsidTr="0084439D">
        <w:trPr>
          <w:trHeight w:val="197"/>
        </w:trPr>
        <w:tc>
          <w:tcPr>
            <w:tcW w:w="14616" w:type="dxa"/>
            <w:gridSpan w:val="9"/>
            <w:tcMar>
              <w:top w:w="576" w:type="dxa"/>
              <w:left w:w="115" w:type="dxa"/>
              <w:right w:w="115" w:type="dxa"/>
            </w:tcMar>
            <w:vAlign w:val="bottom"/>
          </w:tcPr>
          <w:p w14:paraId="1A23EC32" w14:textId="77777777" w:rsidR="00640B0E" w:rsidRPr="00DF3BA4" w:rsidRDefault="00640B0E" w:rsidP="00B462D2">
            <w:pPr>
              <w:pStyle w:val="31"/>
              <w:jc w:val="left"/>
              <w:rPr>
                <w:sz w:val="16"/>
                <w:szCs w:val="16"/>
              </w:rPr>
            </w:pPr>
          </w:p>
        </w:tc>
      </w:tr>
      <w:tr w:rsidR="00640B0E" w:rsidRPr="00B3607C" w14:paraId="7FC0B666" w14:textId="77777777" w:rsidTr="0084439D">
        <w:trPr>
          <w:trHeight w:val="1017"/>
        </w:trPr>
        <w:tc>
          <w:tcPr>
            <w:tcW w:w="14616" w:type="dxa"/>
            <w:gridSpan w:val="9"/>
            <w:shd w:val="clear" w:color="auto" w:fill="98A7FF" w:themeFill="accent2" w:themeFillTint="40"/>
            <w:vAlign w:val="center"/>
          </w:tcPr>
          <w:p w14:paraId="1256858D" w14:textId="77777777" w:rsidR="00DF3BA4" w:rsidRPr="00DF3BA4" w:rsidRDefault="00DF3BA4" w:rsidP="00B462D2">
            <w:pPr>
              <w:pStyle w:val="41"/>
              <w:rPr>
                <w:b/>
              </w:rPr>
            </w:pPr>
            <w:r w:rsidRPr="00DF3BA4">
              <w:rPr>
                <w:b/>
              </w:rPr>
              <w:t xml:space="preserve">День матери – </w:t>
            </w:r>
          </w:p>
          <w:p w14:paraId="1C4E37D5" w14:textId="77777777" w:rsidR="00640B0E" w:rsidRPr="00B3607C" w:rsidRDefault="00DF3BA4" w:rsidP="00B462D2">
            <w:pPr>
              <w:pStyle w:val="41"/>
            </w:pPr>
            <w:r w:rsidRPr="00DF3BA4">
              <w:rPr>
                <w:b/>
              </w:rPr>
              <w:t>самый теплый и сердечный праздник!</w:t>
            </w:r>
          </w:p>
        </w:tc>
      </w:tr>
      <w:tr w:rsidR="00A14F8E" w:rsidRPr="00B3607C" w14:paraId="66FFF8F7" w14:textId="77777777" w:rsidTr="0084439D">
        <w:trPr>
          <w:trHeight w:val="1279"/>
        </w:trPr>
        <w:tc>
          <w:tcPr>
            <w:tcW w:w="7627" w:type="dxa"/>
            <w:gridSpan w:val="4"/>
            <w:tcBorders>
              <w:right w:val="single" w:sz="4" w:space="0" w:color="auto"/>
            </w:tcBorders>
            <w:shd w:val="clear" w:color="auto" w:fill="auto"/>
            <w:tcMar>
              <w:top w:w="432" w:type="dxa"/>
              <w:left w:w="115" w:type="dxa"/>
              <w:right w:w="288" w:type="dxa"/>
            </w:tcMar>
          </w:tcPr>
          <w:p w14:paraId="19708BC4" w14:textId="77777777" w:rsidR="007C4E1B" w:rsidRDefault="00EF20C7" w:rsidP="007C4E1B">
            <w:pPr>
              <w:jc w:val="both"/>
              <w:rPr>
                <w:bCs/>
                <w:i/>
                <w:iCs/>
                <w:noProof/>
                <w:color w:val="002060"/>
              </w:rPr>
            </w:pPr>
            <w:r w:rsidRPr="00EF20C7">
              <w:rPr>
                <w:bCs/>
                <w:i/>
                <w:iCs/>
                <w:noProof/>
                <w:color w:val="002060"/>
              </w:rPr>
              <w:t xml:space="preserve">В последнее воскресенье ноября отмечается праздник, который пробуждает в сердце каждого из нас </w:t>
            </w:r>
            <w:r w:rsidR="007C4E1B">
              <w:rPr>
                <w:bCs/>
                <w:i/>
                <w:iCs/>
                <w:noProof/>
                <w:color w:val="002060"/>
              </w:rPr>
              <w:t xml:space="preserve">самые </w:t>
            </w:r>
            <w:r w:rsidRPr="00EF20C7">
              <w:rPr>
                <w:bCs/>
                <w:i/>
                <w:iCs/>
                <w:noProof/>
                <w:color w:val="002060"/>
              </w:rPr>
              <w:t>нежные чувства к самому дорогому человеку на свете – маме.</w:t>
            </w:r>
            <w:r>
              <w:rPr>
                <w:bCs/>
                <w:i/>
                <w:iCs/>
                <w:noProof/>
                <w:color w:val="002060"/>
              </w:rPr>
              <w:t xml:space="preserve"> </w:t>
            </w:r>
            <w:r w:rsidRPr="00EF20C7">
              <w:rPr>
                <w:bCs/>
                <w:i/>
                <w:iCs/>
                <w:noProof/>
                <w:color w:val="002060"/>
              </w:rPr>
              <w:t>И мы решили пообщаться с одной из представительниц</w:t>
            </w:r>
            <w:r w:rsidR="007C4E1B">
              <w:rPr>
                <w:bCs/>
                <w:i/>
                <w:iCs/>
                <w:noProof/>
                <w:color w:val="002060"/>
              </w:rPr>
              <w:t xml:space="preserve"> </w:t>
            </w:r>
            <w:r w:rsidRPr="00EF20C7">
              <w:rPr>
                <w:bCs/>
                <w:i/>
                <w:iCs/>
                <w:noProof/>
                <w:color w:val="002060"/>
              </w:rPr>
              <w:t xml:space="preserve"> важной «профессии», причем не просто мамой, а многодетной, которой является наша героиня. </w:t>
            </w:r>
          </w:p>
          <w:p w14:paraId="1F2266F6" w14:textId="0B00F450" w:rsidR="00A14F8E" w:rsidRPr="00EF20C7" w:rsidRDefault="00EF20C7" w:rsidP="007C4E1B">
            <w:pPr>
              <w:jc w:val="both"/>
              <w:rPr>
                <w:b/>
                <w:noProof/>
              </w:rPr>
            </w:pPr>
            <w:r w:rsidRPr="00EF20C7">
              <w:rPr>
                <w:bCs/>
                <w:i/>
                <w:iCs/>
                <w:noProof/>
                <w:color w:val="002060"/>
              </w:rPr>
              <w:t xml:space="preserve">Знакомьтесь, </w:t>
            </w:r>
            <w:r w:rsidR="007C4E1B">
              <w:rPr>
                <w:bCs/>
                <w:i/>
                <w:iCs/>
                <w:noProof/>
                <w:color w:val="002060"/>
              </w:rPr>
              <w:t xml:space="preserve">заместитель директора по воспитательной работе школы 18, </w:t>
            </w:r>
            <w:r w:rsidRPr="00EF20C7">
              <w:rPr>
                <w:bCs/>
                <w:i/>
                <w:iCs/>
                <w:noProof/>
                <w:color w:val="002060"/>
              </w:rPr>
              <w:t>прекрасная мамочка троих ребятишек –</w:t>
            </w:r>
            <w:r w:rsidR="007C4E1B">
              <w:rPr>
                <w:bCs/>
                <w:i/>
                <w:iCs/>
                <w:noProof/>
                <w:color w:val="002060"/>
              </w:rPr>
              <w:t xml:space="preserve"> </w:t>
            </w:r>
            <w:r w:rsidRPr="00EF20C7">
              <w:rPr>
                <w:bCs/>
                <w:i/>
                <w:iCs/>
                <w:noProof/>
                <w:color w:val="002060"/>
              </w:rPr>
              <w:t> </w:t>
            </w:r>
            <w:r w:rsidRPr="00EF20C7">
              <w:rPr>
                <w:b/>
                <w:bCs/>
                <w:i/>
                <w:iCs/>
                <w:noProof/>
                <w:color w:val="002060"/>
              </w:rPr>
              <w:t>Зоя Сергеевна Боярина.</w:t>
            </w:r>
          </w:p>
        </w:tc>
        <w:tc>
          <w:tcPr>
            <w:tcW w:w="6988" w:type="dxa"/>
            <w:gridSpan w:val="5"/>
            <w:tcBorders>
              <w:left w:val="single" w:sz="4" w:space="0" w:color="auto"/>
            </w:tcBorders>
            <w:shd w:val="clear" w:color="auto" w:fill="auto"/>
            <w:tcMar>
              <w:top w:w="432" w:type="dxa"/>
              <w:left w:w="288" w:type="dxa"/>
              <w:right w:w="115" w:type="dxa"/>
            </w:tcMar>
          </w:tcPr>
          <w:p w14:paraId="24128DE8" w14:textId="72ACF392" w:rsidR="00A14F8E" w:rsidRDefault="00B462D2" w:rsidP="00B462D2">
            <w:pPr>
              <w:jc w:val="both"/>
              <w:rPr>
                <w:i/>
                <w:color w:val="002060"/>
              </w:rPr>
            </w:pPr>
            <w:r w:rsidRPr="00B462D2">
              <w:rPr>
                <w:i/>
                <w:color w:val="002060"/>
              </w:rPr>
              <w:t>Я самый счастливый человек на свете, потому что живу и могу наслаждаться всеми прелестями этой неповторимой жизни</w:t>
            </w:r>
            <w:r>
              <w:rPr>
                <w:i/>
                <w:color w:val="002060"/>
              </w:rPr>
              <w:t>!</w:t>
            </w:r>
          </w:p>
          <w:p w14:paraId="493A9200" w14:textId="446A6798" w:rsidR="00B462D2" w:rsidRPr="00B462D2" w:rsidRDefault="00B462D2" w:rsidP="00F818E3">
            <w:pPr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>
              <w:rPr>
                <w:b/>
                <w:bCs/>
                <w:i/>
                <w:iCs/>
                <w:noProof/>
                <w:color w:val="002060"/>
              </w:rPr>
              <w:t xml:space="preserve">  </w:t>
            </w:r>
            <w:r w:rsidRPr="00D52A7F">
              <w:rPr>
                <w:b/>
                <w:bCs/>
                <w:i/>
                <w:iCs/>
                <w:noProof/>
                <w:color w:val="002060"/>
              </w:rPr>
              <w:t>Вы замечательный педагог, ответственный заместитель руководителя школы, справедливый разрешитель конфликтных ситуаций, суперМама не только для своих детей, но и для детей школы.</w:t>
            </w:r>
          </w:p>
        </w:tc>
      </w:tr>
      <w:tr w:rsidR="00A14F8E" w:rsidRPr="00E86E55" w14:paraId="575B7AAA" w14:textId="77777777" w:rsidTr="0084439D">
        <w:trPr>
          <w:trHeight w:val="496"/>
        </w:trPr>
        <w:tc>
          <w:tcPr>
            <w:tcW w:w="3001" w:type="dxa"/>
            <w:shd w:val="clear" w:color="auto" w:fill="auto"/>
          </w:tcPr>
          <w:p w14:paraId="04FF1C50" w14:textId="77777777" w:rsidR="00EF20C7" w:rsidRPr="00EF20C7" w:rsidRDefault="00EF20C7" w:rsidP="00B462D2">
            <w:pPr>
              <w:rPr>
                <w:b/>
                <w:bCs/>
                <w:i/>
                <w:iCs/>
                <w:noProof/>
                <w:color w:val="002060"/>
              </w:rPr>
            </w:pPr>
            <w:r>
              <w:rPr>
                <w:b/>
                <w:bCs/>
                <w:i/>
                <w:iCs/>
                <w:noProof/>
                <w:color w:val="002060"/>
              </w:rPr>
              <w:t>Ч</w:t>
            </w:r>
            <w:r w:rsidRPr="00EF20C7">
              <w:rPr>
                <w:b/>
                <w:bCs/>
                <w:i/>
                <w:iCs/>
                <w:noProof/>
                <w:color w:val="002060"/>
              </w:rPr>
              <w:t xml:space="preserve">то такое семья и </w:t>
            </w:r>
            <w:r>
              <w:rPr>
                <w:b/>
                <w:bCs/>
                <w:i/>
                <w:iCs/>
                <w:noProof/>
                <w:color w:val="002060"/>
              </w:rPr>
              <w:t>к</w:t>
            </w:r>
            <w:r w:rsidRPr="00EF20C7">
              <w:rPr>
                <w:b/>
                <w:bCs/>
                <w:i/>
                <w:iCs/>
                <w:noProof/>
                <w:color w:val="002060"/>
              </w:rPr>
              <w:t>акой она должна быть?</w:t>
            </w:r>
          </w:p>
          <w:p w14:paraId="49EDD0D9" w14:textId="267AD405" w:rsidR="00A14F8E" w:rsidRPr="00B462D2" w:rsidRDefault="00B462D2" w:rsidP="00B462D2">
            <w:pPr>
              <w:jc w:val="both"/>
              <w:rPr>
                <w:i/>
                <w:noProof/>
              </w:rPr>
            </w:pPr>
            <w:r w:rsidRPr="00B462D2">
              <w:rPr>
                <w:i/>
                <w:noProof/>
                <w:color w:val="002060"/>
              </w:rPr>
              <w:t>- Семья –это ячейка общества, очень важна. В семье должна царить – любовь, взпимопонимание, уввжение, терпение, забота и тогда все будет хорошо!</w:t>
            </w:r>
          </w:p>
        </w:tc>
        <w:tc>
          <w:tcPr>
            <w:tcW w:w="8308" w:type="dxa"/>
            <w:gridSpan w:val="5"/>
            <w:shd w:val="clear" w:color="auto" w:fill="auto"/>
            <w:vAlign w:val="center"/>
          </w:tcPr>
          <w:p w14:paraId="4371FFFB" w14:textId="77777777" w:rsidR="00A14F8E" w:rsidRPr="00DF3BA4" w:rsidRDefault="00DF3BA4" w:rsidP="00B462D2">
            <w:pPr>
              <w:pStyle w:val="23"/>
              <w:rPr>
                <w:szCs w:val="36"/>
              </w:rPr>
            </w:pPr>
            <w:r w:rsidRPr="00DF3BA4">
              <w:rPr>
                <w:szCs w:val="36"/>
              </w:rPr>
              <w:t>С праздником, родная мама!</w:t>
            </w:r>
            <w:r w:rsidRPr="00DF3BA4">
              <w:rPr>
                <w:szCs w:val="36"/>
              </w:rPr>
              <w:br/>
              <w:t>С самым лучшим в мире днем!</w:t>
            </w:r>
            <w:r w:rsidRPr="00DF3BA4">
              <w:rPr>
                <w:szCs w:val="36"/>
              </w:rPr>
              <w:br/>
              <w:t>Ты красивейшая дама,</w:t>
            </w:r>
            <w:r w:rsidRPr="00DF3BA4">
              <w:rPr>
                <w:szCs w:val="36"/>
              </w:rPr>
              <w:br/>
              <w:t>Не найдешь такой с огнем!</w:t>
            </w:r>
            <w:r w:rsidRPr="00DF3BA4">
              <w:rPr>
                <w:szCs w:val="36"/>
              </w:rPr>
              <w:br/>
            </w:r>
            <w:r w:rsidRPr="00DF3BA4">
              <w:rPr>
                <w:szCs w:val="36"/>
              </w:rPr>
              <w:br/>
            </w:r>
          </w:p>
        </w:tc>
        <w:tc>
          <w:tcPr>
            <w:tcW w:w="3306" w:type="dxa"/>
            <w:gridSpan w:val="3"/>
            <w:shd w:val="clear" w:color="auto" w:fill="auto"/>
          </w:tcPr>
          <w:p w14:paraId="232B916C" w14:textId="77777777" w:rsidR="00A14F8E" w:rsidRDefault="00B462D2" w:rsidP="00B462D2">
            <w:pPr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 w:rsidRPr="00D52A7F">
              <w:rPr>
                <w:b/>
                <w:bCs/>
                <w:i/>
                <w:iCs/>
                <w:noProof/>
                <w:color w:val="002060"/>
              </w:rPr>
              <w:t>Как вам удается все успевать?</w:t>
            </w:r>
            <w:r>
              <w:rPr>
                <w:b/>
                <w:bCs/>
                <w:i/>
                <w:iCs/>
                <w:noProof/>
                <w:color w:val="002060"/>
              </w:rPr>
              <w:t xml:space="preserve"> </w:t>
            </w:r>
          </w:p>
          <w:p w14:paraId="70713145" w14:textId="77777777" w:rsidR="00B462D2" w:rsidRDefault="00B462D2" w:rsidP="00B462D2">
            <w:pPr>
              <w:jc w:val="both"/>
              <w:rPr>
                <w:bCs/>
                <w:i/>
                <w:iCs/>
                <w:noProof/>
                <w:color w:val="002060"/>
              </w:rPr>
            </w:pPr>
            <w:r w:rsidRPr="00B462D2">
              <w:rPr>
                <w:bCs/>
                <w:i/>
                <w:iCs/>
                <w:noProof/>
                <w:color w:val="002060"/>
              </w:rPr>
              <w:t>(смех)</w:t>
            </w:r>
            <w:r>
              <w:rPr>
                <w:bCs/>
                <w:i/>
                <w:iCs/>
                <w:noProof/>
                <w:color w:val="002060"/>
              </w:rPr>
              <w:t xml:space="preserve"> Сейчас я скажу банальну фразу – Я НИЧЕГО НЕ УСПЕВАЮ! </w:t>
            </w:r>
          </w:p>
          <w:p w14:paraId="07761049" w14:textId="4CE49D71" w:rsidR="00B462D2" w:rsidRPr="00F818E3" w:rsidRDefault="00B462D2" w:rsidP="00F818E3">
            <w:pPr>
              <w:jc w:val="both"/>
              <w:rPr>
                <w:bCs/>
                <w:i/>
                <w:iCs/>
                <w:noProof/>
                <w:color w:val="002060"/>
              </w:rPr>
            </w:pPr>
            <w:r>
              <w:rPr>
                <w:bCs/>
                <w:i/>
                <w:iCs/>
                <w:noProof/>
                <w:color w:val="002060"/>
              </w:rPr>
              <w:t>Успеваю (улыбка) скорее всего благодаря тому, что правильно распределяю свой день – это в идеале!</w:t>
            </w:r>
            <w:r w:rsidR="00F818E3">
              <w:rPr>
                <w:bCs/>
                <w:i/>
                <w:iCs/>
                <w:noProof/>
                <w:color w:val="002060"/>
              </w:rPr>
              <w:t xml:space="preserve"> Меня </w:t>
            </w:r>
          </w:p>
        </w:tc>
      </w:tr>
      <w:tr w:rsidR="00A14F8E" w:rsidRPr="00B3607C" w14:paraId="1C11C5EC" w14:textId="77777777" w:rsidTr="0084439D">
        <w:trPr>
          <w:trHeight w:val="22"/>
        </w:trPr>
        <w:tc>
          <w:tcPr>
            <w:tcW w:w="7627" w:type="dxa"/>
            <w:gridSpan w:val="4"/>
            <w:tcBorders>
              <w:right w:val="single" w:sz="4" w:space="0" w:color="auto"/>
            </w:tcBorders>
            <w:shd w:val="clear" w:color="auto" w:fill="auto"/>
            <w:tcMar>
              <w:left w:w="115" w:type="dxa"/>
              <w:right w:w="288" w:type="dxa"/>
            </w:tcMar>
          </w:tcPr>
          <w:p w14:paraId="4E01B35B" w14:textId="48B3153F" w:rsidR="00A14F8E" w:rsidRPr="00B462D2" w:rsidRDefault="00EF20C7" w:rsidP="00B462D2">
            <w:pPr>
              <w:rPr>
                <w:b/>
                <w:bCs/>
                <w:i/>
                <w:iCs/>
                <w:noProof/>
                <w:color w:val="002060"/>
              </w:rPr>
            </w:pPr>
            <w:r w:rsidRPr="00EF20C7">
              <w:rPr>
                <w:b/>
                <w:bCs/>
                <w:i/>
                <w:iCs/>
                <w:noProof/>
                <w:color w:val="002060"/>
              </w:rPr>
              <w:t>Расскажите о себе, о своей семь</w:t>
            </w:r>
            <w:r w:rsidR="00B462D2">
              <w:rPr>
                <w:b/>
                <w:bCs/>
                <w:i/>
                <w:iCs/>
                <w:noProof/>
                <w:color w:val="002060"/>
              </w:rPr>
              <w:t>е, сколько вас? Как кого зовут?</w:t>
            </w:r>
          </w:p>
          <w:p w14:paraId="324A99C7" w14:textId="72ADD022" w:rsidR="008E458C" w:rsidRDefault="00B462D2" w:rsidP="00B462D2">
            <w:pPr>
              <w:jc w:val="both"/>
              <w:rPr>
                <w:i/>
                <w:noProof/>
                <w:color w:val="002060"/>
              </w:rPr>
            </w:pPr>
            <w:r>
              <w:rPr>
                <w:i/>
                <w:noProof/>
                <w:color w:val="002060"/>
              </w:rPr>
              <w:t xml:space="preserve">- </w:t>
            </w:r>
            <w:r w:rsidRPr="00B462D2">
              <w:rPr>
                <w:i/>
                <w:noProof/>
                <w:color w:val="002060"/>
              </w:rPr>
              <w:t>У нас большая и дружная семья состоящая из 5 человек: я, любимый муж Сергей – глава нашего семейства и трое славных наших детей. Старший сын Семен учится в нашей школе в 4а классе. Моя гордость, мой сынок! Средняя доченька, она старшая из дочерей – Елизавета. Дочь учится во 2в классе. Моя умничка! И самая младшая Анастасия. Малышка посещает детский сад. Моя сладкая булочка!</w:t>
            </w:r>
          </w:p>
          <w:p w14:paraId="7268DFA6" w14:textId="70D7B13A" w:rsidR="00B462D2" w:rsidRPr="00B462D2" w:rsidRDefault="00B462D2" w:rsidP="00B462D2">
            <w:pPr>
              <w:jc w:val="both"/>
              <w:rPr>
                <w:i/>
                <w:noProof/>
                <w:color w:val="002060"/>
              </w:rPr>
            </w:pPr>
            <w:r>
              <w:rPr>
                <w:i/>
                <w:noProof/>
                <w:color w:val="002060"/>
              </w:rPr>
              <w:t>Ах да! У нас есть еще два пушистых члена семьи – это Доджер, наш песик и ленивый котик Персик. Значит нас 7, прямо как 7Я – семья!</w:t>
            </w:r>
          </w:p>
          <w:p w14:paraId="72FA3A76" w14:textId="20FF069F" w:rsidR="008E458C" w:rsidRPr="00B462D2" w:rsidRDefault="00B462D2" w:rsidP="00B462D2">
            <w:pPr>
              <w:rPr>
                <w:b/>
                <w:i/>
                <w:noProof/>
                <w:color w:val="002060"/>
              </w:rPr>
            </w:pPr>
            <w:r w:rsidRPr="00B462D2">
              <w:rPr>
                <w:b/>
                <w:i/>
                <w:noProof/>
                <w:color w:val="002060"/>
              </w:rPr>
              <w:t>Зоя Сергеевна, считаете ли вы себя счастливым человеком?</w:t>
            </w:r>
          </w:p>
          <w:p w14:paraId="25BDB7E3" w14:textId="5F607C65" w:rsidR="008E458C" w:rsidRPr="00B462D2" w:rsidRDefault="00B462D2" w:rsidP="00B462D2">
            <w:pPr>
              <w:jc w:val="both"/>
              <w:rPr>
                <w:i/>
                <w:noProof/>
                <w:color w:val="002060"/>
              </w:rPr>
            </w:pPr>
            <w:r w:rsidRPr="00B462D2">
              <w:rPr>
                <w:i/>
                <w:noProof/>
                <w:color w:val="002060"/>
              </w:rPr>
              <w:t>- Я очень счастливый человек! Потому ч</w:t>
            </w:r>
            <w:r>
              <w:rPr>
                <w:i/>
                <w:noProof/>
                <w:color w:val="002060"/>
              </w:rPr>
              <w:t>то у меня для этого</w:t>
            </w:r>
            <w:r w:rsidRPr="00B462D2">
              <w:rPr>
                <w:i/>
                <w:noProof/>
                <w:color w:val="002060"/>
              </w:rPr>
              <w:t xml:space="preserve"> есть все самое главное – это моя семья!</w:t>
            </w:r>
            <w:r>
              <w:rPr>
                <w:i/>
                <w:noProof/>
                <w:color w:val="002060"/>
              </w:rPr>
              <w:t xml:space="preserve"> Живы и здоровы мои родители, жива моя бабушка,  представьте, прабабушка моих детей. У меня самая замечательная сестра, она моя поддержка, советчик. У меня есть друзья, любимая работа  и много счастливых, грустных, улыбчивых и не очень детей, которые окружают меня на в школе, а их на секундочку 1267 человечков!</w:t>
            </w:r>
          </w:p>
          <w:p w14:paraId="7A4451E2" w14:textId="77777777" w:rsidR="008E458C" w:rsidRPr="00B3607C" w:rsidRDefault="008E458C" w:rsidP="00B462D2">
            <w:pPr>
              <w:rPr>
                <w:noProof/>
              </w:rPr>
            </w:pPr>
          </w:p>
        </w:tc>
        <w:tc>
          <w:tcPr>
            <w:tcW w:w="6988" w:type="dxa"/>
            <w:gridSpan w:val="5"/>
            <w:tcBorders>
              <w:left w:val="single" w:sz="4" w:space="0" w:color="auto"/>
            </w:tcBorders>
            <w:shd w:val="clear" w:color="auto" w:fill="auto"/>
            <w:tcMar>
              <w:left w:w="288" w:type="dxa"/>
              <w:right w:w="115" w:type="dxa"/>
            </w:tcMar>
          </w:tcPr>
          <w:p w14:paraId="29AD2C08" w14:textId="7A0CE997" w:rsidR="00A14F8E" w:rsidRDefault="00B462D2" w:rsidP="001A5CB5">
            <w:pPr>
              <w:ind w:firstLine="0"/>
              <w:jc w:val="both"/>
              <w:rPr>
                <w:i/>
                <w:noProof/>
                <w:color w:val="002060"/>
              </w:rPr>
            </w:pPr>
            <w:r>
              <w:rPr>
                <w:bCs/>
                <w:i/>
                <w:iCs/>
                <w:noProof/>
                <w:color w:val="002060"/>
              </w:rPr>
              <w:t xml:space="preserve">  </w:t>
            </w:r>
            <w:r w:rsidR="001A5CB5">
              <w:rPr>
                <w:bCs/>
                <w:i/>
                <w:iCs/>
                <w:noProof/>
                <w:color w:val="002060"/>
              </w:rPr>
              <w:t xml:space="preserve"> </w:t>
            </w:r>
            <w:r w:rsidR="00F818E3">
              <w:rPr>
                <w:bCs/>
                <w:i/>
                <w:iCs/>
                <w:noProof/>
                <w:color w:val="002060"/>
              </w:rPr>
              <w:t xml:space="preserve"> окружают </w:t>
            </w:r>
            <w:r w:rsidR="001A5CB5">
              <w:rPr>
                <w:bCs/>
                <w:i/>
                <w:iCs/>
                <w:noProof/>
                <w:color w:val="002060"/>
              </w:rPr>
              <w:t xml:space="preserve">гармоничные </w:t>
            </w:r>
            <w:r>
              <w:rPr>
                <w:bCs/>
                <w:i/>
                <w:iCs/>
                <w:noProof/>
                <w:color w:val="002060"/>
              </w:rPr>
              <w:t xml:space="preserve"> люди, всегда готовые помочь, подставить плечо и к ним можно обратиься всегда и в любое время, спасибо им! Скорее всего они и учат меня  </w:t>
            </w:r>
            <w:r w:rsidRPr="00B462D2">
              <w:rPr>
                <w:i/>
                <w:noProof/>
                <w:color w:val="002060"/>
              </w:rPr>
              <w:t>делегировать</w:t>
            </w:r>
            <w:r>
              <w:rPr>
                <w:i/>
                <w:noProof/>
                <w:color w:val="002060"/>
              </w:rPr>
              <w:t>!</w:t>
            </w:r>
            <w:r w:rsidR="00F818E3">
              <w:rPr>
                <w:i/>
                <w:noProof/>
                <w:color w:val="002060"/>
              </w:rPr>
              <w:t xml:space="preserve"> И быть счастливой!</w:t>
            </w:r>
          </w:p>
          <w:p w14:paraId="28C5BEE1" w14:textId="43262FA4" w:rsidR="00F818E3" w:rsidRPr="008F2D54" w:rsidRDefault="00F818E3" w:rsidP="00E35762">
            <w:pPr>
              <w:jc w:val="both"/>
              <w:rPr>
                <w:b/>
                <w:i/>
                <w:color w:val="002060"/>
                <w:shd w:val="clear" w:color="auto" w:fill="FFFFFF"/>
              </w:rPr>
            </w:pPr>
            <w:r w:rsidRPr="008F2D54">
              <w:rPr>
                <w:b/>
                <w:i/>
                <w:color w:val="002060"/>
                <w:shd w:val="clear" w:color="auto" w:fill="FFFFFF"/>
              </w:rPr>
              <w:t>Оказывается, чтобы быть счастливой надо просто любить то, что ты делаешь.</w:t>
            </w:r>
            <w:r>
              <w:rPr>
                <w:b/>
                <w:i/>
                <w:color w:val="002060"/>
                <w:shd w:val="clear" w:color="auto" w:fill="FFFFFF"/>
              </w:rPr>
              <w:t xml:space="preserve"> </w:t>
            </w:r>
            <w:r w:rsidRPr="008F2D54">
              <w:rPr>
                <w:b/>
                <w:i/>
                <w:color w:val="002060"/>
                <w:shd w:val="clear" w:color="auto" w:fill="FFFFFF"/>
              </w:rPr>
              <w:t>Жить с желанием ЖИТЬ. Смотреть на мир с оптимизмом, не цепляться за глупые мелочи и не конфликтовать на пустом месте. Поддерживать свое настроение, погоду в доме. Когда человек ГОРИТ - он горы свернет!</w:t>
            </w:r>
            <w:r w:rsidRPr="008F2D54">
              <w:rPr>
                <w:b/>
                <w:i/>
                <w:color w:val="002060"/>
              </w:rPr>
              <w:t xml:space="preserve"> Вот</w:t>
            </w:r>
            <w:r w:rsidRPr="008F2D54">
              <w:rPr>
                <w:b/>
                <w:i/>
                <w:color w:val="002060"/>
                <w:shd w:val="clear" w:color="auto" w:fill="FFFFFF"/>
              </w:rPr>
              <w:t xml:space="preserve"> такая замечательная гостья была у нас сегодня. Спасибо Вам Зоя Сергеевна! Желаем процветания и роста!</w:t>
            </w:r>
          </w:p>
          <w:p w14:paraId="539FEAD2" w14:textId="77777777" w:rsidR="00B462D2" w:rsidRDefault="001A5CB5" w:rsidP="00B462D2">
            <w:pPr>
              <w:ind w:firstLine="0"/>
              <w:jc w:val="center"/>
              <w:rPr>
                <w:i/>
                <w:noProof/>
              </w:rPr>
            </w:pPr>
            <w:r w:rsidRPr="00125CF8">
              <w:rPr>
                <w:noProof/>
                <w:lang w:eastAsia="ru-RU"/>
              </w:rPr>
              <w:drawing>
                <wp:inline distT="0" distB="0" distL="0" distR="0" wp14:anchorId="55489502" wp14:editId="34EBD174">
                  <wp:extent cx="2063132" cy="1561063"/>
                  <wp:effectExtent l="0" t="0" r="0" b="1270"/>
                  <wp:docPr id="17" name="Рисунок 17" descr="C:\Users\316\Desktop\IMG_20221109_12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16\Desktop\IMG_20221109_123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4" t="-480" r="12209" b="20398"/>
                          <a:stretch/>
                        </pic:blipFill>
                        <pic:spPr bwMode="auto">
                          <a:xfrm>
                            <a:off x="0" y="0"/>
                            <a:ext cx="2070042" cy="1566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644E04" w14:textId="39006088" w:rsidR="00F818E3" w:rsidRPr="00F818E3" w:rsidRDefault="00F818E3" w:rsidP="00F818E3">
            <w:pPr>
              <w:ind w:firstLine="0"/>
              <w:jc w:val="right"/>
              <w:rPr>
                <w:b/>
                <w:i/>
                <w:noProof/>
              </w:rPr>
            </w:pPr>
            <w:r w:rsidRPr="00F818E3">
              <w:rPr>
                <w:b/>
                <w:i/>
                <w:noProof/>
                <w:color w:val="002060"/>
              </w:rPr>
              <w:t>Потапова Елизавета</w:t>
            </w:r>
          </w:p>
        </w:tc>
      </w:tr>
      <w:tr w:rsidR="009F2F79" w:rsidRPr="00B3607C" w14:paraId="4BB5BF5C" w14:textId="77777777" w:rsidTr="0084439D">
        <w:trPr>
          <w:gridAfter w:val="2"/>
          <w:wAfter w:w="133" w:type="dxa"/>
          <w:trHeight w:val="8783"/>
        </w:trPr>
        <w:tc>
          <w:tcPr>
            <w:tcW w:w="6579" w:type="dxa"/>
            <w:gridSpan w:val="3"/>
            <w:vMerge w:val="restart"/>
            <w:shd w:val="clear" w:color="auto" w:fill="000F64" w:themeFill="accent2"/>
            <w:vAlign w:val="bottom"/>
          </w:tcPr>
          <w:p w14:paraId="70E2B9BC" w14:textId="55CF24EF" w:rsidR="00B12A27" w:rsidRPr="007C4E1B" w:rsidRDefault="00F818E3" w:rsidP="00B462D2">
            <w:pPr>
              <w:pStyle w:val="afffd"/>
              <w:ind w:right="262" w:firstLine="0"/>
              <w:jc w:val="center"/>
              <w:rPr>
                <w:b/>
                <w:i/>
                <w:color w:val="FFFFFF" w:themeColor="background1"/>
                <w:sz w:val="56"/>
                <w:szCs w:val="56"/>
              </w:rPr>
            </w:pPr>
            <w:r>
              <w:rPr>
                <w:b/>
                <w:i/>
                <w:color w:val="FFFFFF" w:themeColor="background1"/>
                <w:sz w:val="52"/>
                <w:szCs w:val="52"/>
              </w:rPr>
              <w:lastRenderedPageBreak/>
              <w:t xml:space="preserve">   </w:t>
            </w:r>
            <w:r w:rsidR="00B12A27" w:rsidRPr="007C4E1B">
              <w:rPr>
                <w:b/>
                <w:i/>
                <w:color w:val="FFFFFF" w:themeColor="background1"/>
                <w:sz w:val="56"/>
                <w:szCs w:val="56"/>
              </w:rPr>
              <w:t>МОЛОДЕЖНАЯ ЭЛИТА</w:t>
            </w:r>
          </w:p>
          <w:p w14:paraId="26655E0C" w14:textId="77777777" w:rsidR="00B462D2" w:rsidRDefault="00B462D2" w:rsidP="00B462D2">
            <w:pPr>
              <w:pStyle w:val="afffd"/>
              <w:ind w:left="459" w:right="262" w:firstLine="567"/>
              <w:jc w:val="both"/>
              <w:rPr>
                <w:i/>
                <w:color w:val="FFFFFF" w:themeColor="background1"/>
                <w:sz w:val="40"/>
                <w:szCs w:val="40"/>
              </w:rPr>
            </w:pPr>
          </w:p>
          <w:p w14:paraId="202FA8F1" w14:textId="77777777" w:rsidR="00B12A27" w:rsidRPr="0020533D" w:rsidRDefault="00B12A27" w:rsidP="00B462D2">
            <w:pPr>
              <w:pStyle w:val="afffd"/>
              <w:ind w:left="459" w:right="262" w:firstLine="567"/>
              <w:jc w:val="both"/>
              <w:rPr>
                <w:i/>
                <w:color w:val="FFFFFF" w:themeColor="background1"/>
                <w:sz w:val="40"/>
                <w:szCs w:val="40"/>
              </w:rPr>
            </w:pPr>
            <w:r w:rsidRPr="0020533D">
              <w:rPr>
                <w:i/>
                <w:color w:val="FFFFFF" w:themeColor="background1"/>
                <w:sz w:val="40"/>
                <w:szCs w:val="40"/>
              </w:rPr>
              <w:t>Ежегодный конкурс «Молодежная элита» нацелен на выявление и поощрение представителей молодёжи Тобольска, внёсших значимый вклад и имеющих высокие достижения.</w:t>
            </w:r>
          </w:p>
          <w:p w14:paraId="5F70F652" w14:textId="77777777" w:rsidR="00B12A27" w:rsidRPr="0020533D" w:rsidRDefault="00B12A27" w:rsidP="00B462D2">
            <w:pPr>
              <w:pStyle w:val="afffd"/>
              <w:ind w:left="459" w:right="262" w:firstLine="567"/>
              <w:jc w:val="both"/>
              <w:rPr>
                <w:i/>
                <w:color w:val="FFFFFF" w:themeColor="background1"/>
                <w:sz w:val="40"/>
                <w:szCs w:val="40"/>
              </w:rPr>
            </w:pPr>
            <w:r w:rsidRPr="0020533D">
              <w:rPr>
                <w:i/>
                <w:color w:val="FFFFFF" w:themeColor="background1"/>
                <w:sz w:val="40"/>
                <w:szCs w:val="40"/>
              </w:rPr>
              <w:t>Торжественное закрытие городского конкурса «Молодежная элита 2022» состоялось 10 ноября.</w:t>
            </w:r>
          </w:p>
          <w:p w14:paraId="0BA6A0A7" w14:textId="5AC58568" w:rsidR="00B12A27" w:rsidRPr="0020533D" w:rsidRDefault="00B12A27" w:rsidP="00B462D2">
            <w:pPr>
              <w:pStyle w:val="afffd"/>
              <w:ind w:left="459" w:right="262" w:firstLine="567"/>
              <w:jc w:val="both"/>
              <w:rPr>
                <w:i/>
                <w:color w:val="FFFFFF" w:themeColor="background1"/>
                <w:sz w:val="40"/>
                <w:szCs w:val="40"/>
              </w:rPr>
            </w:pPr>
            <w:r w:rsidRPr="0020533D">
              <w:rPr>
                <w:i/>
                <w:color w:val="FFFFFF" w:themeColor="background1"/>
                <w:sz w:val="40"/>
                <w:szCs w:val="40"/>
              </w:rPr>
              <w:t xml:space="preserve">Представителями школы </w:t>
            </w:r>
            <w:r w:rsidR="0020533D" w:rsidRPr="0020533D">
              <w:rPr>
                <w:i/>
                <w:color w:val="FFFFFF" w:themeColor="background1"/>
                <w:sz w:val="40"/>
                <w:szCs w:val="40"/>
              </w:rPr>
              <w:t>18 были</w:t>
            </w:r>
            <w:r w:rsidRPr="0020533D">
              <w:rPr>
                <w:i/>
                <w:color w:val="FFFFFF" w:themeColor="background1"/>
                <w:sz w:val="40"/>
                <w:szCs w:val="40"/>
              </w:rPr>
              <w:t xml:space="preserve"> два участника в номинациях:</w:t>
            </w:r>
          </w:p>
          <w:p w14:paraId="5362A8E8" w14:textId="0BAFFA19" w:rsidR="0020533D" w:rsidRPr="0020533D" w:rsidRDefault="0020533D" w:rsidP="00B462D2">
            <w:pPr>
              <w:pStyle w:val="afffd"/>
              <w:ind w:left="459" w:right="262" w:firstLine="567"/>
              <w:jc w:val="both"/>
              <w:rPr>
                <w:i/>
                <w:color w:val="FFFFFF" w:themeColor="background1"/>
                <w:sz w:val="40"/>
                <w:szCs w:val="40"/>
              </w:rPr>
            </w:pPr>
            <w:r>
              <w:rPr>
                <w:i/>
                <w:color w:val="FFFFFF" w:themeColor="background1"/>
                <w:sz w:val="40"/>
                <w:szCs w:val="40"/>
              </w:rPr>
              <w:t>- «</w:t>
            </w:r>
            <w:r w:rsidR="00B12A27" w:rsidRPr="0020533D">
              <w:rPr>
                <w:i/>
                <w:color w:val="FFFFFF" w:themeColor="background1"/>
                <w:sz w:val="40"/>
                <w:szCs w:val="40"/>
              </w:rPr>
              <w:t xml:space="preserve">Молодой руководитель» </w:t>
            </w:r>
            <w:r w:rsidRPr="0020533D">
              <w:rPr>
                <w:i/>
                <w:color w:val="FFFFFF" w:themeColor="background1"/>
                <w:sz w:val="40"/>
                <w:szCs w:val="40"/>
              </w:rPr>
              <w:t xml:space="preserve">    </w:t>
            </w:r>
          </w:p>
          <w:p w14:paraId="126DD99F" w14:textId="3FD2FD01" w:rsidR="0007661E" w:rsidRPr="0020533D" w:rsidRDefault="00871699" w:rsidP="00B462D2">
            <w:pPr>
              <w:pStyle w:val="afffd"/>
              <w:ind w:left="459" w:right="262" w:firstLine="567"/>
              <w:jc w:val="both"/>
              <w:rPr>
                <w:i/>
                <w:color w:val="FFFFFF" w:themeColor="background1"/>
                <w:sz w:val="40"/>
                <w:szCs w:val="40"/>
              </w:rPr>
            </w:pPr>
            <w:r w:rsidRPr="0020533D">
              <w:rPr>
                <w:i/>
                <w:color w:val="FFFFFF" w:themeColor="background1"/>
                <w:sz w:val="40"/>
                <w:szCs w:val="40"/>
              </w:rPr>
              <w:t>(Боярина</w:t>
            </w:r>
            <w:r w:rsidR="00B12A27" w:rsidRPr="0020533D">
              <w:rPr>
                <w:i/>
                <w:color w:val="FFFFFF" w:themeColor="background1"/>
                <w:sz w:val="40"/>
                <w:szCs w:val="40"/>
              </w:rPr>
              <w:t xml:space="preserve"> Зоя Сергеевна - заместитель директора по воспитательной работе) </w:t>
            </w:r>
          </w:p>
          <w:p w14:paraId="1B427005" w14:textId="015C0046" w:rsidR="00B12A27" w:rsidRPr="0020533D" w:rsidRDefault="0020533D" w:rsidP="00B462D2">
            <w:pPr>
              <w:pStyle w:val="afffd"/>
              <w:ind w:left="459" w:right="262" w:firstLine="567"/>
              <w:jc w:val="both"/>
              <w:rPr>
                <w:i/>
                <w:color w:val="FFFFFF" w:themeColor="background1"/>
                <w:sz w:val="40"/>
                <w:szCs w:val="40"/>
              </w:rPr>
            </w:pPr>
            <w:r w:rsidRPr="0020533D">
              <w:rPr>
                <w:i/>
                <w:color w:val="FFFFFF" w:themeColor="background1"/>
                <w:sz w:val="40"/>
                <w:szCs w:val="40"/>
              </w:rPr>
              <w:t>-</w:t>
            </w:r>
            <w:r>
              <w:rPr>
                <w:i/>
                <w:color w:val="FFFFFF" w:themeColor="background1"/>
                <w:sz w:val="40"/>
                <w:szCs w:val="40"/>
              </w:rPr>
              <w:t xml:space="preserve"> «Творческая личность» (</w:t>
            </w:r>
            <w:r w:rsidR="00B12A27" w:rsidRPr="0020533D">
              <w:rPr>
                <w:i/>
                <w:color w:val="FFFFFF" w:themeColor="background1"/>
                <w:sz w:val="40"/>
                <w:szCs w:val="40"/>
              </w:rPr>
              <w:t xml:space="preserve">Плесовских Анна Александровна - ученица 8б </w:t>
            </w:r>
            <w:r w:rsidR="00871699" w:rsidRPr="0020533D">
              <w:rPr>
                <w:i/>
                <w:color w:val="FFFFFF" w:themeColor="background1"/>
                <w:sz w:val="40"/>
                <w:szCs w:val="40"/>
              </w:rPr>
              <w:t>класса)</w:t>
            </w:r>
          </w:p>
          <w:p w14:paraId="5ED03FB0" w14:textId="77777777" w:rsidR="0007661E" w:rsidRPr="0020533D" w:rsidRDefault="00B12A27" w:rsidP="00B462D2">
            <w:pPr>
              <w:pStyle w:val="afffd"/>
              <w:ind w:left="459" w:right="262" w:firstLine="567"/>
              <w:jc w:val="both"/>
              <w:rPr>
                <w:i/>
                <w:color w:val="FFFFFF" w:themeColor="background1"/>
                <w:sz w:val="40"/>
                <w:szCs w:val="40"/>
              </w:rPr>
            </w:pPr>
            <w:r w:rsidRPr="0020533D">
              <w:rPr>
                <w:i/>
                <w:color w:val="FFFFFF" w:themeColor="background1"/>
                <w:sz w:val="40"/>
                <w:szCs w:val="40"/>
              </w:rPr>
              <w:t xml:space="preserve">И обе наши конкурсантки стали победителями в своих номинациях! Мы очень вами гордимся! </w:t>
            </w:r>
          </w:p>
          <w:p w14:paraId="41832D9C" w14:textId="77777777" w:rsidR="00871699" w:rsidRDefault="00871699" w:rsidP="00B462D2">
            <w:pPr>
              <w:pStyle w:val="afffd"/>
              <w:ind w:left="601" w:right="262" w:firstLine="176"/>
              <w:jc w:val="both"/>
              <w:rPr>
                <w:i/>
                <w:color w:val="FFFFFF" w:themeColor="background1"/>
                <w:sz w:val="40"/>
                <w:szCs w:val="40"/>
              </w:rPr>
            </w:pPr>
          </w:p>
          <w:p w14:paraId="7BA8A2F2" w14:textId="77777777" w:rsidR="00B462D2" w:rsidRDefault="00B12A27" w:rsidP="0084439D">
            <w:pPr>
              <w:pStyle w:val="afffd"/>
              <w:ind w:left="601" w:right="262" w:firstLine="176"/>
              <w:jc w:val="center"/>
              <w:rPr>
                <w:i/>
                <w:color w:val="FFFFFF" w:themeColor="background1"/>
                <w:sz w:val="40"/>
                <w:szCs w:val="40"/>
              </w:rPr>
            </w:pPr>
            <w:r w:rsidRPr="0020533D">
              <w:rPr>
                <w:i/>
                <w:color w:val="FFFFFF" w:themeColor="background1"/>
                <w:sz w:val="40"/>
                <w:szCs w:val="40"/>
              </w:rPr>
              <w:t>Вы -</w:t>
            </w:r>
            <w:r w:rsidR="007C4E1B">
              <w:rPr>
                <w:i/>
                <w:color w:val="FFFFFF" w:themeColor="background1"/>
                <w:sz w:val="40"/>
                <w:szCs w:val="40"/>
              </w:rPr>
              <w:t xml:space="preserve"> </w:t>
            </w:r>
            <w:r w:rsidRPr="0020533D">
              <w:rPr>
                <w:i/>
                <w:color w:val="FFFFFF" w:themeColor="background1"/>
                <w:sz w:val="40"/>
                <w:szCs w:val="40"/>
              </w:rPr>
              <w:t>наше золото!</w:t>
            </w:r>
          </w:p>
          <w:p w14:paraId="0F80064B" w14:textId="77777777" w:rsidR="0084439D" w:rsidRDefault="0084439D" w:rsidP="0084439D">
            <w:pPr>
              <w:pStyle w:val="afffd"/>
              <w:ind w:left="601" w:right="262" w:firstLine="176"/>
              <w:jc w:val="center"/>
              <w:rPr>
                <w:i/>
                <w:color w:val="FFFFFF" w:themeColor="background1"/>
                <w:sz w:val="40"/>
                <w:szCs w:val="40"/>
              </w:rPr>
            </w:pPr>
          </w:p>
          <w:p w14:paraId="3D7E1FC5" w14:textId="77777777" w:rsidR="0084439D" w:rsidRDefault="0084439D" w:rsidP="0084439D">
            <w:pPr>
              <w:pStyle w:val="afffd"/>
              <w:ind w:left="601" w:right="262" w:firstLine="176"/>
              <w:jc w:val="center"/>
              <w:rPr>
                <w:i/>
                <w:color w:val="FFFFFF" w:themeColor="background1"/>
                <w:sz w:val="40"/>
                <w:szCs w:val="40"/>
              </w:rPr>
            </w:pPr>
          </w:p>
          <w:p w14:paraId="2A95AF12" w14:textId="77777777" w:rsidR="0084439D" w:rsidRDefault="0084439D" w:rsidP="0084439D">
            <w:pPr>
              <w:pStyle w:val="afffd"/>
              <w:ind w:left="601" w:right="262" w:firstLine="176"/>
              <w:jc w:val="center"/>
              <w:rPr>
                <w:i/>
                <w:color w:val="FFFFFF" w:themeColor="background1"/>
                <w:sz w:val="40"/>
                <w:szCs w:val="40"/>
              </w:rPr>
            </w:pPr>
          </w:p>
          <w:p w14:paraId="6EADBFF0" w14:textId="77777777" w:rsidR="0084439D" w:rsidRDefault="0084439D" w:rsidP="0084439D">
            <w:pPr>
              <w:pStyle w:val="afffd"/>
              <w:ind w:right="262" w:firstLine="0"/>
              <w:rPr>
                <w:i/>
                <w:color w:val="FFFFFF" w:themeColor="background1"/>
                <w:sz w:val="40"/>
                <w:szCs w:val="40"/>
              </w:rPr>
            </w:pPr>
          </w:p>
          <w:p w14:paraId="3F08FF12" w14:textId="68B4F5E1" w:rsidR="0084439D" w:rsidRPr="0084439D" w:rsidRDefault="0084439D" w:rsidP="0084439D">
            <w:pPr>
              <w:pStyle w:val="afffd"/>
              <w:ind w:right="262" w:firstLine="0"/>
              <w:rPr>
                <w:i/>
                <w:color w:val="FFFFFF" w:themeColor="background1"/>
                <w:sz w:val="40"/>
                <w:szCs w:val="40"/>
              </w:rPr>
            </w:pPr>
          </w:p>
        </w:tc>
        <w:tc>
          <w:tcPr>
            <w:tcW w:w="7904" w:type="dxa"/>
            <w:gridSpan w:val="4"/>
            <w:tcMar>
              <w:top w:w="504" w:type="dxa"/>
              <w:left w:w="115" w:type="dxa"/>
              <w:bottom w:w="504" w:type="dxa"/>
              <w:right w:w="115" w:type="dxa"/>
            </w:tcMar>
            <w:vAlign w:val="center"/>
          </w:tcPr>
          <w:p w14:paraId="572E3299" w14:textId="77777777" w:rsidR="00F15A92" w:rsidRDefault="00086E93" w:rsidP="00B462D2">
            <w:pPr>
              <w:pStyle w:val="8"/>
              <w:jc w:val="right"/>
              <w:rPr>
                <w:noProof/>
              </w:rPr>
            </w:pPr>
            <w:r w:rsidRPr="00C247F6">
              <w:rPr>
                <w:noProof/>
                <w:color w:val="323232" w:themeColor="text2"/>
                <w:sz w:val="28"/>
                <w:szCs w:val="28"/>
                <w:lang w:eastAsia="ru-RU"/>
              </w:rPr>
              <w:drawing>
                <wp:inline distT="0" distB="0" distL="0" distR="0" wp14:anchorId="4D83A625" wp14:editId="4E89AD36">
                  <wp:extent cx="5195455" cy="2409190"/>
                  <wp:effectExtent l="0" t="0" r="5715" b="0"/>
                  <wp:docPr id="15" name="Рисунок 15" descr="C:\Users\316\Desktop\2SA5Ta_ot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16\Desktop\2SA5Ta_otn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47" b="16936"/>
                          <a:stretch/>
                        </pic:blipFill>
                        <pic:spPr bwMode="auto">
                          <a:xfrm>
                            <a:off x="0" y="0"/>
                            <a:ext cx="5305483" cy="246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AE2786" w14:textId="77777777" w:rsidR="0084439D" w:rsidRDefault="0084439D" w:rsidP="00B462D2">
            <w:pPr>
              <w:pStyle w:val="8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14:paraId="26452656" w14:textId="45CE8C7E" w:rsidR="009F2F79" w:rsidRPr="00B462D2" w:rsidRDefault="00B462D2" w:rsidP="00B462D2">
            <w:pPr>
              <w:pStyle w:val="8"/>
              <w:rPr>
                <w:noProof/>
                <w:sz w:val="28"/>
                <w:szCs w:val="28"/>
              </w:rPr>
            </w:pPr>
            <w:r w:rsidRPr="00B462D2">
              <w:rPr>
                <w:color w:val="002060"/>
                <w:sz w:val="28"/>
                <w:szCs w:val="28"/>
                <w:shd w:val="clear" w:color="auto" w:fill="FFFFFF"/>
              </w:rPr>
              <w:t xml:space="preserve">За выдающиеся достижения дипломами победителей и значком «Молодежная элита Тобольска» в 2022 году были удостоены </w:t>
            </w:r>
            <w:r w:rsidR="00C43619">
              <w:rPr>
                <w:color w:val="002060"/>
                <w:sz w:val="28"/>
                <w:szCs w:val="28"/>
                <w:shd w:val="clear" w:color="auto" w:fill="FFFFFF"/>
              </w:rPr>
              <w:t>прекрасные представительницы школы 18.</w:t>
            </w:r>
          </w:p>
          <w:tbl>
            <w:tblPr>
              <w:tblStyle w:val="a6"/>
              <w:tblpPr w:leftFromText="180" w:rightFromText="180" w:vertAnchor="text" w:tblpXSpec="center" w:tblpY="1"/>
              <w:tblOverlap w:val="never"/>
              <w:tblW w:w="80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33"/>
              <w:gridCol w:w="3809"/>
            </w:tblGrid>
            <w:tr w:rsidR="00790B25" w:rsidRPr="00B3607C" w14:paraId="696264CE" w14:textId="77777777" w:rsidTr="0084439D">
              <w:trPr>
                <w:trHeight w:val="2918"/>
              </w:trPr>
              <w:tc>
                <w:tcPr>
                  <w:tcW w:w="4233" w:type="dxa"/>
                  <w:tcMar>
                    <w:left w:w="360" w:type="dxa"/>
                    <w:right w:w="360" w:type="dxa"/>
                  </w:tcMar>
                </w:tcPr>
                <w:p w14:paraId="53C9DEBE" w14:textId="77777777" w:rsidR="0084439D" w:rsidRDefault="0084439D" w:rsidP="0084439D">
                  <w:pPr>
                    <w:ind w:firstLine="491"/>
                    <w:jc w:val="both"/>
                    <w:rPr>
                      <w:bCs/>
                      <w:i/>
                      <w:iCs/>
                      <w:color w:val="002060"/>
                    </w:rPr>
                  </w:pPr>
                </w:p>
                <w:p w14:paraId="5B40D2FC" w14:textId="0C059E0B" w:rsidR="000F2E82" w:rsidRDefault="003C268A" w:rsidP="0084439D">
                  <w:pPr>
                    <w:ind w:firstLine="491"/>
                    <w:jc w:val="both"/>
                    <w:rPr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bCs/>
                      <w:i/>
                      <w:iCs/>
                      <w:color w:val="002060"/>
                    </w:rPr>
                    <w:t>В</w:t>
                  </w:r>
                  <w:r w:rsidR="0084439D">
                    <w:rPr>
                      <w:bCs/>
                      <w:i/>
                      <w:iCs/>
                      <w:color w:val="002060"/>
                    </w:rPr>
                    <w:t xml:space="preserve"> </w:t>
                  </w:r>
                  <w:r>
                    <w:rPr>
                      <w:bCs/>
                      <w:i/>
                      <w:iCs/>
                      <w:color w:val="002060"/>
                    </w:rPr>
                    <w:t>начале сентября поданы заявки на участие в грандиозном конкурсе «Молодежная элита»</w:t>
                  </w:r>
                  <w:r w:rsidR="000F2E82">
                    <w:rPr>
                      <w:bCs/>
                      <w:i/>
                      <w:iCs/>
                      <w:color w:val="002060"/>
                    </w:rPr>
                    <w:t xml:space="preserve"> в городе Тобольске.</w:t>
                  </w:r>
                  <w:r>
                    <w:rPr>
                      <w:bCs/>
                      <w:i/>
                      <w:iCs/>
                      <w:color w:val="002060"/>
                    </w:rPr>
                    <w:t xml:space="preserve"> Томительное ожидание. И вот</w:t>
                  </w:r>
                  <w:r w:rsidR="000F2E82">
                    <w:rPr>
                      <w:bCs/>
                      <w:i/>
                      <w:iCs/>
                      <w:color w:val="002060"/>
                    </w:rPr>
                    <w:t xml:space="preserve"> долгожданное подведение итогов. Таким радостным событием поделились Зоя Сергеевна и Анна в своей социальной сети </w:t>
                  </w:r>
                  <w:r w:rsidR="000F2E82">
                    <w:rPr>
                      <w:bCs/>
                      <w:i/>
                      <w:iCs/>
                      <w:color w:val="002060"/>
                      <w:lang w:val="en-US"/>
                    </w:rPr>
                    <w:t>VK</w:t>
                  </w:r>
                  <w:r w:rsidR="000F2E82">
                    <w:rPr>
                      <w:bCs/>
                      <w:i/>
                      <w:iCs/>
                      <w:color w:val="002060"/>
                    </w:rPr>
                    <w:t>.</w:t>
                  </w:r>
                  <w:r w:rsidR="000F2E82">
                    <w:rPr>
                      <w:i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14:paraId="6F4F193C" w14:textId="1AA95BAB" w:rsidR="000F2E82" w:rsidRPr="000F2E82" w:rsidRDefault="000F2E82" w:rsidP="0084439D">
                  <w:pPr>
                    <w:jc w:val="both"/>
                    <w:rPr>
                      <w:bCs/>
                      <w:i/>
                      <w:iCs/>
                      <w:color w:val="002060"/>
                    </w:rPr>
                  </w:pPr>
                  <w:r w:rsidRPr="007527EF">
                    <w:rPr>
                      <w:i/>
                      <w:noProof/>
                      <w:color w:val="002060"/>
                      <w:lang w:eastAsia="ru-RU"/>
                    </w:rPr>
                    <w:t>Победителем конкурса «Молодёжная элита – 202</w:t>
                  </w:r>
                  <w:r>
                    <w:rPr>
                      <w:i/>
                      <w:noProof/>
                      <w:color w:val="002060"/>
                      <w:lang w:eastAsia="ru-RU"/>
                    </w:rPr>
                    <w:t>2</w:t>
                  </w:r>
                  <w:r w:rsidRPr="007527EF">
                    <w:rPr>
                      <w:i/>
                      <w:noProof/>
                      <w:color w:val="002060"/>
                      <w:lang w:eastAsia="ru-RU"/>
                    </w:rPr>
                    <w:t>» в номинации</w:t>
                  </w:r>
                  <w:r>
                    <w:rPr>
                      <w:i/>
                      <w:noProof/>
                      <w:color w:val="002060"/>
                      <w:lang w:eastAsia="ru-RU"/>
                    </w:rPr>
                    <w:t xml:space="preserve"> «</w:t>
                  </w:r>
                  <w:r>
                    <w:rPr>
                      <w:i/>
                      <w:noProof/>
                      <w:color w:val="002060"/>
                      <w:lang w:eastAsia="ru-RU"/>
                    </w:rPr>
                    <w:t>Молодой руководитель</w:t>
                  </w:r>
                  <w:r>
                    <w:rPr>
                      <w:i/>
                      <w:noProof/>
                      <w:color w:val="002060"/>
                      <w:lang w:eastAsia="ru-RU"/>
                    </w:rPr>
                    <w:t>» стала</w:t>
                  </w:r>
                  <w:r>
                    <w:rPr>
                      <w:i/>
                      <w:noProof/>
                      <w:color w:val="002060"/>
                      <w:lang w:eastAsia="ru-RU"/>
                    </w:rPr>
                    <w:t xml:space="preserve"> Боярина Зоя Сергеевна!</w:t>
                  </w:r>
                </w:p>
                <w:p w14:paraId="46A12F63" w14:textId="30A3C893" w:rsidR="000F2E82" w:rsidRPr="000F2E82" w:rsidRDefault="000F2E82" w:rsidP="000F2E82">
                  <w:pPr>
                    <w:jc w:val="both"/>
                    <w:rPr>
                      <w:bCs/>
                      <w:i/>
                      <w:iCs/>
                      <w:color w:val="002060"/>
                    </w:rPr>
                  </w:pPr>
                  <w:r w:rsidRPr="00747DC7">
                    <w:rPr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 wp14:anchorId="1652808D" wp14:editId="761A7032">
                        <wp:extent cx="1510882" cy="2074596"/>
                        <wp:effectExtent l="0" t="0" r="0" b="1905"/>
                        <wp:docPr id="16" name="Рисунок 16" descr="https://sun9-3.userapi.com/impg/NRTpBMMAA_eGXzOUMUkq7ygj2X1fMwZaoSqe5w/ru5eVRsSwbY.jpg?size=810x1080&amp;quality=95&amp;sign=b1545353dff829e4bcd55b3a9fb70bfb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un9-3.userapi.com/impg/NRTpBMMAA_eGXzOUMUkq7ygj2X1fMwZaoSqe5w/ru5eVRsSwbY.jpg?size=810x1080&amp;quality=95&amp;sign=b1545353dff829e4bcd55b3a9fb70bfb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2" t="36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21567" cy="20892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E14A3F" w14:textId="7908FBE8" w:rsidR="00790B25" w:rsidRPr="00754B74" w:rsidRDefault="00B462D2" w:rsidP="0084439D">
                  <w:pPr>
                    <w:jc w:val="both"/>
                    <w:rPr>
                      <w:noProof/>
                    </w:rPr>
                  </w:pPr>
                  <w:r>
                    <w:rPr>
                      <w:bCs/>
                      <w:i/>
                      <w:iCs/>
                      <w:color w:val="002060"/>
                    </w:rPr>
                    <w:t>«Все</w:t>
                  </w:r>
                  <w:r w:rsidR="00790B25" w:rsidRPr="00B462D2">
                    <w:rPr>
                      <w:bCs/>
                      <w:i/>
                      <w:iCs/>
                      <w:color w:val="002060"/>
                    </w:rPr>
                    <w:t>, подведены итоги городского конкурса "Молодёжная элита 2022"! Ура</w:t>
                  </w:r>
                  <w:r w:rsidR="00790B25" w:rsidRPr="00B462D2">
                    <w:rPr>
                      <w:bCs/>
                      <w:i/>
                      <w:iCs/>
                      <w:noProof/>
                      <w:color w:val="002060"/>
                      <w:lang w:eastAsia="ru-RU"/>
                    </w:rPr>
                    <w:drawing>
                      <wp:inline distT="0" distB="0" distL="0" distR="0" wp14:anchorId="5F94CDDA" wp14:editId="6AAA1629">
                        <wp:extent cx="156210" cy="156210"/>
                        <wp:effectExtent l="0" t="0" r="0" b="0"/>
                        <wp:docPr id="37" name="Рисунок 37" descr="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" cy="15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90B25" w:rsidRPr="00B462D2">
                    <w:rPr>
                      <w:bCs/>
                      <w:i/>
                      <w:iCs/>
                      <w:color w:val="002060"/>
                    </w:rPr>
                    <w:t>я стала победителем в номинации " Молодой руководитель"-</w:t>
                  </w:r>
                  <w:r w:rsidR="00435E2F">
                    <w:rPr>
                      <w:bCs/>
                      <w:i/>
                      <w:iCs/>
                      <w:color w:val="002060"/>
                    </w:rPr>
                    <w:t xml:space="preserve"> </w:t>
                  </w:r>
                  <w:r w:rsidR="00790B25" w:rsidRPr="00B462D2">
                    <w:rPr>
                      <w:bCs/>
                      <w:i/>
                      <w:iCs/>
                      <w:color w:val="002060"/>
                    </w:rPr>
                    <w:t>почётно и ответственно!!! </w:t>
                  </w:r>
                  <w:r w:rsidR="00790B25" w:rsidRPr="00B462D2">
                    <w:rPr>
                      <w:bCs/>
                      <w:i/>
                      <w:iCs/>
                      <w:noProof/>
                      <w:color w:val="002060"/>
                      <w:lang w:eastAsia="ru-RU"/>
                    </w:rPr>
                    <w:drawing>
                      <wp:inline distT="0" distB="0" distL="0" distR="0" wp14:anchorId="1A21074D" wp14:editId="0021D7BD">
                        <wp:extent cx="156210" cy="156210"/>
                        <wp:effectExtent l="0" t="0" r="0" b="0"/>
                        <wp:docPr id="36" name="Рисунок 36" descr="🏆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" cy="15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90B25" w:rsidRPr="00B462D2">
                    <w:rPr>
                      <w:bCs/>
                      <w:i/>
                      <w:iCs/>
                      <w:noProof/>
                      <w:color w:val="002060"/>
                      <w:lang w:eastAsia="ru-RU"/>
                    </w:rPr>
                    <w:drawing>
                      <wp:inline distT="0" distB="0" distL="0" distR="0" wp14:anchorId="2D5E1B11" wp14:editId="0E4137DE">
                        <wp:extent cx="156210" cy="156210"/>
                        <wp:effectExtent l="0" t="0" r="0" b="0"/>
                        <wp:docPr id="33" name="Рисунок 33" descr="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" cy="15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6" w:history="1">
                    <w:r w:rsidR="00790B25" w:rsidRPr="00B462D2">
                      <w:rPr>
                        <w:rStyle w:val="affffff6"/>
                        <w:bCs/>
                        <w:i/>
                        <w:iCs/>
                        <w:color w:val="002060"/>
                      </w:rPr>
                      <w:t>#Молодëжнаяэлита2022</w:t>
                    </w:r>
                  </w:hyperlink>
                  <w:r w:rsidR="00790B25" w:rsidRPr="00B462D2">
                    <w:rPr>
                      <w:bCs/>
                      <w:i/>
                      <w:iCs/>
                      <w:color w:val="002060"/>
                    </w:rPr>
                    <w:t> </w:t>
                  </w:r>
                  <w:hyperlink r:id="rId27" w:history="1">
                    <w:r w:rsidR="00790B25" w:rsidRPr="00B462D2">
                      <w:rPr>
                        <w:rStyle w:val="affffff6"/>
                        <w:bCs/>
                        <w:i/>
                        <w:iCs/>
                        <w:color w:val="002060"/>
                      </w:rPr>
                      <w:t>#</w:t>
                    </w:r>
                  </w:hyperlink>
                  <w:hyperlink r:id="rId28" w:history="1">
                    <w:r w:rsidR="00790B25" w:rsidRPr="00B462D2">
                      <w:rPr>
                        <w:rStyle w:val="affffff6"/>
                        <w:bCs/>
                        <w:i/>
                        <w:iCs/>
                        <w:color w:val="002060"/>
                      </w:rPr>
                      <w:t>МолодежьТобольска</w:t>
                    </w:r>
                  </w:hyperlink>
                  <w:r w:rsidR="00790B25" w:rsidRPr="00B462D2">
                    <w:rPr>
                      <w:bCs/>
                      <w:i/>
                      <w:iCs/>
                      <w:color w:val="002060"/>
                    </w:rPr>
                    <w:t> </w:t>
                  </w:r>
                  <w:hyperlink r:id="rId29" w:history="1">
                    <w:r w:rsidR="00790B25" w:rsidRPr="00B462D2">
                      <w:rPr>
                        <w:rStyle w:val="affffff6"/>
                        <w:bCs/>
                        <w:i/>
                        <w:iCs/>
                        <w:color w:val="002060"/>
                      </w:rPr>
                      <w:t>#Тобольск</w:t>
                    </w:r>
                  </w:hyperlink>
                  <w:r w:rsidR="00790B25" w:rsidRPr="00B462D2">
                    <w:rPr>
                      <w:bCs/>
                      <w:i/>
                      <w:iCs/>
                      <w:color w:val="002060"/>
                    </w:rPr>
                    <w:t> </w:t>
                  </w:r>
                  <w:hyperlink r:id="rId30" w:history="1">
                    <w:r w:rsidR="00790B25" w:rsidRPr="00B462D2">
                      <w:rPr>
                        <w:rStyle w:val="affffff6"/>
                        <w:bCs/>
                        <w:i/>
                        <w:iCs/>
                        <w:color w:val="002060"/>
                      </w:rPr>
                      <w:t>#МолодежнаяЭлита</w:t>
                    </w:r>
                  </w:hyperlink>
                  <w:r w:rsidR="00790B25" w:rsidRPr="00B462D2">
                    <w:rPr>
                      <w:bCs/>
                      <w:i/>
                      <w:iCs/>
                      <w:color w:val="002060"/>
                    </w:rPr>
                    <w:t> </w:t>
                  </w:r>
                  <w:hyperlink r:id="rId31" w:history="1">
                    <w:r w:rsidR="00790B25" w:rsidRPr="00B462D2">
                      <w:rPr>
                        <w:rStyle w:val="affffff6"/>
                        <w:bCs/>
                        <w:i/>
                        <w:iCs/>
                        <w:color w:val="002060"/>
                      </w:rPr>
                      <w:t>#МЭ72</w:t>
                    </w:r>
                  </w:hyperlink>
                  <w:r w:rsidR="00790B25" w:rsidRPr="00B462D2">
                    <w:rPr>
                      <w:bCs/>
                      <w:i/>
                      <w:iCs/>
                      <w:color w:val="002060"/>
                    </w:rPr>
                    <w:t> </w:t>
                  </w:r>
                  <w:hyperlink r:id="rId32" w:history="1">
                    <w:r w:rsidR="00790B25" w:rsidRPr="00B462D2">
                      <w:rPr>
                        <w:rStyle w:val="affffff6"/>
                        <w:bCs/>
                        <w:i/>
                        <w:iCs/>
                        <w:color w:val="002060"/>
                      </w:rPr>
                      <w:t>#МолодежнаяЭлитаТобольска</w:t>
                    </w:r>
                  </w:hyperlink>
                  <w:r w:rsidR="00790B25" w:rsidRPr="00B462D2">
                    <w:rPr>
                      <w:bCs/>
                      <w:i/>
                      <w:iCs/>
                      <w:color w:val="002060"/>
                    </w:rPr>
                    <w:t xml:space="preserve"> »</w:t>
                  </w:r>
                </w:p>
              </w:tc>
              <w:tc>
                <w:tcPr>
                  <w:tcW w:w="3809" w:type="dxa"/>
                  <w:tcMar>
                    <w:left w:w="360" w:type="dxa"/>
                    <w:right w:w="0" w:type="dxa"/>
                  </w:tcMar>
                </w:tcPr>
                <w:p w14:paraId="02730933" w14:textId="77777777" w:rsidR="0084439D" w:rsidRDefault="0084439D" w:rsidP="0084439D">
                  <w:pPr>
                    <w:pStyle w:val="affff4"/>
                    <w:shd w:val="clear" w:color="auto" w:fill="FFFFFF"/>
                    <w:ind w:firstLine="349"/>
                    <w:jc w:val="both"/>
                    <w:textAlignment w:val="baseline"/>
                    <w:rPr>
                      <w:i/>
                      <w:noProof/>
                      <w:color w:val="002060"/>
                      <w:lang w:eastAsia="ru-RU"/>
                    </w:rPr>
                  </w:pPr>
                </w:p>
                <w:p w14:paraId="7385E1BD" w14:textId="77777777" w:rsidR="0084439D" w:rsidRDefault="007527EF" w:rsidP="0084439D">
                  <w:pPr>
                    <w:pStyle w:val="affff4"/>
                    <w:shd w:val="clear" w:color="auto" w:fill="FFFFFF"/>
                    <w:ind w:firstLine="349"/>
                    <w:jc w:val="both"/>
                    <w:textAlignment w:val="baseline"/>
                    <w:rPr>
                      <w:i/>
                      <w:noProof/>
                      <w:color w:val="002060"/>
                      <w:lang w:eastAsia="ru-RU"/>
                    </w:rPr>
                  </w:pPr>
                  <w:r w:rsidRPr="007527EF">
                    <w:rPr>
                      <w:i/>
                      <w:noProof/>
                      <w:color w:val="002060"/>
                      <w:lang w:eastAsia="ru-RU"/>
                    </w:rPr>
                    <w:t>Победителем конкурса «Молодёжная элита – 202</w:t>
                  </w:r>
                  <w:r>
                    <w:rPr>
                      <w:i/>
                      <w:noProof/>
                      <w:color w:val="002060"/>
                      <w:lang w:eastAsia="ru-RU"/>
                    </w:rPr>
                    <w:t>2</w:t>
                  </w:r>
                  <w:r w:rsidRPr="007527EF">
                    <w:rPr>
                      <w:i/>
                      <w:noProof/>
                      <w:color w:val="002060"/>
                      <w:lang w:eastAsia="ru-RU"/>
                    </w:rPr>
                    <w:t>» в номинации</w:t>
                  </w:r>
                  <w:r>
                    <w:rPr>
                      <w:i/>
                      <w:noProof/>
                      <w:color w:val="002060"/>
                      <w:lang w:eastAsia="ru-RU"/>
                    </w:rPr>
                    <w:t xml:space="preserve"> «Творческая л</w:t>
                  </w:r>
                  <w:r w:rsidR="0084439D">
                    <w:rPr>
                      <w:i/>
                      <w:noProof/>
                      <w:color w:val="002060"/>
                      <w:lang w:eastAsia="ru-RU"/>
                    </w:rPr>
                    <w:t>ичность» стала Плесовских Анна!</w:t>
                  </w:r>
                </w:p>
                <w:p w14:paraId="3D7E936A" w14:textId="15478354" w:rsidR="00790B25" w:rsidRDefault="007527EF" w:rsidP="0084439D">
                  <w:pPr>
                    <w:pStyle w:val="affff4"/>
                    <w:shd w:val="clear" w:color="auto" w:fill="FFFFFF"/>
                    <w:ind w:left="-77" w:firstLine="142"/>
                    <w:jc w:val="both"/>
                    <w:textAlignment w:val="baseline"/>
                    <w:rPr>
                      <w:i/>
                      <w:noProof/>
                      <w:color w:val="002060"/>
                      <w:lang w:eastAsia="ru-RU"/>
                    </w:rPr>
                  </w:pPr>
                  <w:r w:rsidRPr="007527EF">
                    <w:rPr>
                      <w:i/>
                      <w:noProof/>
                      <w:color w:val="002060"/>
                      <w:lang w:eastAsia="ru-RU"/>
                    </w:rPr>
                    <w:t>Это серьёзная победа Анны  доказывает, что в школе  созданы условия для обучения, развития, творчества и социальной реализации</w:t>
                  </w:r>
                  <w:r>
                    <w:rPr>
                      <w:i/>
                      <w:noProof/>
                      <w:color w:val="002060"/>
                      <w:lang w:eastAsia="ru-RU"/>
                    </w:rPr>
                    <w:t>.</w:t>
                  </w:r>
                </w:p>
                <w:p w14:paraId="77605A8D" w14:textId="21B8BA78" w:rsidR="007527EF" w:rsidRDefault="007527EF" w:rsidP="007527EF">
                  <w:pPr>
                    <w:pStyle w:val="affff4"/>
                    <w:shd w:val="clear" w:color="auto" w:fill="FFFFFF"/>
                    <w:jc w:val="center"/>
                    <w:textAlignment w:val="baseline"/>
                    <w:rPr>
                      <w:i/>
                      <w:noProof/>
                      <w:color w:val="002060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E11AE9" wp14:editId="66797A08">
                        <wp:extent cx="1449719" cy="1937426"/>
                        <wp:effectExtent l="0" t="0" r="0" b="5715"/>
                        <wp:docPr id="5" name="Рисунок 5" descr="https://sun9-2.userapi.com/impg/tpJkN1E-XVrRnkL6Osf3rhHZ5C-CHAlcR1kt-w/VDPpZntomMs.jpg?size=808x1080&amp;quality=95&amp;sign=b579723b82f242b774d5c05b43e0170a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un9-2.userapi.com/impg/tpJkN1E-XVrRnkL6Osf3rhHZ5C-CHAlcR1kt-w/VDPpZntomMs.jpg?size=808x1080&amp;quality=95&amp;sign=b579723b82f242b774d5c05b43e0170a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706" cy="20069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70E61C" w14:textId="77777777" w:rsidR="007527EF" w:rsidRDefault="00790B25" w:rsidP="0084439D">
                  <w:pPr>
                    <w:pStyle w:val="affff4"/>
                    <w:shd w:val="clear" w:color="auto" w:fill="FFFFFF"/>
                    <w:ind w:left="30" w:right="141" w:hanging="30"/>
                    <w:jc w:val="both"/>
                    <w:textAlignment w:val="baseline"/>
                    <w:rPr>
                      <w:bCs/>
                      <w:i/>
                      <w:iCs/>
                      <w:noProof/>
                      <w:color w:val="002060"/>
                    </w:rPr>
                  </w:pPr>
                  <w:r w:rsidRPr="00B462D2">
                    <w:rPr>
                      <w:bCs/>
                      <w:i/>
                      <w:iCs/>
                      <w:noProof/>
                      <w:color w:val="002060"/>
                    </w:rPr>
                    <w:t>«Всееем большой привет! Хочу поделиться с вами радостью - я победила в номинации "Творческая личность" на городском конкурсе "Молодёжная элита 2022" :). Ура! </w:t>
                  </w:r>
                  <w:r w:rsidRPr="00B462D2">
                    <w:rPr>
                      <w:bCs/>
                      <w:i/>
                      <w:iCs/>
                      <w:noProof/>
                      <w:color w:val="002060"/>
                      <w:lang w:eastAsia="ru-RU"/>
                    </w:rPr>
                    <w:drawing>
                      <wp:inline distT="0" distB="0" distL="0" distR="0" wp14:anchorId="0CB433EC" wp14:editId="7838A997">
                        <wp:extent cx="156210" cy="156210"/>
                        <wp:effectExtent l="0" t="0" r="0" b="0"/>
                        <wp:docPr id="32" name="Рисунок 32" descr="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" cy="15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2D2">
                    <w:rPr>
                      <w:bCs/>
                      <w:i/>
                      <w:iCs/>
                      <w:noProof/>
                      <w:color w:val="002060"/>
                      <w:lang w:eastAsia="ru-RU"/>
                    </w:rPr>
                    <w:drawing>
                      <wp:inline distT="0" distB="0" distL="0" distR="0" wp14:anchorId="30CF0349" wp14:editId="10BDE40F">
                        <wp:extent cx="156210" cy="156210"/>
                        <wp:effectExtent l="0" t="0" r="0" b="0"/>
                        <wp:docPr id="31" name="Рисунок 31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" cy="15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2D2">
                    <w:rPr>
                      <w:bCs/>
                      <w:i/>
                      <w:iCs/>
                      <w:noProof/>
                      <w:color w:val="002060"/>
                      <w:lang w:eastAsia="ru-RU"/>
                    </w:rPr>
                    <w:drawing>
                      <wp:inline distT="0" distB="0" distL="0" distR="0" wp14:anchorId="5FE2D370" wp14:editId="1BD64E2D">
                        <wp:extent cx="156210" cy="156210"/>
                        <wp:effectExtent l="0" t="0" r="0" b="0"/>
                        <wp:docPr id="21" name="Рисунок 21" descr="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" cy="15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2D2">
                    <w:rPr>
                      <w:bCs/>
                      <w:i/>
                      <w:iCs/>
                      <w:noProof/>
                      <w:color w:val="002060"/>
                      <w:lang w:eastAsia="ru-RU"/>
                    </w:rPr>
                    <w:drawing>
                      <wp:inline distT="0" distB="0" distL="0" distR="0" wp14:anchorId="0781C9B3" wp14:editId="19239818">
                        <wp:extent cx="156210" cy="156210"/>
                        <wp:effectExtent l="0" t="0" r="0" b="0"/>
                        <wp:docPr id="20" name="Рисунок 20" descr="✨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✨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" cy="15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2D2">
                    <w:rPr>
                      <w:bCs/>
                      <w:i/>
                      <w:iCs/>
                      <w:noProof/>
                      <w:color w:val="002060"/>
                      <w:lang w:eastAsia="ru-RU"/>
                    </w:rPr>
                    <w:drawing>
                      <wp:inline distT="0" distB="0" distL="0" distR="0" wp14:anchorId="058E8FD0" wp14:editId="492FCFCA">
                        <wp:extent cx="156210" cy="156210"/>
                        <wp:effectExtent l="0" t="0" r="0" b="0"/>
                        <wp:docPr id="18" name="Рисунок 18" descr="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" cy="15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2D2">
                    <w:rPr>
                      <w:bCs/>
                      <w:i/>
                      <w:iCs/>
                      <w:noProof/>
                      <w:color w:val="002060"/>
                    </w:rPr>
                    <w:br/>
                  </w:r>
                  <w:hyperlink r:id="rId39" w:history="1">
                    <w:r w:rsidRPr="00B462D2">
                      <w:rPr>
                        <w:rStyle w:val="affffff6"/>
                        <w:bCs/>
                        <w:i/>
                        <w:iCs/>
                        <w:noProof/>
                        <w:color w:val="002060"/>
                      </w:rPr>
                      <w:t>#Молодëжнаяэлита2022</w:t>
                    </w:r>
                  </w:hyperlink>
                  <w:r w:rsidRPr="00B462D2">
                    <w:rPr>
                      <w:bCs/>
                      <w:i/>
                      <w:iCs/>
                      <w:noProof/>
                      <w:color w:val="002060"/>
                    </w:rPr>
                    <w:t> </w:t>
                  </w:r>
                  <w:hyperlink r:id="rId40" w:history="1">
                    <w:r w:rsidRPr="00B462D2">
                      <w:rPr>
                        <w:rStyle w:val="affffff6"/>
                        <w:bCs/>
                        <w:i/>
                        <w:iCs/>
                        <w:noProof/>
                        <w:color w:val="002060"/>
                      </w:rPr>
                      <w:t>#ПлесовскихАнна</w:t>
                    </w:r>
                  </w:hyperlink>
                  <w:r w:rsidRPr="00B462D2">
                    <w:rPr>
                      <w:bCs/>
                      <w:i/>
                      <w:iCs/>
                      <w:noProof/>
                      <w:color w:val="002060"/>
                    </w:rPr>
                    <w:br/>
                  </w:r>
                  <w:hyperlink r:id="rId41" w:history="1">
                    <w:r w:rsidRPr="00B462D2">
                      <w:rPr>
                        <w:rStyle w:val="affffff6"/>
                        <w:bCs/>
                        <w:i/>
                        <w:iCs/>
                        <w:noProof/>
                        <w:color w:val="002060"/>
                      </w:rPr>
                      <w:t>#МолодежьТобольска</w:t>
                    </w:r>
                  </w:hyperlink>
                  <w:r w:rsidRPr="00B462D2">
                    <w:rPr>
                      <w:bCs/>
                      <w:i/>
                      <w:iCs/>
                      <w:noProof/>
                      <w:color w:val="002060"/>
                    </w:rPr>
                    <w:t> </w:t>
                  </w:r>
                  <w:hyperlink r:id="rId42" w:history="1">
                    <w:r w:rsidRPr="00B462D2">
                      <w:rPr>
                        <w:rStyle w:val="affffff6"/>
                        <w:bCs/>
                        <w:i/>
                        <w:iCs/>
                        <w:noProof/>
                        <w:color w:val="002060"/>
                      </w:rPr>
                      <w:t>#Тобольск</w:t>
                    </w:r>
                  </w:hyperlink>
                  <w:r w:rsidRPr="00B462D2">
                    <w:rPr>
                      <w:bCs/>
                      <w:i/>
                      <w:iCs/>
                      <w:noProof/>
                      <w:color w:val="002060"/>
                    </w:rPr>
                    <w:t> </w:t>
                  </w:r>
                  <w:hyperlink r:id="rId43" w:history="1">
                    <w:r w:rsidRPr="00B462D2">
                      <w:rPr>
                        <w:rStyle w:val="affffff6"/>
                        <w:bCs/>
                        <w:i/>
                        <w:iCs/>
                        <w:noProof/>
                        <w:color w:val="002060"/>
                      </w:rPr>
                      <w:t>#МолодежнаяЭлита</w:t>
                    </w:r>
                  </w:hyperlink>
                  <w:r w:rsidRPr="00B462D2">
                    <w:rPr>
                      <w:bCs/>
                      <w:i/>
                      <w:iCs/>
                      <w:noProof/>
                      <w:color w:val="002060"/>
                    </w:rPr>
                    <w:t> </w:t>
                  </w:r>
                  <w:hyperlink r:id="rId44" w:history="1">
                    <w:r w:rsidRPr="00B462D2">
                      <w:rPr>
                        <w:rStyle w:val="affffff6"/>
                        <w:bCs/>
                        <w:i/>
                        <w:iCs/>
                        <w:noProof/>
                        <w:color w:val="002060"/>
                      </w:rPr>
                      <w:t>#МЭ72</w:t>
                    </w:r>
                  </w:hyperlink>
                  <w:r w:rsidRPr="00B462D2">
                    <w:rPr>
                      <w:bCs/>
                      <w:i/>
                      <w:iCs/>
                      <w:noProof/>
                      <w:color w:val="002060"/>
                    </w:rPr>
                    <w:t> </w:t>
                  </w:r>
                  <w:hyperlink r:id="rId45" w:history="1">
                    <w:r w:rsidRPr="00B462D2">
                      <w:rPr>
                        <w:rStyle w:val="affffff6"/>
                        <w:bCs/>
                        <w:i/>
                        <w:iCs/>
                        <w:noProof/>
                        <w:color w:val="002060"/>
                      </w:rPr>
                      <w:t>#МолодежнаяЭлитаТобольска</w:t>
                    </w:r>
                  </w:hyperlink>
                  <w:r w:rsidRPr="00B462D2">
                    <w:rPr>
                      <w:bCs/>
                      <w:i/>
                      <w:iCs/>
                      <w:noProof/>
                      <w:color w:val="002060"/>
                    </w:rPr>
                    <w:t xml:space="preserve"> »</w:t>
                  </w:r>
                </w:p>
                <w:p w14:paraId="1C057735" w14:textId="77777777" w:rsidR="0084439D" w:rsidRDefault="0084439D" w:rsidP="007527EF">
                  <w:pPr>
                    <w:pStyle w:val="affff4"/>
                    <w:shd w:val="clear" w:color="auto" w:fill="FFFFFF"/>
                    <w:ind w:left="30" w:hanging="30"/>
                    <w:jc w:val="both"/>
                    <w:textAlignment w:val="baseline"/>
                    <w:rPr>
                      <w:i/>
                      <w:color w:val="002060"/>
                      <w:shd w:val="clear" w:color="auto" w:fill="FEFEFE"/>
                    </w:rPr>
                  </w:pPr>
                  <w:r>
                    <w:rPr>
                      <w:i/>
                      <w:color w:val="002060"/>
                      <w:shd w:val="clear" w:color="auto" w:fill="FEFEFE"/>
                    </w:rPr>
                    <w:t xml:space="preserve">    </w:t>
                  </w:r>
                </w:p>
                <w:p w14:paraId="3DE3DB57" w14:textId="18BADD56" w:rsidR="0084439D" w:rsidRPr="007527EF" w:rsidRDefault="0084439D" w:rsidP="007527EF">
                  <w:pPr>
                    <w:pStyle w:val="affff4"/>
                    <w:shd w:val="clear" w:color="auto" w:fill="FFFFFF"/>
                    <w:ind w:left="30" w:hanging="30"/>
                    <w:jc w:val="both"/>
                    <w:textAlignment w:val="baseline"/>
                    <w:rPr>
                      <w:bCs/>
                      <w:i/>
                      <w:iCs/>
                      <w:noProof/>
                      <w:color w:val="002060"/>
                    </w:rPr>
                  </w:pPr>
                  <w:r>
                    <w:rPr>
                      <w:i/>
                      <w:color w:val="002060"/>
                      <w:shd w:val="clear" w:color="auto" w:fill="FEFEFE"/>
                    </w:rPr>
                    <w:t xml:space="preserve"> </w:t>
                  </w:r>
                  <w:r w:rsidRPr="007527EF">
                    <w:rPr>
                      <w:i/>
                      <w:color w:val="002060"/>
                      <w:shd w:val="clear" w:color="auto" w:fill="FEFEFE"/>
                    </w:rPr>
                    <w:t xml:space="preserve">Поздравляем Зою Сергеевну и Анну Плесовских с заслуженной победой и желаем дальнейшего роста, самосовершенствования и новых </w:t>
                  </w:r>
                  <w:r>
                    <w:rPr>
                      <w:i/>
                      <w:color w:val="002060"/>
                      <w:shd w:val="clear" w:color="auto" w:fill="FEFEFE"/>
                    </w:rPr>
                    <w:t>наград!</w:t>
                  </w:r>
                </w:p>
              </w:tc>
            </w:tr>
          </w:tbl>
          <w:p w14:paraId="7C044AC7" w14:textId="723200A6" w:rsidR="00747DC7" w:rsidRPr="00F15A92" w:rsidRDefault="00747DC7" w:rsidP="00B462D2"/>
        </w:tc>
      </w:tr>
      <w:tr w:rsidR="009F2F79" w:rsidRPr="00B3607C" w14:paraId="545F3803" w14:textId="77777777" w:rsidTr="0084439D">
        <w:trPr>
          <w:gridAfter w:val="2"/>
          <w:wAfter w:w="134" w:type="dxa"/>
          <w:trHeight w:val="1186"/>
        </w:trPr>
        <w:tc>
          <w:tcPr>
            <w:tcW w:w="6579" w:type="dxa"/>
            <w:gridSpan w:val="3"/>
            <w:vMerge/>
            <w:shd w:val="clear" w:color="auto" w:fill="000F64" w:themeFill="accent2"/>
            <w:vAlign w:val="bottom"/>
          </w:tcPr>
          <w:p w14:paraId="167B0B0F" w14:textId="77777777" w:rsidR="009F2F79" w:rsidRPr="00B3607C" w:rsidRDefault="009F2F79" w:rsidP="00B462D2">
            <w:pPr>
              <w:rPr>
                <w:noProof/>
              </w:rPr>
            </w:pPr>
          </w:p>
        </w:tc>
        <w:tc>
          <w:tcPr>
            <w:tcW w:w="3969" w:type="dxa"/>
            <w:gridSpan w:val="2"/>
            <w:tcMar>
              <w:left w:w="360" w:type="dxa"/>
              <w:right w:w="360" w:type="dxa"/>
            </w:tcMar>
          </w:tcPr>
          <w:p w14:paraId="096401BD" w14:textId="6705CF1D" w:rsidR="009F2F79" w:rsidRPr="007527EF" w:rsidRDefault="009F2F79" w:rsidP="007527EF">
            <w:pPr>
              <w:ind w:firstLine="0"/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3934" w:type="dxa"/>
            <w:gridSpan w:val="2"/>
            <w:tcMar>
              <w:left w:w="360" w:type="dxa"/>
              <w:right w:w="0" w:type="dxa"/>
            </w:tcMar>
          </w:tcPr>
          <w:p w14:paraId="03C5BFE4" w14:textId="7F3279A0" w:rsidR="00F15A92" w:rsidRPr="00B3607C" w:rsidRDefault="00F15A92" w:rsidP="00387B6D">
            <w:pPr>
              <w:ind w:left="-148" w:firstLine="0"/>
              <w:rPr>
                <w:noProof/>
                <w:color w:val="000000" w:themeColor="text1"/>
                <w:sz w:val="22"/>
                <w:szCs w:val="22"/>
              </w:rPr>
            </w:pPr>
          </w:p>
        </w:tc>
      </w:tr>
      <w:tr w:rsidR="00F15A92" w:rsidRPr="00B3607C" w14:paraId="744FD856" w14:textId="77777777" w:rsidTr="0084439D">
        <w:trPr>
          <w:gridAfter w:val="2"/>
          <w:wAfter w:w="134" w:type="dxa"/>
          <w:trHeight w:val="109"/>
        </w:trPr>
        <w:tc>
          <w:tcPr>
            <w:tcW w:w="6579" w:type="dxa"/>
            <w:gridSpan w:val="3"/>
            <w:shd w:val="clear" w:color="auto" w:fill="000F64" w:themeFill="accent2"/>
            <w:vAlign w:val="bottom"/>
          </w:tcPr>
          <w:p w14:paraId="496198FB" w14:textId="77777777" w:rsidR="00F15A92" w:rsidRDefault="00F15A92" w:rsidP="00B462D2">
            <w:pPr>
              <w:ind w:firstLine="0"/>
              <w:rPr>
                <w:noProof/>
              </w:rPr>
            </w:pPr>
          </w:p>
          <w:p w14:paraId="4036AF9F" w14:textId="77777777" w:rsidR="00F15A92" w:rsidRPr="00B3607C" w:rsidRDefault="00F15A92" w:rsidP="00B462D2">
            <w:pPr>
              <w:rPr>
                <w:noProof/>
              </w:rPr>
            </w:pPr>
          </w:p>
        </w:tc>
        <w:tc>
          <w:tcPr>
            <w:tcW w:w="3969" w:type="dxa"/>
            <w:gridSpan w:val="2"/>
            <w:tcMar>
              <w:left w:w="360" w:type="dxa"/>
              <w:right w:w="360" w:type="dxa"/>
            </w:tcMar>
          </w:tcPr>
          <w:p w14:paraId="0CFC49D2" w14:textId="77777777" w:rsidR="00F15A92" w:rsidRPr="007527EF" w:rsidRDefault="00F15A92" w:rsidP="00B462D2">
            <w:pPr>
              <w:rPr>
                <w:noProof/>
              </w:rPr>
            </w:pPr>
          </w:p>
        </w:tc>
        <w:tc>
          <w:tcPr>
            <w:tcW w:w="3934" w:type="dxa"/>
            <w:gridSpan w:val="2"/>
            <w:tcMar>
              <w:left w:w="360" w:type="dxa"/>
              <w:right w:w="0" w:type="dxa"/>
            </w:tcMar>
          </w:tcPr>
          <w:p w14:paraId="45A8B5B6" w14:textId="77777777" w:rsidR="00F15A92" w:rsidRDefault="00F15A92" w:rsidP="00B462D2">
            <w:pPr>
              <w:rPr>
                <w:noProof/>
                <w:color w:val="000000" w:themeColor="text1"/>
                <w:sz w:val="22"/>
                <w:szCs w:val="22"/>
              </w:rPr>
            </w:pPr>
          </w:p>
        </w:tc>
        <w:bookmarkStart w:id="0" w:name="_GoBack"/>
        <w:bookmarkEnd w:id="0"/>
      </w:tr>
    </w:tbl>
    <w:tbl>
      <w:tblPr>
        <w:tblStyle w:val="a6"/>
        <w:tblW w:w="516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80"/>
        <w:gridCol w:w="2598"/>
        <w:gridCol w:w="2380"/>
        <w:gridCol w:w="4980"/>
      </w:tblGrid>
      <w:tr w:rsidR="002826A9" w:rsidRPr="00B3607C" w14:paraId="3E33342D" w14:textId="77777777" w:rsidTr="00790C8F">
        <w:trPr>
          <w:trHeight w:val="2370"/>
          <w:jc w:val="center"/>
        </w:trPr>
        <w:tc>
          <w:tcPr>
            <w:tcW w:w="14938" w:type="dxa"/>
            <w:gridSpan w:val="4"/>
            <w:shd w:val="clear" w:color="auto" w:fill="auto"/>
            <w:tcMar>
              <w:top w:w="360" w:type="dxa"/>
              <w:bottom w:w="360" w:type="dxa"/>
            </w:tcMar>
            <w:vAlign w:val="center"/>
          </w:tcPr>
          <w:p w14:paraId="37CA7CE3" w14:textId="53557F83" w:rsidR="00990645" w:rsidRPr="004520F8" w:rsidRDefault="00F15A92" w:rsidP="00CA2061">
            <w:pPr>
              <w:pStyle w:val="9"/>
              <w:rPr>
                <w:b/>
                <w:noProof/>
                <w:color w:val="002060"/>
              </w:rPr>
            </w:pPr>
            <w:r w:rsidRPr="004520F8">
              <w:rPr>
                <w:b/>
                <w:noProof/>
                <w:color w:val="002060"/>
              </w:rPr>
              <w:lastRenderedPageBreak/>
              <w:t>«Венок Дружбы»</w:t>
            </w:r>
          </w:p>
          <w:p w14:paraId="6E25E0EF" w14:textId="4E5522BB" w:rsidR="002826A9" w:rsidRPr="00B3607C" w:rsidRDefault="007810F5" w:rsidP="004520F8">
            <w:pPr>
              <w:pStyle w:val="100"/>
              <w:rPr>
                <w:noProof/>
              </w:rPr>
            </w:pPr>
            <w:r w:rsidRPr="007810F5">
              <w:rPr>
                <w:noProof/>
                <w:lang w:eastAsia="ru-RU"/>
              </w:rPr>
              <w:drawing>
                <wp:inline distT="0" distB="0" distL="0" distR="0" wp14:anchorId="111ED9CC" wp14:editId="6699C46C">
                  <wp:extent cx="2667582" cy="1842260"/>
                  <wp:effectExtent l="0" t="0" r="0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87" cy="186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520F8">
              <w:rPr>
                <w:noProof/>
              </w:rPr>
              <w:t xml:space="preserve">  </w:t>
            </w:r>
            <w:r w:rsidRPr="007810F5">
              <w:rPr>
                <w:noProof/>
                <w:lang w:eastAsia="ru-RU"/>
              </w:rPr>
              <w:drawing>
                <wp:inline distT="0" distB="0" distL="0" distR="0" wp14:anchorId="3C5865D3" wp14:editId="0067422C">
                  <wp:extent cx="2486440" cy="1818043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9" t="26533" r="1415" b="25354"/>
                          <a:stretch/>
                        </pic:blipFill>
                        <pic:spPr bwMode="auto">
                          <a:xfrm>
                            <a:off x="0" y="0"/>
                            <a:ext cx="2495287" cy="1824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20F8">
              <w:rPr>
                <w:noProof/>
              </w:rPr>
              <w:t xml:space="preserve">  </w:t>
            </w:r>
            <w:r w:rsidR="004520F8" w:rsidRPr="004520F8">
              <w:rPr>
                <w:noProof/>
                <w:lang w:eastAsia="ru-RU"/>
              </w:rPr>
              <w:drawing>
                <wp:inline distT="0" distB="0" distL="0" distR="0" wp14:anchorId="183AEEA9" wp14:editId="7AB5BDCB">
                  <wp:extent cx="2842662" cy="185031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7" t="19679" r="32528" b="29998"/>
                          <a:stretch/>
                        </pic:blipFill>
                        <pic:spPr bwMode="auto">
                          <a:xfrm>
                            <a:off x="0" y="0"/>
                            <a:ext cx="2848340" cy="1854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A9" w:rsidRPr="00B3607C" w14:paraId="460175A6" w14:textId="77777777" w:rsidTr="00C778F9">
        <w:trPr>
          <w:trHeight w:val="88"/>
          <w:jc w:val="center"/>
        </w:trPr>
        <w:tc>
          <w:tcPr>
            <w:tcW w:w="14938" w:type="dxa"/>
            <w:gridSpan w:val="4"/>
            <w:shd w:val="clear" w:color="auto" w:fill="auto"/>
            <w:tcMar>
              <w:left w:w="0" w:type="dxa"/>
              <w:right w:w="0" w:type="dxa"/>
            </w:tcMar>
          </w:tcPr>
          <w:p w14:paraId="4D6565DC" w14:textId="16CD23FE" w:rsidR="002826A9" w:rsidRPr="00B3607C" w:rsidRDefault="002826A9" w:rsidP="00D80425">
            <w:pPr>
              <w:pStyle w:val="af2"/>
            </w:pPr>
          </w:p>
        </w:tc>
      </w:tr>
      <w:tr w:rsidR="0075685A" w:rsidRPr="00B3607C" w14:paraId="5D194B52" w14:textId="77777777" w:rsidTr="00C02F2B">
        <w:trPr>
          <w:trHeight w:val="8752"/>
          <w:jc w:val="center"/>
        </w:trPr>
        <w:tc>
          <w:tcPr>
            <w:tcW w:w="4980" w:type="dxa"/>
            <w:tcBorders>
              <w:bottom w:val="single" w:sz="4" w:space="0" w:color="000000" w:themeColor="text1"/>
            </w:tcBorders>
            <w:tcMar>
              <w:top w:w="288" w:type="dxa"/>
              <w:bottom w:w="288" w:type="dxa"/>
              <w:right w:w="360" w:type="dxa"/>
            </w:tcMar>
          </w:tcPr>
          <w:p w14:paraId="6F5A3942" w14:textId="12BF1543" w:rsidR="0075685A" w:rsidRPr="00C02F2B" w:rsidRDefault="004520F8" w:rsidP="00C02F2B">
            <w:pPr>
              <w:jc w:val="both"/>
              <w:rPr>
                <w:i/>
                <w:iCs/>
                <w:noProof/>
                <w:color w:val="002060"/>
              </w:rPr>
            </w:pPr>
            <w:r w:rsidRPr="00C02F2B">
              <w:rPr>
                <w:i/>
                <w:iCs/>
                <w:noProof/>
                <w:color w:val="002060"/>
              </w:rPr>
              <w:t>Городской детский конкурс-фестиваль художественного творчества национальных культур «Венок дружбы» преследует развитие у школьников компетенций в сфере межкультурных коммуникаций, диалога культур, толерантности. Ну а заодно ребята оттачивают и своё сценическое мастерство. И, конечно, «Венок дружбы» зажигает новые звёздочки.</w:t>
            </w:r>
            <w:r w:rsidRPr="00C02F2B">
              <w:rPr>
                <w:i/>
                <w:iCs/>
                <w:noProof/>
                <w:color w:val="002060"/>
              </w:rPr>
              <w:br/>
              <w:t xml:space="preserve">Оценивало </w:t>
            </w:r>
            <w:r w:rsidR="00790C8F">
              <w:rPr>
                <w:i/>
                <w:iCs/>
                <w:noProof/>
                <w:color w:val="002060"/>
              </w:rPr>
              <w:t xml:space="preserve">конкурсные </w:t>
            </w:r>
            <w:r w:rsidRPr="00C02F2B">
              <w:rPr>
                <w:i/>
                <w:iCs/>
                <w:noProof/>
                <w:color w:val="002060"/>
              </w:rPr>
              <w:t>выступлени</w:t>
            </w:r>
            <w:r w:rsidR="00EA134D">
              <w:rPr>
                <w:i/>
                <w:iCs/>
                <w:noProof/>
                <w:color w:val="002060"/>
              </w:rPr>
              <w:t>я</w:t>
            </w:r>
            <w:r w:rsidRPr="00C02F2B">
              <w:rPr>
                <w:i/>
                <w:iCs/>
                <w:noProof/>
                <w:color w:val="002060"/>
              </w:rPr>
              <w:t xml:space="preserve"> компетентное жюри. Перед членами жюри, надо сказать, стояла непростая задача – выявить победителей и призёров среди конкурсантов, которые почти не уступали друг другу.</w:t>
            </w:r>
          </w:p>
          <w:p w14:paraId="5F2273B2" w14:textId="4CD093BD" w:rsidR="00C778F9" w:rsidRPr="004520F8" w:rsidRDefault="00790C8F" w:rsidP="00C778F9">
            <w:pPr>
              <w:jc w:val="both"/>
              <w:rPr>
                <w:i/>
                <w:iCs/>
                <w:noProof/>
                <w:color w:val="002060"/>
              </w:rPr>
            </w:pPr>
            <w:r>
              <w:rPr>
                <w:i/>
                <w:iCs/>
                <w:noProof/>
                <w:color w:val="002060"/>
              </w:rPr>
              <w:t xml:space="preserve">И … </w:t>
            </w:r>
            <w:r w:rsidR="004520F8" w:rsidRPr="004520F8">
              <w:rPr>
                <w:i/>
                <w:iCs/>
                <w:noProof/>
                <w:color w:val="002060"/>
              </w:rPr>
              <w:t>Поздравляем Тагаеву Сабрину, ученицу 6 г класса за прекрасное выступление в фестивале художественного творчества национальналных культур "Венок Дружбы - 2022" и I место. А также её бабушку Екатерину Хакимовну, маму, Зарину Абдукаримовну и преподавателя Динару Наркисовну Абсалямову</w:t>
            </w:r>
          </w:p>
          <w:p w14:paraId="410B3B25" w14:textId="10F85A97" w:rsidR="004520F8" w:rsidRPr="00B3607C" w:rsidRDefault="00C778F9" w:rsidP="00C778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B80CDA" wp14:editId="09D1D14E">
                  <wp:extent cx="1307379" cy="1742567"/>
                  <wp:effectExtent l="0" t="0" r="762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61" cy="1750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  <w:gridSpan w:val="2"/>
            <w:tcBorders>
              <w:bottom w:val="single" w:sz="4" w:space="0" w:color="000000" w:themeColor="text1"/>
            </w:tcBorders>
            <w:tcMar>
              <w:top w:w="288" w:type="dxa"/>
              <w:left w:w="360" w:type="dxa"/>
              <w:bottom w:w="288" w:type="dxa"/>
              <w:right w:w="360" w:type="dxa"/>
            </w:tcMar>
          </w:tcPr>
          <w:p w14:paraId="3FD91613" w14:textId="77777777" w:rsidR="00C778F9" w:rsidRDefault="00C02F2B" w:rsidP="00C778F9">
            <w:pPr>
              <w:jc w:val="both"/>
              <w:rPr>
                <w:noProof/>
              </w:rPr>
            </w:pPr>
            <w:r w:rsidRPr="00C02F2B">
              <w:rPr>
                <w:i/>
                <w:iCs/>
                <w:noProof/>
                <w:color w:val="002060"/>
              </w:rPr>
              <w:t>Благодарим хореографический ансамбль "Фантазия"  и руководителя Андрущик Марию Васильевну за подготовку ребят 4а класса!!! И отдельное спасибо родителям Милены Нигматулиной и Семёна Менькова!!!</w:t>
            </w:r>
            <w:r w:rsidR="00C778F9">
              <w:rPr>
                <w:noProof/>
              </w:rPr>
              <w:t xml:space="preserve"> </w:t>
            </w:r>
          </w:p>
          <w:p w14:paraId="13187312" w14:textId="0220DC21" w:rsidR="00C02F2B" w:rsidRDefault="00C778F9" w:rsidP="00C778F9">
            <w:pPr>
              <w:jc w:val="center"/>
              <w:rPr>
                <w:i/>
                <w:iCs/>
                <w:noProof/>
                <w:color w:val="00206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98C98" wp14:editId="20837C50">
                  <wp:extent cx="1287997" cy="1748590"/>
                  <wp:effectExtent l="0" t="0" r="762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91" cy="1768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8E8E8FC" w14:textId="77777777" w:rsidR="00C778F9" w:rsidRPr="00C02F2B" w:rsidRDefault="00C778F9" w:rsidP="00C02F2B">
            <w:pPr>
              <w:jc w:val="both"/>
              <w:rPr>
                <w:i/>
                <w:iCs/>
                <w:noProof/>
                <w:color w:val="002060"/>
              </w:rPr>
            </w:pPr>
          </w:p>
          <w:p w14:paraId="1013CAF1" w14:textId="71084847" w:rsidR="00C02F2B" w:rsidRPr="00C02F2B" w:rsidRDefault="00C02F2B" w:rsidP="00C02F2B">
            <w:pPr>
              <w:jc w:val="both"/>
              <w:rPr>
                <w:i/>
                <w:iCs/>
                <w:noProof/>
                <w:color w:val="002060"/>
              </w:rPr>
            </w:pPr>
            <w:r w:rsidRPr="00C02F2B">
              <w:rPr>
                <w:i/>
                <w:iCs/>
                <w:noProof/>
                <w:color w:val="002060"/>
              </w:rPr>
              <w:t>От всей души поздравляем семью Балуевых</w:t>
            </w:r>
            <w:r w:rsidR="00EA134D">
              <w:rPr>
                <w:i/>
                <w:iCs/>
                <w:noProof/>
                <w:color w:val="002060"/>
              </w:rPr>
              <w:t>:</w:t>
            </w:r>
            <w:r w:rsidRPr="00C02F2B">
              <w:rPr>
                <w:i/>
                <w:iCs/>
                <w:noProof/>
                <w:color w:val="002060"/>
              </w:rPr>
              <w:t> </w:t>
            </w:r>
            <w:hyperlink r:id="rId51" w:history="1">
              <w:r w:rsidRPr="00C02F2B">
                <w:rPr>
                  <w:rStyle w:val="affffff6"/>
                  <w:i/>
                  <w:iCs/>
                  <w:noProof/>
                  <w:color w:val="002060"/>
                  <w:u w:val="none"/>
                </w:rPr>
                <w:t>Полина</w:t>
              </w:r>
              <w:r w:rsidR="00EA134D">
                <w:rPr>
                  <w:rStyle w:val="affffff6"/>
                  <w:i/>
                  <w:iCs/>
                  <w:noProof/>
                  <w:color w:val="002060"/>
                  <w:u w:val="none"/>
                </w:rPr>
                <w:t>,</w:t>
              </w:r>
            </w:hyperlink>
            <w:r w:rsidRPr="00C02F2B">
              <w:rPr>
                <w:i/>
                <w:iCs/>
                <w:noProof/>
                <w:color w:val="002060"/>
              </w:rPr>
              <w:t> </w:t>
            </w:r>
            <w:hyperlink r:id="rId52" w:history="1">
              <w:r w:rsidRPr="00C02F2B">
                <w:rPr>
                  <w:rStyle w:val="affffff6"/>
                  <w:i/>
                  <w:iCs/>
                  <w:noProof/>
                  <w:color w:val="002060"/>
                  <w:u w:val="none"/>
                </w:rPr>
                <w:t xml:space="preserve">Валерия </w:t>
              </w:r>
            </w:hyperlink>
            <w:r w:rsidR="00EA134D">
              <w:rPr>
                <w:noProof/>
                <w:color w:val="002060"/>
              </w:rPr>
              <w:t>и маму</w:t>
            </w:r>
            <w:r w:rsidRPr="00C02F2B">
              <w:rPr>
                <w:i/>
                <w:iCs/>
                <w:noProof/>
                <w:color w:val="002060"/>
              </w:rPr>
              <w:t> </w:t>
            </w:r>
            <w:hyperlink r:id="rId53" w:history="1">
              <w:r w:rsidRPr="00C02F2B">
                <w:rPr>
                  <w:rStyle w:val="affffff6"/>
                  <w:i/>
                  <w:iCs/>
                  <w:noProof/>
                  <w:color w:val="002060"/>
                  <w:u w:val="none"/>
                </w:rPr>
                <w:t>Олес</w:t>
              </w:r>
              <w:r w:rsidR="00EA134D">
                <w:rPr>
                  <w:rStyle w:val="affffff6"/>
                  <w:i/>
                  <w:iCs/>
                  <w:noProof/>
                  <w:color w:val="002060"/>
                  <w:u w:val="none"/>
                </w:rPr>
                <w:t>ю</w:t>
              </w:r>
              <w:r w:rsidRPr="00C02F2B">
                <w:rPr>
                  <w:rStyle w:val="affffff6"/>
                  <w:i/>
                  <w:iCs/>
                  <w:noProof/>
                  <w:color w:val="002060"/>
                  <w:u w:val="none"/>
                </w:rPr>
                <w:t xml:space="preserve"> </w:t>
              </w:r>
            </w:hyperlink>
            <w:r w:rsidRPr="00C02F2B">
              <w:rPr>
                <w:i/>
                <w:iCs/>
                <w:noProof/>
                <w:color w:val="002060"/>
              </w:rPr>
              <w:t> с успешным выступлением на городском детском конкурсе-фестивале художественного творчества национальных культур «Венок дружбы - 2022», номинация -«Самая поющая семья»</w:t>
            </w:r>
          </w:p>
          <w:p w14:paraId="66E8CC1C" w14:textId="1CB5320C" w:rsidR="0075685A" w:rsidRPr="00B3607C" w:rsidRDefault="00C778F9" w:rsidP="00C778F9">
            <w:pPr>
              <w:jc w:val="center"/>
              <w:rPr>
                <w:noProof/>
              </w:rPr>
            </w:pPr>
            <w:r w:rsidRPr="00721E7B">
              <w:rPr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6E4DC03C" wp14:editId="5C7FC093">
                  <wp:extent cx="1283368" cy="1673216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3"/>
                          <a:stretch/>
                        </pic:blipFill>
                        <pic:spPr bwMode="auto">
                          <a:xfrm>
                            <a:off x="0" y="0"/>
                            <a:ext cx="1296262" cy="1690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bottom w:val="single" w:sz="4" w:space="0" w:color="000000" w:themeColor="text1"/>
            </w:tcBorders>
            <w:tcMar>
              <w:top w:w="288" w:type="dxa"/>
              <w:left w:w="360" w:type="dxa"/>
              <w:bottom w:w="288" w:type="dxa"/>
            </w:tcMar>
          </w:tcPr>
          <w:p w14:paraId="1AD68B74" w14:textId="28BC1399" w:rsidR="00C778F9" w:rsidRPr="00C778F9" w:rsidRDefault="00C778F9" w:rsidP="00C02F2B">
            <w:pPr>
              <w:jc w:val="both"/>
              <w:rPr>
                <w:i/>
                <w:iCs/>
                <w:noProof/>
                <w:color w:val="002060"/>
              </w:rPr>
            </w:pPr>
            <w:r w:rsidRPr="00C778F9">
              <w:rPr>
                <w:i/>
                <w:iCs/>
                <w:noProof/>
                <w:color w:val="002060"/>
              </w:rPr>
              <w:t>Ансамбль 3Г класса принял участие в городском детском конкурсе-фестивале художественного творчества национальных культур "Венок Дружбы-2022"</w:t>
            </w:r>
            <w:r w:rsidR="006D22B6">
              <w:rPr>
                <w:i/>
                <w:iCs/>
                <w:noProof/>
                <w:color w:val="002060"/>
              </w:rPr>
              <w:t xml:space="preserve"> </w:t>
            </w:r>
            <w:r w:rsidRPr="00C778F9">
              <w:rPr>
                <w:i/>
                <w:iCs/>
                <w:noProof/>
                <w:color w:val="002060"/>
              </w:rPr>
              <w:t>Диплом 3 степени. Молодцы! Поздравляем </w:t>
            </w:r>
          </w:p>
          <w:p w14:paraId="2E25841B" w14:textId="77777777" w:rsidR="00C778F9" w:rsidRDefault="00C778F9" w:rsidP="00C778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201D6" wp14:editId="247D9DF1">
                  <wp:extent cx="1375049" cy="2034882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351" cy="205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CED3E71" w14:textId="77777777" w:rsidR="00C778F9" w:rsidRDefault="00C778F9" w:rsidP="00C778F9">
            <w:pPr>
              <w:jc w:val="center"/>
              <w:rPr>
                <w:noProof/>
              </w:rPr>
            </w:pPr>
          </w:p>
          <w:p w14:paraId="3D4EB9B9" w14:textId="77777777" w:rsidR="00C778F9" w:rsidRDefault="00C778F9" w:rsidP="00C778F9">
            <w:pPr>
              <w:jc w:val="both"/>
              <w:rPr>
                <w:i/>
                <w:iCs/>
                <w:noProof/>
                <w:color w:val="002060"/>
              </w:rPr>
            </w:pPr>
            <w:r w:rsidRPr="00C778F9">
              <w:rPr>
                <w:i/>
                <w:iCs/>
                <w:noProof/>
                <w:color w:val="002060"/>
              </w:rPr>
              <w:t>Наша школа ежегодно принимает активное участие в данном фестивале и всегда занимает призовые места. И этот год не стал исключением. Поздравляем всех участников с победой! </w:t>
            </w:r>
            <w:r w:rsidRPr="00C778F9">
              <w:rPr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3F26D93A" wp14:editId="50684F93">
                  <wp:extent cx="156210" cy="156210"/>
                  <wp:effectExtent l="0" t="0" r="0" b="0"/>
                  <wp:docPr id="8" name="Рисунок 8" descr="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8F9">
              <w:rPr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4CC19B82" wp14:editId="3A77B3A7">
                  <wp:extent cx="156210" cy="156210"/>
                  <wp:effectExtent l="0" t="0" r="0" b="0"/>
                  <wp:docPr id="43" name="Рисунок 43" descr="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8F9">
              <w:rPr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1D33D6F3" wp14:editId="68C9F47A">
                  <wp:extent cx="156210" cy="156210"/>
                  <wp:effectExtent l="0" t="0" r="0" b="0"/>
                  <wp:docPr id="6" name="Рисунок 6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8F9">
              <w:rPr>
                <w:i/>
                <w:iCs/>
                <w:noProof/>
                <w:color w:val="002060"/>
              </w:rPr>
              <w:t> </w:t>
            </w:r>
          </w:p>
          <w:p w14:paraId="423D3CC5" w14:textId="4251203E" w:rsidR="00C778F9" w:rsidRDefault="00C778F9" w:rsidP="00C778F9">
            <w:pPr>
              <w:jc w:val="both"/>
              <w:rPr>
                <w:i/>
                <w:iCs/>
                <w:noProof/>
                <w:color w:val="002060"/>
              </w:rPr>
            </w:pPr>
            <w:r w:rsidRPr="00C778F9">
              <w:rPr>
                <w:i/>
                <w:iCs/>
                <w:noProof/>
                <w:color w:val="002060"/>
              </w:rPr>
              <w:t>Вы большие молодцы!!!</w:t>
            </w:r>
            <w:r w:rsidRPr="00C778F9">
              <w:rPr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26B4E21C" wp14:editId="04531455">
                  <wp:extent cx="156210" cy="156210"/>
                  <wp:effectExtent l="0" t="0" r="0" b="0"/>
                  <wp:docPr id="44" name="Рисунок 44" descr="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8F9">
              <w:rPr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023FB149" wp14:editId="6080FE08">
                  <wp:extent cx="156210" cy="156210"/>
                  <wp:effectExtent l="0" t="0" r="0" b="0"/>
                  <wp:docPr id="45" name="Рисунок 45" descr="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8F9">
              <w:rPr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4F9E61CF" wp14:editId="0A1B1812">
                  <wp:extent cx="156210" cy="156210"/>
                  <wp:effectExtent l="0" t="0" r="0" b="0"/>
                  <wp:docPr id="46" name="Рисунок 46" descr="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8F9">
              <w:rPr>
                <w:i/>
                <w:iCs/>
                <w:noProof/>
                <w:color w:val="002060"/>
              </w:rPr>
              <w:t> </w:t>
            </w:r>
          </w:p>
          <w:p w14:paraId="55924C02" w14:textId="77777777" w:rsidR="00F02D46" w:rsidRDefault="00C778F9" w:rsidP="00C778F9">
            <w:pPr>
              <w:jc w:val="both"/>
              <w:rPr>
                <w:i/>
                <w:iCs/>
                <w:noProof/>
                <w:color w:val="002060"/>
              </w:rPr>
            </w:pPr>
            <w:r w:rsidRPr="00C778F9">
              <w:rPr>
                <w:i/>
                <w:iCs/>
                <w:noProof/>
                <w:color w:val="002060"/>
              </w:rPr>
              <w:t>Хочется выразить слова благодарности</w:t>
            </w:r>
            <w:r w:rsidR="00EA134D">
              <w:rPr>
                <w:i/>
                <w:iCs/>
                <w:noProof/>
                <w:color w:val="002060"/>
              </w:rPr>
              <w:t xml:space="preserve"> администрации школы, </w:t>
            </w:r>
            <w:r w:rsidRPr="00C778F9">
              <w:rPr>
                <w:i/>
                <w:iCs/>
                <w:noProof/>
                <w:color w:val="002060"/>
              </w:rPr>
              <w:t xml:space="preserve"> руководителям ансамблей, классным руководителям, родителям и ребятам. </w:t>
            </w:r>
          </w:p>
          <w:p w14:paraId="14814AFF" w14:textId="7DF90719" w:rsidR="00C778F9" w:rsidRPr="00C778F9" w:rsidRDefault="00C778F9" w:rsidP="00C778F9">
            <w:pPr>
              <w:jc w:val="both"/>
              <w:rPr>
                <w:i/>
                <w:iCs/>
                <w:noProof/>
                <w:color w:val="002060"/>
              </w:rPr>
            </w:pPr>
            <w:r w:rsidRPr="00C778F9">
              <w:rPr>
                <w:i/>
                <w:iCs/>
                <w:noProof/>
                <w:color w:val="002060"/>
              </w:rPr>
              <w:t>Огромное спасибо за поддержку, помощь и отзывчивость!</w:t>
            </w:r>
          </w:p>
          <w:p w14:paraId="0BEB4DEE" w14:textId="7049DE97" w:rsidR="00C778F9" w:rsidRPr="00B3607C" w:rsidRDefault="00C778F9" w:rsidP="00C778F9">
            <w:pPr>
              <w:jc w:val="both"/>
              <w:rPr>
                <w:noProof/>
              </w:rPr>
            </w:pPr>
          </w:p>
        </w:tc>
      </w:tr>
      <w:tr w:rsidR="0075685A" w:rsidRPr="00B3607C" w14:paraId="6C56E242" w14:textId="77777777" w:rsidTr="00C02F2B">
        <w:trPr>
          <w:trHeight w:val="1576"/>
          <w:jc w:val="center"/>
        </w:trPr>
        <w:tc>
          <w:tcPr>
            <w:tcW w:w="14938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tcMar>
              <w:top w:w="432" w:type="dxa"/>
              <w:bottom w:w="288" w:type="dxa"/>
            </w:tcMar>
            <w:vAlign w:val="center"/>
          </w:tcPr>
          <w:p w14:paraId="72C3CB28" w14:textId="758B0530" w:rsidR="00C02F2B" w:rsidRPr="00C02F2B" w:rsidRDefault="00C02F2B" w:rsidP="00C02F2B">
            <w:pPr>
              <w:pStyle w:val="11"/>
              <w:jc w:val="center"/>
              <w:rPr>
                <w:noProof/>
                <w:color w:val="002060"/>
                <w:sz w:val="48"/>
                <w:szCs w:val="48"/>
              </w:rPr>
            </w:pPr>
            <w:r w:rsidRPr="00C02F2B">
              <w:rPr>
                <w:noProof/>
                <w:color w:val="002060"/>
                <w:sz w:val="48"/>
                <w:szCs w:val="48"/>
              </w:rPr>
              <w:t>Д</w:t>
            </w:r>
            <w:r w:rsidRPr="00C02F2B"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C02F2B">
              <w:rPr>
                <w:noProof/>
                <w:color w:val="002060"/>
                <w:sz w:val="48"/>
                <w:szCs w:val="48"/>
              </w:rPr>
              <w:t>ружба народов — не просто слова,</w:t>
            </w:r>
          </w:p>
          <w:p w14:paraId="2E6B7AE8" w14:textId="746F9721" w:rsidR="0075685A" w:rsidRPr="00790C8F" w:rsidRDefault="00C02F2B" w:rsidP="00790C8F">
            <w:pPr>
              <w:pStyle w:val="11"/>
              <w:jc w:val="center"/>
              <w:rPr>
                <w:noProof/>
                <w:color w:val="002060"/>
                <w:sz w:val="48"/>
                <w:szCs w:val="48"/>
              </w:rPr>
            </w:pPr>
            <w:r w:rsidRPr="00C02F2B">
              <w:rPr>
                <w:noProof/>
                <w:color w:val="002060"/>
                <w:sz w:val="48"/>
                <w:szCs w:val="48"/>
              </w:rPr>
              <w:t>Дружба народов навеки жива</w:t>
            </w:r>
            <w:r>
              <w:rPr>
                <w:noProof/>
                <w:color w:val="002060"/>
                <w:sz w:val="48"/>
                <w:szCs w:val="48"/>
              </w:rPr>
              <w:t>…</w:t>
            </w:r>
          </w:p>
        </w:tc>
      </w:tr>
      <w:tr w:rsidR="0075685A" w:rsidRPr="00B3607C" w14:paraId="21BDBD15" w14:textId="77777777" w:rsidTr="0084439D">
        <w:trPr>
          <w:trHeight w:val="31"/>
          <w:jc w:val="center"/>
        </w:trPr>
        <w:tc>
          <w:tcPr>
            <w:tcW w:w="7578" w:type="dxa"/>
            <w:gridSpan w:val="2"/>
            <w:tcMar>
              <w:top w:w="360" w:type="dxa"/>
              <w:bottom w:w="360" w:type="dxa"/>
            </w:tcMar>
            <w:vAlign w:val="center"/>
          </w:tcPr>
          <w:p w14:paraId="5AE20E90" w14:textId="0FC2165B" w:rsidR="0075685A" w:rsidRPr="00B3607C" w:rsidRDefault="0075685A" w:rsidP="004520F8">
            <w:pPr>
              <w:rPr>
                <w:noProof/>
              </w:rPr>
            </w:pPr>
          </w:p>
        </w:tc>
        <w:tc>
          <w:tcPr>
            <w:tcW w:w="7360" w:type="dxa"/>
            <w:gridSpan w:val="2"/>
            <w:tcMar>
              <w:top w:w="360" w:type="dxa"/>
              <w:bottom w:w="360" w:type="dxa"/>
            </w:tcMar>
            <w:vAlign w:val="center"/>
          </w:tcPr>
          <w:p w14:paraId="6C26A611" w14:textId="371A6127" w:rsidR="0075685A" w:rsidRPr="00B3607C" w:rsidRDefault="0075685A" w:rsidP="004520F8">
            <w:pPr>
              <w:rPr>
                <w:noProof/>
              </w:rPr>
            </w:pPr>
          </w:p>
        </w:tc>
      </w:tr>
    </w:tbl>
    <w:p w14:paraId="4975E96E" w14:textId="77777777" w:rsidR="00F15A92" w:rsidRDefault="00F15A92" w:rsidP="00C778F9">
      <w:pPr>
        <w:ind w:firstLine="0"/>
        <w:rPr>
          <w:noProof/>
        </w:rPr>
      </w:pPr>
    </w:p>
    <w:tbl>
      <w:tblPr>
        <w:tblStyle w:val="1f3"/>
        <w:tblpPr w:leftFromText="180" w:rightFromText="180" w:vertAnchor="text" w:tblpXSpec="center" w:tblpY="1"/>
        <w:tblOverlap w:val="never"/>
        <w:tblW w:w="50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75"/>
        <w:gridCol w:w="4903"/>
        <w:gridCol w:w="4895"/>
      </w:tblGrid>
      <w:tr w:rsidR="00F15A92" w:rsidRPr="00F15A92" w14:paraId="2DD538A2" w14:textId="77777777" w:rsidTr="00790B25">
        <w:trPr>
          <w:trHeight w:val="16869"/>
        </w:trPr>
        <w:tc>
          <w:tcPr>
            <w:tcW w:w="4876" w:type="dxa"/>
            <w:tcBorders>
              <w:right w:val="single" w:sz="4" w:space="0" w:color="auto"/>
            </w:tcBorders>
          </w:tcPr>
          <w:p w14:paraId="4B890417" w14:textId="77777777" w:rsidR="008D4791" w:rsidRDefault="00F15A92" w:rsidP="00542CE5">
            <w:pPr>
              <w:ind w:firstLine="0"/>
              <w:rPr>
                <w:i/>
                <w:color w:val="000F64" w:themeColor="accent2"/>
                <w:sz w:val="32"/>
                <w:szCs w:val="32"/>
              </w:rPr>
            </w:pPr>
            <w:r w:rsidRPr="00F15A92">
              <w:rPr>
                <w:i/>
                <w:noProof/>
                <w:color w:val="000F64" w:themeColor="accent2"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8E5B3D2" wp14:editId="5F304652">
                  <wp:extent cx="1896745" cy="304055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30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6ECC1B" w14:textId="77777777" w:rsidR="00D66A17" w:rsidRPr="00542CE5" w:rsidRDefault="00D66A17" w:rsidP="00542CE5">
            <w:pPr>
              <w:ind w:firstLine="0"/>
              <w:rPr>
                <w:i/>
                <w:color w:val="000F64" w:themeColor="accent2"/>
                <w:sz w:val="32"/>
                <w:szCs w:val="32"/>
              </w:rPr>
            </w:pPr>
          </w:p>
          <w:p w14:paraId="3FB822BF" w14:textId="26BB2F07" w:rsidR="00D66A17" w:rsidRPr="007810F5" w:rsidRDefault="00542CE5" w:rsidP="007810F5">
            <w:pPr>
              <w:ind w:firstLine="0"/>
              <w:rPr>
                <w:i/>
                <w:color w:val="000F64" w:themeColor="accent2"/>
                <w:sz w:val="28"/>
                <w:szCs w:val="28"/>
              </w:rPr>
            </w:pPr>
            <w:r w:rsidRPr="00746795">
              <w:rPr>
                <w:noProof/>
                <w:color w:val="323232" w:themeColor="text2"/>
                <w:sz w:val="28"/>
                <w:szCs w:val="28"/>
                <w:lang w:eastAsia="ru-RU"/>
              </w:rPr>
              <w:drawing>
                <wp:inline distT="0" distB="0" distL="0" distR="0" wp14:anchorId="5A06991F" wp14:editId="4A2D123A">
                  <wp:extent cx="2854014" cy="2012814"/>
                  <wp:effectExtent l="0" t="0" r="3810" b="6985"/>
                  <wp:docPr id="479" name="Рисунок 479" descr="C:\Users\316\Desktop\8GlklMOVb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316\Desktop\8GlklMOVb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0" t="3753" r="20589" b="6499"/>
                          <a:stretch/>
                        </pic:blipFill>
                        <pic:spPr bwMode="auto">
                          <a:xfrm>
                            <a:off x="0" y="0"/>
                            <a:ext cx="2867038" cy="202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19DCD2" w14:textId="7607E7FF" w:rsidR="00F15A92" w:rsidRDefault="00F15A92" w:rsidP="00F15A92">
            <w:pPr>
              <w:jc w:val="center"/>
              <w:rPr>
                <w:b/>
                <w:i/>
                <w:noProof/>
              </w:rPr>
            </w:pPr>
            <w:r w:rsidRPr="00F15A92">
              <w:rPr>
                <w:noProof/>
                <w:lang w:eastAsia="ru-RU"/>
              </w:rPr>
              <w:drawing>
                <wp:inline distT="0" distB="0" distL="0" distR="0" wp14:anchorId="3E211E5A" wp14:editId="17963006">
                  <wp:extent cx="1756410" cy="13367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26" cy="143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5C1447" w14:textId="77777777" w:rsidR="007810F5" w:rsidRPr="00F15A92" w:rsidRDefault="007810F5" w:rsidP="00F15A92">
            <w:pPr>
              <w:jc w:val="center"/>
              <w:rPr>
                <w:b/>
                <w:i/>
                <w:noProof/>
              </w:rPr>
            </w:pPr>
          </w:p>
          <w:p w14:paraId="7939192F" w14:textId="77777777" w:rsidR="00542CE5" w:rsidRPr="00542CE5" w:rsidRDefault="00542CE5" w:rsidP="00542CE5">
            <w:pPr>
              <w:jc w:val="both"/>
              <w:rPr>
                <w:b/>
                <w:i/>
                <w:noProof/>
                <w:color w:val="002060"/>
              </w:rPr>
            </w:pPr>
            <w:r w:rsidRPr="007810F5">
              <w:rPr>
                <w:bCs/>
                <w:i/>
                <w:noProof/>
                <w:color w:val="002060"/>
              </w:rPr>
              <w:t>У наших прекрасных и премудрых</w:t>
            </w:r>
            <w:r w:rsidRPr="00542CE5">
              <w:rPr>
                <w:b/>
                <w:i/>
                <w:noProof/>
                <w:color w:val="002060"/>
              </w:rPr>
              <w:t xml:space="preserve"> </w:t>
            </w:r>
            <w:r w:rsidRPr="003A0DFC">
              <w:rPr>
                <w:i/>
                <w:noProof/>
                <w:color w:val="002060"/>
              </w:rPr>
              <w:t>Василис был день Х!</w:t>
            </w:r>
            <w:r w:rsidRPr="003A0DFC">
              <w:rPr>
                <w:i/>
                <w:noProof/>
                <w:color w:val="002060"/>
              </w:rPr>
              <w:br/>
              <w:t>Да, да! Именно сегодня в 17:00 в ДТиС «Пионер» наши красивые, веселые и находчивые девушки </w:t>
            </w:r>
            <w:hyperlink r:id="rId61" w:history="1">
              <w:r w:rsidRPr="003A0DFC">
                <w:rPr>
                  <w:rStyle w:val="affffff6"/>
                  <w:i/>
                  <w:noProof/>
                  <w:color w:val="002060"/>
                </w:rPr>
                <w:t>Полина Балуева</w:t>
              </w:r>
            </w:hyperlink>
            <w:r w:rsidRPr="003A0DFC">
              <w:rPr>
                <w:i/>
                <w:noProof/>
                <w:color w:val="002060"/>
              </w:rPr>
              <w:t> </w:t>
            </w:r>
            <w:hyperlink r:id="rId62" w:history="1">
              <w:r w:rsidRPr="003A0DFC">
                <w:rPr>
                  <w:rStyle w:val="affffff6"/>
                  <w:i/>
                  <w:noProof/>
                  <w:color w:val="002060"/>
                </w:rPr>
                <w:t>Arina Tavlitbaeva</w:t>
              </w:r>
            </w:hyperlink>
            <w:r w:rsidRPr="003A0DFC">
              <w:rPr>
                <w:i/>
                <w:noProof/>
                <w:color w:val="002060"/>
              </w:rPr>
              <w:t> </w:t>
            </w:r>
            <w:hyperlink r:id="rId63" w:history="1">
              <w:r w:rsidRPr="003A0DFC">
                <w:rPr>
                  <w:rStyle w:val="affffff6"/>
                  <w:i/>
                  <w:noProof/>
                  <w:color w:val="002060"/>
                </w:rPr>
                <w:t>Виктория Журавлева</w:t>
              </w:r>
            </w:hyperlink>
            <w:r w:rsidRPr="003A0DFC">
              <w:rPr>
                <w:i/>
                <w:noProof/>
                <w:color w:val="002060"/>
              </w:rPr>
              <w:t> </w:t>
            </w:r>
            <w:hyperlink r:id="rId64" w:history="1">
              <w:r w:rsidRPr="003A0DFC">
                <w:rPr>
                  <w:rStyle w:val="affffff6"/>
                  <w:i/>
                  <w:noProof/>
                  <w:color w:val="002060"/>
                </w:rPr>
                <w:t>Валерия Балуева</w:t>
              </w:r>
            </w:hyperlink>
            <w:r w:rsidRPr="003A0DFC">
              <w:rPr>
                <w:i/>
                <w:noProof/>
                <w:color w:val="002060"/>
              </w:rPr>
              <w:t> представили на суд строгого и компетентного жюри свою визитную карточку)</w:t>
            </w:r>
            <w:r w:rsidRPr="003A0DFC">
              <w:rPr>
                <w:i/>
                <w:noProof/>
                <w:color w:val="002060"/>
              </w:rPr>
              <w:br/>
              <w:t>Наши девушки выступили весело и задорно.</w:t>
            </w:r>
            <w:r w:rsidRPr="003A0DFC">
              <w:rPr>
                <w:i/>
                <w:noProof/>
                <w:color w:val="002060"/>
              </w:rPr>
              <w:br/>
              <w:t>Как результат - Приз за Лучшую женскую роль был по праву присужден нашим Василисам!!!!</w:t>
            </w:r>
            <w:r w:rsidRPr="003A0DFC">
              <w:rPr>
                <w:i/>
                <w:noProof/>
                <w:color w:val="002060"/>
              </w:rPr>
              <w:br/>
              <w:t>Мы вами очень гордимся</w:t>
            </w:r>
            <w:r w:rsidRPr="003A0DFC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77BD1B09" wp14:editId="2CC325B3">
                  <wp:extent cx="160655" cy="160655"/>
                  <wp:effectExtent l="0" t="0" r="0" b="0"/>
                  <wp:docPr id="481" name="Рисунок 481" descr="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0DFC">
              <w:rPr>
                <w:i/>
                <w:noProof/>
                <w:color w:val="002060"/>
              </w:rPr>
              <w:t> Вы - лучшие!</w:t>
            </w:r>
            <w:r w:rsidRPr="003A0DFC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558A2090" wp14:editId="2F101AAA">
                  <wp:extent cx="160655" cy="160655"/>
                  <wp:effectExtent l="0" t="0" r="0" b="0"/>
                  <wp:docPr id="480" name="Рисунок 480" descr="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9C5C3" w14:textId="6F82BE55" w:rsidR="00D66A17" w:rsidRPr="00F15A92" w:rsidRDefault="00542CE5" w:rsidP="007810F5">
            <w:pPr>
              <w:jc w:val="center"/>
              <w:rPr>
                <w:b/>
                <w:i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BCA3F" wp14:editId="0B303750">
                  <wp:extent cx="2196522" cy="1945728"/>
                  <wp:effectExtent l="0" t="0" r="0" b="0"/>
                  <wp:docPr id="25" name="Рисунок 25" descr="https://sun9-72.userapi.com/impg/NU-f9NnUbs9XBb8IKTW6V79MYpaEleldZHGKXQ/6cKDn_OcTYg.jpg?size=1280x800&amp;quality=95&amp;sign=046339ca68d7baa8a00af0f582d107b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2.userapi.com/impg/NU-f9NnUbs9XBb8IKTW6V79MYpaEleldZHGKXQ/6cKDn_OcTYg.jpg?size=1280x800&amp;quality=95&amp;sign=046339ca68d7baa8a00af0f582d107b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5" t="4151" r="24057"/>
                          <a:stretch/>
                        </pic:blipFill>
                        <pic:spPr bwMode="auto">
                          <a:xfrm>
                            <a:off x="0" y="0"/>
                            <a:ext cx="2213881" cy="196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14A627" w14:textId="05CCBB38" w:rsidR="00F15A92" w:rsidRDefault="00542CE5" w:rsidP="00F15A92">
            <w:pPr>
              <w:jc w:val="center"/>
              <w:rPr>
                <w:b/>
                <w:i/>
                <w:noProof/>
              </w:rPr>
            </w:pPr>
            <w:r w:rsidRPr="00F15A92">
              <w:rPr>
                <w:noProof/>
                <w:lang w:eastAsia="ru-RU"/>
              </w:rPr>
              <w:drawing>
                <wp:inline distT="0" distB="0" distL="0" distR="0" wp14:anchorId="71794C39" wp14:editId="556E0C29">
                  <wp:extent cx="1756410" cy="133679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26" cy="143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36FC08" w14:textId="77777777" w:rsidR="007810F5" w:rsidRPr="00F15A92" w:rsidRDefault="007810F5" w:rsidP="00F15A92">
            <w:pPr>
              <w:jc w:val="center"/>
              <w:rPr>
                <w:b/>
                <w:i/>
                <w:noProof/>
              </w:rPr>
            </w:pPr>
          </w:p>
          <w:p w14:paraId="3736F79E" w14:textId="77777777" w:rsidR="00542CE5" w:rsidRPr="003A0DFC" w:rsidRDefault="00542CE5" w:rsidP="00542CE5">
            <w:pPr>
              <w:jc w:val="both"/>
              <w:rPr>
                <w:i/>
                <w:noProof/>
                <w:color w:val="002060"/>
              </w:rPr>
            </w:pPr>
            <w:r w:rsidRPr="003A0DFC">
              <w:rPr>
                <w:i/>
                <w:noProof/>
                <w:color w:val="002060"/>
              </w:rPr>
              <w:t>12 ноября, состоялся городской квест</w:t>
            </w:r>
            <w:r w:rsidRPr="00542CE5">
              <w:rPr>
                <w:b/>
                <w:i/>
                <w:noProof/>
                <w:color w:val="002060"/>
              </w:rPr>
              <w:t xml:space="preserve">, </w:t>
            </w:r>
            <w:r w:rsidRPr="003A0DFC">
              <w:rPr>
                <w:i/>
                <w:noProof/>
                <w:color w:val="002060"/>
              </w:rPr>
              <w:t>приуроченный к Дню народного единства. Команда 9А класса окунулись в мир национальных колоритов нашего края, поучаствовали в викторине, сделали живописные фото у памятников архитектуры города, разгадали загадочные шифры, исполнили песни в сквере Алябьева. Победила дружба, все участники, после квеста вкусно перекусили в кафе "Бахетле", сидя за одним большим столом.</w:t>
            </w:r>
          </w:p>
          <w:p w14:paraId="17B4B4B1" w14:textId="77777777" w:rsidR="00542CE5" w:rsidRDefault="00D66A17" w:rsidP="00D66A17">
            <w:pPr>
              <w:jc w:val="center"/>
              <w:rPr>
                <w:b/>
                <w:i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558A2" wp14:editId="5051AFDE">
                  <wp:extent cx="2311110" cy="1732880"/>
                  <wp:effectExtent l="0" t="0" r="0" b="1270"/>
                  <wp:docPr id="26" name="Рисунок 26" descr="https://sun9-21.userapi.com/impg/BKTUqWZIqeJXp0WYcxmUOdXno6RcOTSEAnae3A/EBdOPDOhWa8.jpg?size=1280x960&amp;quality=95&amp;sign=57ecd8128e098a5c19e65af6d1ab68b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1.userapi.com/impg/BKTUqWZIqeJXp0WYcxmUOdXno6RcOTSEAnae3A/EBdOPDOhWa8.jpg?size=1280x960&amp;quality=95&amp;sign=57ecd8128e098a5c19e65af6d1ab68b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809" cy="174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A84B4EF" w14:textId="77777777" w:rsidR="00542CE5" w:rsidRDefault="00542CE5" w:rsidP="00F15A92">
            <w:pPr>
              <w:rPr>
                <w:b/>
                <w:i/>
                <w:noProof/>
              </w:rPr>
            </w:pPr>
          </w:p>
          <w:p w14:paraId="4FD6CF95" w14:textId="77777777" w:rsidR="00F818E3" w:rsidRDefault="00F818E3" w:rsidP="00F15A92">
            <w:pPr>
              <w:rPr>
                <w:b/>
                <w:i/>
                <w:noProof/>
              </w:rPr>
            </w:pPr>
          </w:p>
          <w:p w14:paraId="201DE501" w14:textId="77777777" w:rsidR="00542CE5" w:rsidRDefault="00542CE5" w:rsidP="00F15A92">
            <w:pPr>
              <w:rPr>
                <w:b/>
                <w:i/>
                <w:noProof/>
              </w:rPr>
            </w:pPr>
          </w:p>
          <w:p w14:paraId="35E72956" w14:textId="77777777" w:rsidR="00542CE5" w:rsidRPr="00F15A92" w:rsidRDefault="00542CE5" w:rsidP="00F15A92">
            <w:pPr>
              <w:rPr>
                <w:b/>
                <w:i/>
                <w:noProof/>
              </w:rPr>
            </w:pPr>
          </w:p>
          <w:p w14:paraId="00299725" w14:textId="77777777" w:rsidR="00F15A92" w:rsidRPr="00DE7E91" w:rsidRDefault="00F15A92" w:rsidP="00DE7E91">
            <w:pPr>
              <w:jc w:val="center"/>
              <w:rPr>
                <w:b/>
                <w:i/>
                <w:noProof/>
              </w:rPr>
            </w:pPr>
            <w:r w:rsidRPr="00F15A92">
              <w:rPr>
                <w:noProof/>
                <w:lang w:eastAsia="ru-RU"/>
              </w:rPr>
              <w:lastRenderedPageBreak/>
              <w:drawing>
                <wp:inline distT="0" distB="0" distL="0" distR="0" wp14:anchorId="50E601B2" wp14:editId="22DBDB57">
                  <wp:extent cx="3044297" cy="820693"/>
                  <wp:effectExtent l="0" t="0" r="3810" b="0"/>
                  <wp:docPr id="66" name="Рисунок 66" descr="https://komkur.info/i/201802/preview/profila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mkur.info/i/201802/preview/profila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9" cy="85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8242E" w14:textId="77777777" w:rsidR="00DE7E91" w:rsidRDefault="00DE7E91" w:rsidP="00DE7E91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25B0EC54" w14:textId="77777777" w:rsidR="00D07F9B" w:rsidRDefault="00D07F9B" w:rsidP="00DE7E91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7A4BA1" wp14:editId="59B45413">
                  <wp:extent cx="1538746" cy="1924547"/>
                  <wp:effectExtent l="0" t="0" r="4445" b="0"/>
                  <wp:docPr id="474" name="Рисунок 474" descr="https://sun9-66.userapi.com/impg/XxkUa0zlgbVUKEGEgvN46fVSu7K32q35bJiSMw/CP9Zhd9zrRU.jpg?size=483x604&amp;quality=95&amp;sign=5da0648d917065d3bc28459870d7f0ac&amp;c_uniq_tag=oVmfZFamSciSsY9orWHY6MN5jJL1gr0rDNIwQbMhIs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6.userapi.com/impg/XxkUa0zlgbVUKEGEgvN46fVSu7K32q35bJiSMw/CP9Zhd9zrRU.jpg?size=483x604&amp;quality=95&amp;sign=5da0648d917065d3bc28459870d7f0ac&amp;c_uniq_tag=oVmfZFamSciSsY9orWHY6MN5jJL1gr0rDNIwQbMhIs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343" cy="192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71ECC" w14:textId="77777777" w:rsidR="00D07F9B" w:rsidRDefault="00D07F9B" w:rsidP="00F15A92">
            <w:pPr>
              <w:jc w:val="center"/>
              <w:rPr>
                <w:i/>
                <w:color w:val="002060"/>
                <w:sz w:val="28"/>
                <w:szCs w:val="28"/>
                <w:shd w:val="clear" w:color="auto" w:fill="FFFFFF"/>
              </w:rPr>
            </w:pPr>
            <w:r w:rsidRPr="00D07F9B">
              <w:rPr>
                <w:i/>
                <w:color w:val="002060"/>
                <w:sz w:val="28"/>
                <w:szCs w:val="28"/>
                <w:shd w:val="clear" w:color="auto" w:fill="FFFFFF"/>
              </w:rPr>
              <w:t>Будьте осторожны!!!!</w:t>
            </w:r>
          </w:p>
          <w:p w14:paraId="02152824" w14:textId="77777777" w:rsidR="00F15A92" w:rsidRPr="006260ED" w:rsidRDefault="00D07F9B" w:rsidP="006260ED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A4F04" wp14:editId="04863ECC">
                  <wp:extent cx="1864995" cy="2180716"/>
                  <wp:effectExtent l="0" t="0" r="1905" b="0"/>
                  <wp:docPr id="475" name="Рисунок 475" descr="https://sun9-33.userapi.com/impg/r-ri2reO5x7TiXvSse29POUpCivRvmO2FM1JdQ/ogFxKfZ8xW4.jpg?size=517x604&amp;quality=95&amp;sign=807c25410ff54fff00224ca2907bf9d0&amp;c_uniq_tag=ca5OQYLBZeWNkomthKS9_buTQkeI8_PYOYJ-NevWxz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3.userapi.com/impg/r-ri2reO5x7TiXvSse29POUpCivRvmO2FM1JdQ/ogFxKfZ8xW4.jpg?size=517x604&amp;quality=95&amp;sign=807c25410ff54fff00224ca2907bf9d0&amp;c_uniq_tag=ca5OQYLBZeWNkomthKS9_buTQkeI8_PYOYJ-NevWxz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4" cy="218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1B11E" w14:textId="77777777" w:rsidR="00290473" w:rsidRPr="0016775E" w:rsidRDefault="0016775E" w:rsidP="0016775E">
            <w:pPr>
              <w:pStyle w:val="aff6"/>
              <w:numPr>
                <w:ilvl w:val="0"/>
                <w:numId w:val="24"/>
              </w:num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 w:rsidRPr="0016775E">
              <w:rPr>
                <w:i/>
                <w:noProof/>
                <w:color w:val="002060"/>
                <w:sz w:val="28"/>
                <w:szCs w:val="28"/>
              </w:rPr>
              <w:t>Безопасность</w:t>
            </w:r>
            <w:r w:rsidRPr="0016775E">
              <w:rPr>
                <w:noProof/>
                <w:lang w:eastAsia="ru-RU"/>
              </w:rPr>
              <w:drawing>
                <wp:inline distT="0" distB="0" distL="0" distR="0" wp14:anchorId="2D23D2C8" wp14:editId="5259FEBF">
                  <wp:extent cx="160655" cy="160655"/>
                  <wp:effectExtent l="0" t="0" r="0" b="0"/>
                  <wp:docPr id="452" name="Рисунок 452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75E">
              <w:rPr>
                <w:i/>
                <w:noProof/>
                <w:color w:val="002060"/>
                <w:sz w:val="28"/>
                <w:szCs w:val="28"/>
              </w:rPr>
              <w:t>Защитите себя от преступных действий мошенников</w:t>
            </w:r>
            <w:r w:rsidRPr="0016775E">
              <w:rPr>
                <w:noProof/>
                <w:lang w:eastAsia="ru-RU"/>
              </w:rPr>
              <w:drawing>
                <wp:inline distT="0" distB="0" distL="0" distR="0" wp14:anchorId="618ED926" wp14:editId="402D78FF">
                  <wp:extent cx="160655" cy="160655"/>
                  <wp:effectExtent l="0" t="0" r="0" b="0"/>
                  <wp:docPr id="448" name="Рисунок 448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47CAE" w14:textId="77777777" w:rsidR="0016775E" w:rsidRDefault="0016775E" w:rsidP="0016775E">
            <w:pPr>
              <w:ind w:left="360" w:firstLine="0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B87A195" wp14:editId="0D4EADE5">
                  <wp:extent cx="1550035" cy="2197600"/>
                  <wp:effectExtent l="0" t="0" r="0" b="0"/>
                  <wp:docPr id="455" name="Рисунок 455" descr="https://sun9-87.userapi.com/impg/-P0FRmm9Mn3-tOSa5PnABCY4lARjTVEsT6qlPw/q6_dTWX3990.jpg?size=426x604&amp;quality=95&amp;sign=a00a1ba75c6fadf94bf3312c2e4bc054&amp;c_uniq_tag=f2UMds5iGS-KA6BiS8aibR2lPdhtXRS-Uh1vlXdhFE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87.userapi.com/impg/-P0FRmm9Mn3-tOSa5PnABCY4lARjTVEsT6qlPw/q6_dTWX3990.jpg?size=426x604&amp;quality=95&amp;sign=a00a1ba75c6fadf94bf3312c2e4bc054&amp;c_uniq_tag=f2UMds5iGS-KA6BiS8aibR2lPdhtXRS-Uh1vlXdhFE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73" cy="222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FF333" w14:textId="77777777" w:rsidR="00D07F9B" w:rsidRPr="00D07F9B" w:rsidRDefault="00D07F9B" w:rsidP="00D07F9B">
            <w:pPr>
              <w:ind w:left="360" w:firstLine="0"/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7871CA02" w14:textId="77777777" w:rsidR="00D07F9B" w:rsidRPr="00D07F9B" w:rsidRDefault="0016775E" w:rsidP="00D07F9B">
            <w:pPr>
              <w:pStyle w:val="aff6"/>
              <w:numPr>
                <w:ilvl w:val="0"/>
                <w:numId w:val="25"/>
              </w:num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 w:rsidRPr="00D07F9B">
              <w:rPr>
                <w:i/>
                <w:noProof/>
                <w:color w:val="002060"/>
                <w:sz w:val="28"/>
                <w:szCs w:val="28"/>
              </w:rPr>
              <w:t>ТЕЛЕФОН ДОВЕРИЯ </w:t>
            </w:r>
            <w:r w:rsidRPr="00D07F9B">
              <w:rPr>
                <w:noProof/>
                <w:color w:val="002060"/>
                <w:lang w:eastAsia="ru-RU"/>
              </w:rPr>
              <w:drawing>
                <wp:inline distT="0" distB="0" distL="0" distR="0" wp14:anchorId="1E71D8B9" wp14:editId="10940355">
                  <wp:extent cx="160655" cy="160655"/>
                  <wp:effectExtent l="0" t="0" r="0" b="0"/>
                  <wp:docPr id="470" name="Рисунок 470" descr="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FB0CD" w14:textId="77777777" w:rsidR="0016775E" w:rsidRDefault="0016775E" w:rsidP="00D07F9B">
            <w:pPr>
              <w:pStyle w:val="aff6"/>
              <w:ind w:firstLine="0"/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 w:rsidRPr="00D07F9B">
              <w:rPr>
                <w:i/>
                <w:noProof/>
                <w:color w:val="002060"/>
                <w:sz w:val="28"/>
                <w:szCs w:val="28"/>
              </w:rPr>
              <w:t>Как защищать свои границы</w:t>
            </w:r>
          </w:p>
          <w:p w14:paraId="320E8EE7" w14:textId="77777777" w:rsidR="00D07F9B" w:rsidRDefault="00D07F9B" w:rsidP="00DE7E91">
            <w:pPr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08A5B" wp14:editId="41D87A8F">
                  <wp:extent cx="2377992" cy="1588039"/>
                  <wp:effectExtent l="0" t="0" r="3810" b="0"/>
                  <wp:docPr id="472" name="Рисунок 472" descr="https://sun9-81.userapi.com/impg/sgQUx7z_nzHAjc10Vd9_EJraOsdbeZXX2sEObA/pGaSYEpKtws.jpg?size=604x403&amp;quality=95&amp;sign=198ed49bc666292b2d9d42f66e2a0907&amp;c_uniq_tag=7YJ2p3b-JCyM4MpyA9NNDE7lxfLFvfljVfvwxIVrEP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81.userapi.com/impg/sgQUx7z_nzHAjc10Vd9_EJraOsdbeZXX2sEObA/pGaSYEpKtws.jpg?size=604x403&amp;quality=95&amp;sign=198ed49bc666292b2d9d42f66e2a0907&amp;c_uniq_tag=7YJ2p3b-JCyM4MpyA9NNDE7lxfLFvfljVfvwxIVrEP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68" cy="160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CF301" w14:textId="77777777" w:rsidR="00D07F9B" w:rsidRPr="00D07F9B" w:rsidRDefault="00D07F9B" w:rsidP="00D07F9B">
            <w:pPr>
              <w:ind w:firstLine="0"/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 w:rsidRPr="00D07F9B">
              <w:rPr>
                <w:i/>
                <w:noProof/>
                <w:color w:val="002060"/>
                <w:sz w:val="28"/>
                <w:szCs w:val="28"/>
              </w:rPr>
              <w:t>«В ритме здорового дыхания»</w:t>
            </w:r>
          </w:p>
          <w:p w14:paraId="01536B52" w14:textId="77777777" w:rsidR="00D07F9B" w:rsidRPr="00D07F9B" w:rsidRDefault="00D07F9B" w:rsidP="00D07F9B">
            <w:pPr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E28DF4" wp14:editId="166C807E">
                  <wp:extent cx="1212529" cy="1212529"/>
                  <wp:effectExtent l="0" t="0" r="6985" b="6985"/>
                  <wp:docPr id="473" name="Рисунок 473" descr="http://qrcoder.ru/code/?https%3A%2F%2Fvk.com%2Frds_school18%3Fz%3Dvideo-189970795_456239422%252F52de4d4e4250333d18%252Fpl_wall_-18997079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rds_school18%3Fz%3Dvideo-189970795_456239422%252F52de4d4e4250333d18%252Fpl_wall_-18997079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49" cy="122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  <w:tcBorders>
              <w:left w:val="single" w:sz="4" w:space="0" w:color="auto"/>
              <w:right w:val="single" w:sz="4" w:space="0" w:color="auto"/>
            </w:tcBorders>
          </w:tcPr>
          <w:p w14:paraId="202B17E0" w14:textId="77777777" w:rsidR="00D66A17" w:rsidRPr="007810F5" w:rsidRDefault="00D66A17" w:rsidP="00D66A17">
            <w:pPr>
              <w:jc w:val="both"/>
              <w:rPr>
                <w:i/>
                <w:noProof/>
                <w:color w:val="002060"/>
                <w:lang w:eastAsia="ru-RU"/>
              </w:rPr>
            </w:pPr>
            <w:r w:rsidRPr="007810F5">
              <w:rPr>
                <w:i/>
                <w:noProof/>
                <w:color w:val="002060"/>
                <w:lang w:eastAsia="ru-RU"/>
              </w:rPr>
              <w:lastRenderedPageBreak/>
              <w:t>Поздравляем нашу Анюту Плесовских</w:t>
            </w:r>
            <w:r w:rsidRPr="007810F5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5B8A13C0" wp14:editId="5B248C82">
                  <wp:extent cx="160655" cy="160655"/>
                  <wp:effectExtent l="0" t="0" r="0" b="0"/>
                  <wp:docPr id="487" name="Рисунок 487" descr="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i/>
                <w:noProof/>
                <w:color w:val="002060"/>
                <w:lang w:eastAsia="ru-RU"/>
              </w:rPr>
              <w:t xml:space="preserve"> Финалиста проекта</w:t>
            </w:r>
          </w:p>
          <w:p w14:paraId="1753D84C" w14:textId="775274F0" w:rsidR="00D66A17" w:rsidRPr="007810F5" w:rsidRDefault="00D66A17" w:rsidP="007810F5">
            <w:pPr>
              <w:jc w:val="both"/>
              <w:rPr>
                <w:i/>
                <w:noProof/>
                <w:color w:val="002060"/>
                <w:lang w:eastAsia="ru-RU"/>
              </w:rPr>
            </w:pPr>
            <w:r w:rsidRPr="007810F5">
              <w:rPr>
                <w:i/>
                <w:noProof/>
                <w:color w:val="002060"/>
                <w:lang w:eastAsia="ru-RU"/>
              </w:rPr>
              <w:t> </w:t>
            </w:r>
            <w:hyperlink r:id="rId75" w:history="1">
              <w:r w:rsidRPr="007810F5">
                <w:rPr>
                  <w:rStyle w:val="affffff6"/>
                  <w:i/>
                  <w:noProof/>
                  <w:lang w:eastAsia="ru-RU"/>
                </w:rPr>
                <w:t>#АртЭкспрессРДШ</w:t>
              </w:r>
            </w:hyperlink>
            <w:r w:rsidRPr="007810F5">
              <w:rPr>
                <w:i/>
                <w:noProof/>
                <w:color w:val="002060"/>
                <w:lang w:eastAsia="ru-RU"/>
              </w:rPr>
              <w:t>. </w:t>
            </w:r>
          </w:p>
          <w:p w14:paraId="069D9396" w14:textId="77777777" w:rsidR="00F15A92" w:rsidRPr="007810F5" w:rsidRDefault="00F15A92" w:rsidP="00F15A92">
            <w:pPr>
              <w:jc w:val="center"/>
              <w:rPr>
                <w:i/>
                <w:noProof/>
                <w:color w:val="002060"/>
              </w:rPr>
            </w:pPr>
            <w:r w:rsidRPr="007810F5">
              <w:rPr>
                <w:noProof/>
                <w:lang w:eastAsia="ru-RU"/>
              </w:rPr>
              <w:drawing>
                <wp:inline distT="0" distB="0" distL="0" distR="0" wp14:anchorId="242F3650" wp14:editId="424361CC">
                  <wp:extent cx="1756410" cy="13367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26" cy="143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3388E7" w14:textId="77777777" w:rsidR="00D66A17" w:rsidRPr="007810F5" w:rsidRDefault="00D66A17" w:rsidP="00F15A92">
            <w:pPr>
              <w:jc w:val="center"/>
              <w:rPr>
                <w:i/>
                <w:noProof/>
                <w:color w:val="002060"/>
              </w:rPr>
            </w:pPr>
          </w:p>
          <w:p w14:paraId="6217F496" w14:textId="77777777" w:rsidR="00D66A17" w:rsidRPr="007810F5" w:rsidRDefault="00D66A17" w:rsidP="00D66A17">
            <w:pPr>
              <w:jc w:val="both"/>
              <w:rPr>
                <w:i/>
                <w:noProof/>
                <w:color w:val="002060"/>
              </w:rPr>
            </w:pPr>
            <w:r w:rsidRPr="007810F5">
              <w:rPr>
                <w:i/>
                <w:noProof/>
                <w:color w:val="002060"/>
              </w:rPr>
              <w:t>Поздравляем участника отборочного этапа  «Индивидуального лидерского  трека» регионального Слёта РДШ - Полину Голуб </w:t>
            </w:r>
            <w:r w:rsidRPr="007810F5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2E0B9492" wp14:editId="0D4F6721">
                  <wp:extent cx="160655" cy="160655"/>
                  <wp:effectExtent l="0" t="0" r="0" b="0"/>
                  <wp:docPr id="490" name="Рисунок 490" descr="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F0332" w14:textId="315D0669" w:rsidR="00D66A17" w:rsidRDefault="00F15A92" w:rsidP="00D66A17">
            <w:pPr>
              <w:jc w:val="center"/>
              <w:rPr>
                <w:i/>
                <w:noProof/>
              </w:rPr>
            </w:pPr>
            <w:r w:rsidRPr="007810F5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3A341868" wp14:editId="7B992931">
                  <wp:extent cx="1755775" cy="133985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CBC149" w14:textId="77777777" w:rsidR="007810F5" w:rsidRPr="007810F5" w:rsidRDefault="007810F5" w:rsidP="00D66A17">
            <w:pPr>
              <w:jc w:val="center"/>
              <w:rPr>
                <w:i/>
                <w:noProof/>
              </w:rPr>
            </w:pPr>
          </w:p>
          <w:p w14:paraId="76FA73CC" w14:textId="77777777" w:rsidR="00D66A17" w:rsidRPr="007810F5" w:rsidRDefault="00D66A17" w:rsidP="00D66A17">
            <w:pPr>
              <w:jc w:val="both"/>
              <w:rPr>
                <w:i/>
                <w:noProof/>
                <w:color w:val="002060"/>
              </w:rPr>
            </w:pPr>
            <w:r w:rsidRPr="007810F5">
              <w:rPr>
                <w:i/>
                <w:noProof/>
                <w:color w:val="002060"/>
              </w:rPr>
              <w:t>Старший инспектор ГИБДД Бареев Р. Ш. провел беседу с ребятами из 1 В и 6 А классов. Ринат Шамильевич рассказал об очерёдности проезда перекрёстка транспортными средствами, познакомил с сигналами регулировщика и повторили правила дорожного движения для велосипедистов, пешеходов и пассажиров.</w:t>
            </w:r>
          </w:p>
          <w:p w14:paraId="013942C3" w14:textId="77777777" w:rsidR="00D66A17" w:rsidRDefault="00D66A17" w:rsidP="00F15A92">
            <w:pPr>
              <w:jc w:val="center"/>
              <w:rPr>
                <w:i/>
                <w:noProof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E2DB8" wp14:editId="7D653482">
                  <wp:extent cx="1219200" cy="1645376"/>
                  <wp:effectExtent l="0" t="0" r="0" b="0"/>
                  <wp:docPr id="491" name="Рисунок 491" descr="https://sun9-78.userapi.com/impg/ElyQvcj6e_YD1T6SQb3oO4yPRcAGOGBWuDCjSA/uOE9Cc9YQkk.jpg?size=448x604&amp;quality=95&amp;sign=8992e097f9e37cbfc16416cae031bc5a&amp;c_uniq_tag=rTLOln7XxzZFm_z09joN43RLrr3hVM31IkYqQ_AcMV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8.userapi.com/impg/ElyQvcj6e_YD1T6SQb3oO4yPRcAGOGBWuDCjSA/uOE9Cc9YQkk.jpg?size=448x604&amp;quality=95&amp;sign=8992e097f9e37cbfc16416cae031bc5a&amp;c_uniq_tag=rTLOln7XxzZFm_z09joN43RLrr3hVM31IkYqQ_AcMV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90" cy="1649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CC2EAD1" w14:textId="77777777" w:rsidR="00D66A17" w:rsidRPr="00F15A92" w:rsidRDefault="00D66A17" w:rsidP="00F15A92">
            <w:pPr>
              <w:jc w:val="center"/>
              <w:rPr>
                <w:i/>
                <w:noProof/>
                <w:sz w:val="32"/>
                <w:szCs w:val="32"/>
              </w:rPr>
            </w:pP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871ADD6" wp14:editId="4C26B525">
                  <wp:extent cx="1755775" cy="133985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B6FB57" w14:textId="77777777" w:rsidR="00F15A92" w:rsidRDefault="00F15A92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02D50C6B" w14:textId="77777777" w:rsidR="001A6738" w:rsidRPr="007810F5" w:rsidRDefault="001A6738" w:rsidP="001A6738">
            <w:pPr>
              <w:jc w:val="both"/>
              <w:rPr>
                <w:i/>
                <w:noProof/>
                <w:color w:val="002060"/>
              </w:rPr>
            </w:pPr>
            <w:r w:rsidRPr="007810F5">
              <w:rPr>
                <w:i/>
                <w:noProof/>
                <w:color w:val="002060"/>
              </w:rPr>
              <w:t>В Тобольске проходит муниципальный этап Всероссийской олимпиады школьников. Уже позади испытания по истории, физкультуре, технологии и немецкому языку. Юлия Новосёлова пробует силы в знаниях нескольких предметов.</w:t>
            </w:r>
          </w:p>
          <w:p w14:paraId="2DA7E630" w14:textId="38EB9387" w:rsidR="001A6738" w:rsidRDefault="001A6738" w:rsidP="007810F5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003472" wp14:editId="565C5FEF">
                  <wp:extent cx="1267100" cy="1267100"/>
                  <wp:effectExtent l="0" t="0" r="9525" b="9525"/>
                  <wp:docPr id="493" name="Рисунок 493" descr="http://qrcoder.ru/code/?https%3A%2F%2Fvk.com%2Frds_school18%3Fz%3Dvideo-5735566_456252889%252F28a7450108860147ac%252Fpl_wall_-18997079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rds_school18%3Fz%3Dvideo-5735566_456252889%252F28a7450108860147ac%252Fpl_wall_-18997079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090" cy="12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68679" w14:textId="4087852C" w:rsidR="001A6738" w:rsidRDefault="001A6738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7E9F0BD" wp14:editId="64C57154">
                  <wp:extent cx="1755775" cy="13398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0CCEBD" w14:textId="77777777" w:rsidR="007810F5" w:rsidRDefault="007810F5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513C7D1B" w14:textId="77777777" w:rsidR="007810F5" w:rsidRPr="007810F5" w:rsidRDefault="001A6738" w:rsidP="007810F5">
            <w:pPr>
              <w:jc w:val="both"/>
              <w:rPr>
                <w:bCs/>
                <w:i/>
                <w:noProof/>
                <w:color w:val="002060"/>
              </w:rPr>
            </w:pPr>
            <w:r w:rsidRPr="007810F5">
              <w:rPr>
                <w:i/>
                <w:noProof/>
                <w:color w:val="002060"/>
              </w:rPr>
              <w:t xml:space="preserve">Наши замечательные семьи Кадыровых и Бояриных приняли участие в городских соревнованиях </w:t>
            </w:r>
          </w:p>
          <w:p w14:paraId="18984908" w14:textId="77777777" w:rsidR="007810F5" w:rsidRPr="007810F5" w:rsidRDefault="007810F5" w:rsidP="007810F5">
            <w:pPr>
              <w:jc w:val="both"/>
              <w:rPr>
                <w:bCs/>
                <w:i/>
                <w:noProof/>
                <w:color w:val="002060"/>
              </w:rPr>
            </w:pPr>
            <w:r w:rsidRPr="007810F5">
              <w:rPr>
                <w:bCs/>
                <w:i/>
                <w:noProof/>
                <w:color w:val="002060"/>
              </w:rPr>
              <w:t>«Мама, папа и я спортивная семья». Умнички!</w:t>
            </w:r>
            <w:r w:rsidRPr="007810F5"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 wp14:anchorId="34B3D569" wp14:editId="720EF5A2">
                  <wp:extent cx="160655" cy="160655"/>
                  <wp:effectExtent l="0" t="0" r="0" b="0"/>
                  <wp:docPr id="501" name="Рисунок 501" descr="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 wp14:anchorId="42F2358C" wp14:editId="60FD12B3">
                  <wp:extent cx="160655" cy="160655"/>
                  <wp:effectExtent l="0" t="0" r="0" b="0"/>
                  <wp:docPr id="500" name="Рисунок 500" descr="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 wp14:anchorId="67C34ADF" wp14:editId="4A1C31CA">
                  <wp:extent cx="160655" cy="160655"/>
                  <wp:effectExtent l="0" t="0" r="0" b="0"/>
                  <wp:docPr id="499" name="Рисунок 499" descr="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 wp14:anchorId="36AEF7FD" wp14:editId="716C6412">
                  <wp:extent cx="160655" cy="160655"/>
                  <wp:effectExtent l="0" t="0" r="0" b="0"/>
                  <wp:docPr id="498" name="Рисунок 498" descr="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 wp14:anchorId="66480B76" wp14:editId="74EC90B2">
                  <wp:extent cx="160655" cy="160655"/>
                  <wp:effectExtent l="0" t="0" r="0" b="0"/>
                  <wp:docPr id="497" name="Рисунок 497" descr="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 wp14:anchorId="3277ECE8" wp14:editId="3DC85E04">
                  <wp:extent cx="160655" cy="160655"/>
                  <wp:effectExtent l="0" t="0" r="0" b="0"/>
                  <wp:docPr id="496" name="Рисунок 496" descr="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 wp14:anchorId="4ACBA235" wp14:editId="011AB488">
                  <wp:extent cx="160655" cy="160655"/>
                  <wp:effectExtent l="0" t="0" r="0" b="0"/>
                  <wp:docPr id="495" name="Рисунок 495" descr="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18AED" w14:textId="226D69D2" w:rsidR="001A6738" w:rsidRPr="007810F5" w:rsidRDefault="007810F5" w:rsidP="007810F5">
            <w:pPr>
              <w:ind w:firstLine="0"/>
              <w:jc w:val="both"/>
              <w:rPr>
                <w:i/>
                <w:noProof/>
                <w:color w:val="00206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31BC95" wp14:editId="4A1C8967">
                  <wp:extent cx="1407265" cy="1365904"/>
                  <wp:effectExtent l="0" t="0" r="2540" b="5715"/>
                  <wp:docPr id="27" name="Рисунок 27" descr="https://sun9-1.userapi.com/impg/GwGSSZc0n_IXHdYfBpJ_unD_cP4srBua85RaCA/nxOB4OCO_Io.jpg?size=453x604&amp;quality=95&amp;sign=eecade482c9a7fc275d866b22df60f20&amp;c_uniq_tag=VmnMy6oxdmzLmx8HlnRPWh7miIOOivhAlxixHsHWae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.userapi.com/impg/GwGSSZc0n_IXHdYfBpJ_unD_cP4srBua85RaCA/nxOB4OCO_Io.jpg?size=453x604&amp;quality=95&amp;sign=eecade482c9a7fc275d866b22df60f20&amp;c_uniq_tag=VmnMy6oxdmzLmx8HlnRPWh7miIOOivhAlxixHsHWaeI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3" t="12500" r="11184" b="34457"/>
                          <a:stretch/>
                        </pic:blipFill>
                        <pic:spPr bwMode="auto">
                          <a:xfrm>
                            <a:off x="0" y="0"/>
                            <a:ext cx="1414436" cy="137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816D16" wp14:editId="3242CFFE">
                  <wp:extent cx="1411705" cy="1378994"/>
                  <wp:effectExtent l="0" t="0" r="0" b="0"/>
                  <wp:docPr id="28" name="Рисунок 28" descr="https://sun9-29.userapi.com/impg/W4pJbc_oTUeybayIXWNRIc9W6SU_VwW4_kNdow/IPy-C0YiTr4.jpg?size=453x604&amp;quality=95&amp;sign=1f9616851a7da2280c47a2616f339cf0&amp;c_uniq_tag=W52GxKO9zv_eRetclPi8bAKWP2KLI0MVR2gj7973A7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9.userapi.com/impg/W4pJbc_oTUeybayIXWNRIc9W6SU_VwW4_kNdow/IPy-C0YiTr4.jpg?size=453x604&amp;quality=95&amp;sign=1f9616851a7da2280c47a2616f339cf0&amp;c_uniq_tag=W52GxKO9zv_eRetclPi8bAKWP2KLI0MVR2gj7973A7I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3" t="11606" r="11670" b="36413"/>
                          <a:stretch/>
                        </pic:blipFill>
                        <pic:spPr bwMode="auto">
                          <a:xfrm>
                            <a:off x="0" y="0"/>
                            <a:ext cx="1421486" cy="1388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CB7E11" w14:textId="784A0C42" w:rsidR="001A6738" w:rsidRDefault="007810F5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 w:rsidRPr="00F15A92">
              <w:rPr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inline distT="0" distB="0" distL="0" distR="0" wp14:anchorId="4BC542CD" wp14:editId="69A09201">
                  <wp:extent cx="1755775" cy="133985"/>
                  <wp:effectExtent l="0" t="0" r="0" b="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B00F17" w14:textId="77777777" w:rsidR="001A6738" w:rsidRDefault="001A6738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4145CB6E" w14:textId="34CA0CBC" w:rsidR="007810F5" w:rsidRPr="0020533D" w:rsidRDefault="007810F5" w:rsidP="007810F5">
            <w:pPr>
              <w:ind w:firstLine="0"/>
              <w:contextualSpacing/>
              <w:jc w:val="both"/>
              <w:rPr>
                <w:bCs/>
                <w:i/>
                <w:noProof/>
                <w:color w:val="002060"/>
              </w:rPr>
            </w:pPr>
            <w:r w:rsidRPr="0020533D">
              <w:rPr>
                <w:bCs/>
                <w:i/>
                <w:noProof/>
                <w:color w:val="002060"/>
              </w:rPr>
              <w:t xml:space="preserve">   </w:t>
            </w:r>
            <w:r w:rsidR="0020533D" w:rsidRPr="0020533D">
              <w:rPr>
                <w:bCs/>
                <w:i/>
                <w:noProof/>
                <w:color w:val="002060"/>
              </w:rPr>
              <w:t>В рамках недели</w:t>
            </w:r>
            <w:r w:rsidRPr="0020533D">
              <w:rPr>
                <w:bCs/>
                <w:i/>
                <w:noProof/>
                <w:color w:val="002060"/>
              </w:rPr>
              <w:t xml:space="preserve"> молодого педагога «Творческий путь» </w:t>
            </w:r>
            <w:r w:rsidR="0020533D" w:rsidRPr="0020533D">
              <w:rPr>
                <w:bCs/>
                <w:i/>
                <w:noProof/>
                <w:color w:val="002060"/>
              </w:rPr>
              <w:t xml:space="preserve">прошла встреча в стенах школы 18 </w:t>
            </w:r>
            <w:r w:rsidR="0020533D">
              <w:rPr>
                <w:bCs/>
                <w:i/>
                <w:noProof/>
                <w:color w:val="002060"/>
              </w:rPr>
              <w:t>начинающих учителей и Зазулиной Екатерины, учителя иностранного языка.</w:t>
            </w:r>
          </w:p>
          <w:p w14:paraId="663FD90B" w14:textId="238C933A" w:rsidR="001A6738" w:rsidRDefault="001A6738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479F5599" w14:textId="77777777" w:rsidR="00790C8F" w:rsidRDefault="00790C8F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46A3B981" w14:textId="77777777" w:rsidR="00790C8F" w:rsidRDefault="00790C8F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12106B6C" w14:textId="77777777" w:rsidR="00790C8F" w:rsidRDefault="00790C8F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487BC8E5" w14:textId="77777777" w:rsidR="00F818E3" w:rsidRDefault="00F818E3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3A766638" w14:textId="77777777" w:rsidR="001A6738" w:rsidRDefault="001A6738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65EC4312" w14:textId="77777777" w:rsidR="00F15A92" w:rsidRPr="00F15A92" w:rsidRDefault="00F15A92" w:rsidP="00F15A92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u w:val="single"/>
              </w:rPr>
            </w:pPr>
            <w:r w:rsidRPr="00F15A92">
              <w:rPr>
                <w:b/>
                <w:i/>
                <w:noProof/>
                <w:color w:val="002060"/>
                <w:sz w:val="32"/>
                <w:szCs w:val="32"/>
                <w:u w:val="single"/>
              </w:rPr>
              <w:t>Немного юмора!</w:t>
            </w:r>
          </w:p>
          <w:p w14:paraId="33D5E960" w14:textId="77777777" w:rsidR="00F15A92" w:rsidRDefault="00C93E17" w:rsidP="00C93E17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99884C" wp14:editId="6E0E8AD9">
                  <wp:extent cx="1887618" cy="1354991"/>
                  <wp:effectExtent l="0" t="0" r="0" b="0"/>
                  <wp:docPr id="476" name="Рисунок 476" descr="https://sun9-14.userapi.com/impg/NK-4PZrJqZOMtk9-cCKPOzTOEmfyCX2wue4axQ/ipDYU2AqGlQ.jpg?size=604x604&amp;quality=96&amp;sign=5d4426e3cdf0d07a395c55e83b66c16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4.userapi.com/impg/NK-4PZrJqZOMtk9-cCKPOzTOEmfyCX2wue4axQ/ipDYU2AqGlQ.jpg?size=604x604&amp;quality=96&amp;sign=5d4426e3cdf0d07a395c55e83b66c16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17"/>
                          <a:stretch/>
                        </pic:blipFill>
                        <pic:spPr bwMode="auto">
                          <a:xfrm>
                            <a:off x="0" y="0"/>
                            <a:ext cx="1907102" cy="136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66C791" w14:textId="77777777" w:rsidR="00C93E17" w:rsidRPr="00F15A92" w:rsidRDefault="00C93E17" w:rsidP="00C93E17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7202C849" w14:textId="77777777" w:rsidR="00F15A92" w:rsidRDefault="00C93E17" w:rsidP="00F15A92">
            <w:pPr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F18C5C" wp14:editId="53A2840E">
                  <wp:extent cx="2663956" cy="1334403"/>
                  <wp:effectExtent l="0" t="0" r="3175" b="0"/>
                  <wp:docPr id="477" name="Рисунок 477" descr="https://sun9-16.userapi.com/c10765/u161657992/-14/x_0f35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6.userapi.com/c10765/u161657992/-14/x_0f35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99" cy="134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A84B7" w14:textId="77777777" w:rsidR="00C93E17" w:rsidRPr="00F15A92" w:rsidRDefault="00C93E17" w:rsidP="00F15A92">
            <w:pPr>
              <w:rPr>
                <w:i/>
                <w:noProof/>
                <w:color w:val="002060"/>
                <w:sz w:val="28"/>
                <w:szCs w:val="28"/>
              </w:rPr>
            </w:pPr>
          </w:p>
          <w:p w14:paraId="47524569" w14:textId="77777777" w:rsidR="00F15A92" w:rsidRDefault="00C93E17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B0F6BD" wp14:editId="4BF6687B">
                  <wp:extent cx="2743293" cy="1219200"/>
                  <wp:effectExtent l="0" t="0" r="0" b="0"/>
                  <wp:docPr id="478" name="Рисунок 478" descr="https://vraki.net/sites/default/files/inline/images/21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raki.net/sites/default/files/inline/images/21_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70" cy="122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D9A65" w14:textId="77777777" w:rsidR="004D4C08" w:rsidRDefault="004D4C08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6858F8F1" w14:textId="77777777" w:rsidR="004D4C08" w:rsidRDefault="008D4791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31CE3" wp14:editId="43480103">
                  <wp:extent cx="2294957" cy="1742693"/>
                  <wp:effectExtent l="0" t="0" r="0" b="0"/>
                  <wp:docPr id="23" name="Рисунок 23" descr="https://cstor.nn2.ru/forum/data/forum/images/2021-06/254251025-mar-ivanna_istor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tor.nn2.ru/forum/data/forum/images/2021-06/254251025-mar-ivanna_istor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27"/>
                          <a:stretch/>
                        </pic:blipFill>
                        <pic:spPr bwMode="auto">
                          <a:xfrm>
                            <a:off x="0" y="0"/>
                            <a:ext cx="2323550" cy="176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53371A" w14:textId="77777777" w:rsidR="00F15A92" w:rsidRPr="00F15A92" w:rsidRDefault="00F15A92" w:rsidP="008D4791">
            <w:pPr>
              <w:ind w:firstLine="0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6B75BC74" w14:textId="77777777" w:rsidR="00F15A92" w:rsidRPr="00F15A92" w:rsidRDefault="00F15A92" w:rsidP="00F15A92">
            <w:pPr>
              <w:rPr>
                <w:b/>
                <w:i/>
                <w:noProof/>
                <w:color w:val="002060"/>
                <w:sz w:val="28"/>
                <w:szCs w:val="28"/>
                <w:u w:val="single"/>
              </w:rPr>
            </w:pPr>
            <w:r w:rsidRPr="00F15A92">
              <w:rPr>
                <w:b/>
                <w:i/>
                <w:noProof/>
                <w:color w:val="002060"/>
                <w:sz w:val="28"/>
                <w:szCs w:val="28"/>
                <w:u w:val="single"/>
              </w:rPr>
              <w:t>Рассказываю о любимых авторах!</w:t>
            </w:r>
          </w:p>
          <w:p w14:paraId="1ECBB071" w14:textId="77777777" w:rsidR="00F15A92" w:rsidRDefault="004D4C08" w:rsidP="0095060D">
            <w:pPr>
              <w:rPr>
                <w:i/>
                <w:noProof/>
                <w:color w:val="002060"/>
                <w:sz w:val="28"/>
                <w:szCs w:val="28"/>
              </w:rPr>
            </w:pPr>
            <w:r w:rsidRPr="00B2458E">
              <w:rPr>
                <w:noProof/>
                <w:color w:val="323232" w:themeColor="text2"/>
                <w:sz w:val="28"/>
                <w:szCs w:val="28"/>
                <w:lang w:eastAsia="ru-RU"/>
              </w:rPr>
              <w:drawing>
                <wp:inline distT="0" distB="0" distL="0" distR="0" wp14:anchorId="3C5BB40B" wp14:editId="2516EFAD">
                  <wp:extent cx="1384935" cy="1866750"/>
                  <wp:effectExtent l="0" t="0" r="5715" b="635"/>
                  <wp:docPr id="12" name="Рисунок 12" descr="C:\Users\316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16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9" cy="189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2458E">
              <w:rPr>
                <w:noProof/>
                <w:color w:val="323232" w:themeColor="text2"/>
                <w:sz w:val="28"/>
                <w:szCs w:val="28"/>
                <w:lang w:eastAsia="ru-RU"/>
              </w:rPr>
              <w:drawing>
                <wp:inline distT="0" distB="0" distL="0" distR="0" wp14:anchorId="7BF585FA" wp14:editId="1521C8A0">
                  <wp:extent cx="1314722" cy="1873918"/>
                  <wp:effectExtent l="0" t="0" r="0" b="0"/>
                  <wp:docPr id="13" name="Рисунок 13" descr="C:\Users\316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316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43" cy="189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73CB419" w14:textId="77777777" w:rsidR="004D4C08" w:rsidRDefault="004D4C08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 w:rsidRPr="00B2458E">
              <w:rPr>
                <w:noProof/>
                <w:color w:val="323232" w:themeColor="text2"/>
                <w:sz w:val="28"/>
                <w:szCs w:val="28"/>
                <w:lang w:eastAsia="ru-RU"/>
              </w:rPr>
              <w:drawing>
                <wp:inline distT="0" distB="0" distL="0" distR="0" wp14:anchorId="4C1A5EE4" wp14:editId="2AB73695">
                  <wp:extent cx="1828800" cy="2136140"/>
                  <wp:effectExtent l="0" t="0" r="0" b="0"/>
                  <wp:docPr id="14" name="Рисунок 14" descr="C:\Users\316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316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788" cy="217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ED5DCC7" w14:textId="77777777" w:rsidR="004D4C08" w:rsidRPr="00F15A92" w:rsidRDefault="004D4C08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2D8392E3" w14:textId="77777777" w:rsidR="00F15A92" w:rsidRPr="00F15A92" w:rsidRDefault="00F15A92" w:rsidP="00F15A92">
            <w:pPr>
              <w:ind w:firstLine="0"/>
              <w:rPr>
                <w:i/>
                <w:noProof/>
                <w:sz w:val="32"/>
                <w:szCs w:val="32"/>
              </w:rPr>
            </w:pPr>
            <w:r w:rsidRPr="00F15A92">
              <w:rPr>
                <w:b/>
                <w:i/>
                <w:color w:val="002060"/>
                <w:shd w:val="clear" w:color="auto" w:fill="FFFFFF"/>
              </w:rPr>
              <w:t>Начинай</w:t>
            </w:r>
            <w:r w:rsidRPr="00F15A92">
              <w:rPr>
                <w:i/>
                <w:color w:val="002060"/>
                <w:shd w:val="clear" w:color="auto" w:fill="FFFFFF"/>
              </w:rPr>
              <w:t> </w:t>
            </w:r>
            <w:r w:rsidRPr="00F15A92">
              <w:rPr>
                <w:b/>
                <w:i/>
                <w:color w:val="002060"/>
                <w:shd w:val="clear" w:color="auto" w:fill="FFFFFF"/>
              </w:rPr>
              <w:t>читать</w:t>
            </w:r>
            <w:r w:rsidRPr="00F15A92">
              <w:rPr>
                <w:i/>
                <w:color w:val="002060"/>
                <w:shd w:val="clear" w:color="auto" w:fill="FFFFFF"/>
              </w:rPr>
              <w:t> </w:t>
            </w:r>
            <w:r w:rsidRPr="00F15A92">
              <w:rPr>
                <w:i/>
                <w:noProof/>
                <w:color w:val="002060"/>
                <w:shd w:val="clear" w:color="auto" w:fill="FFFFFF"/>
                <w:lang w:eastAsia="ru-RU"/>
              </w:rPr>
              <w:drawing>
                <wp:inline distT="0" distB="0" distL="0" distR="0" wp14:anchorId="51B5BF3B" wp14:editId="447610C0">
                  <wp:extent cx="158115" cy="158115"/>
                  <wp:effectExtent l="0" t="0" r="0" b="0"/>
                  <wp:docPr id="61" name="Рисунок 61" descr="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A92">
              <w:rPr>
                <w:i/>
                <w:color w:val="002060"/>
                <w:shd w:val="clear" w:color="auto" w:fill="FFFFFF"/>
              </w:rPr>
              <w:t xml:space="preserve">, </w:t>
            </w:r>
            <w:r w:rsidRPr="00F15A92">
              <w:rPr>
                <w:b/>
                <w:i/>
                <w:color w:val="002060"/>
                <w:shd w:val="clear" w:color="auto" w:fill="FFFFFF"/>
              </w:rPr>
              <w:t>тебе понравится</w:t>
            </w:r>
            <w:r w:rsidRPr="00F15A92">
              <w:rPr>
                <w:i/>
                <w:color w:val="002060"/>
                <w:shd w:val="clear" w:color="auto" w:fill="FFFFFF"/>
              </w:rPr>
              <w:t> </w:t>
            </w:r>
            <w:r w:rsidRPr="00F15A92">
              <w:rPr>
                <w:i/>
                <w:noProof/>
                <w:color w:val="002060"/>
                <w:shd w:val="clear" w:color="auto" w:fill="FFFFFF"/>
                <w:lang w:eastAsia="ru-RU"/>
              </w:rPr>
              <w:drawing>
                <wp:inline distT="0" distB="0" distL="0" distR="0" wp14:anchorId="006D792F" wp14:editId="02CEB4FA">
                  <wp:extent cx="158115" cy="158115"/>
                  <wp:effectExtent l="0" t="0" r="0" b="0"/>
                  <wp:docPr id="62" name="Рисунок 62" descr="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A92">
              <w:rPr>
                <w:i/>
                <w:color w:val="002060"/>
                <w:shd w:val="clear" w:color="auto" w:fill="FFFFFF"/>
              </w:rPr>
              <w:t>!</w:t>
            </w:r>
          </w:p>
        </w:tc>
        <w:tc>
          <w:tcPr>
            <w:tcW w:w="4897" w:type="dxa"/>
            <w:tcBorders>
              <w:left w:val="single" w:sz="4" w:space="0" w:color="auto"/>
              <w:right w:val="single" w:sz="4" w:space="0" w:color="auto"/>
            </w:tcBorders>
          </w:tcPr>
          <w:p w14:paraId="7D2AF8BB" w14:textId="077472A4" w:rsidR="00C778F9" w:rsidRDefault="00C778F9" w:rsidP="00C778F9">
            <w:pPr>
              <w:jc w:val="center"/>
              <w:rPr>
                <w:rFonts w:eastAsia="Calibri"/>
                <w:i/>
                <w:iCs/>
                <w:color w:val="00206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5EB1E1" wp14:editId="34C0F58E">
                  <wp:extent cx="1248032" cy="1248032"/>
                  <wp:effectExtent l="0" t="0" r="9525" b="9525"/>
                  <wp:docPr id="503" name="Рисунок 503" descr="http://qrcoder.ru/code/?https%3A%2F%2Fvk.com%2Frds_school18%3Fz%3Dvideo-5735566_456252921%252Fe3083c1f978f2daec9%252Fpl_wall_-18997079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rds_school18%3Fz%3Dvideo-5735566_456252921%252Fe3083c1f978f2daec9%252Fpl_wall_-18997079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01" cy="125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24742" w14:textId="22ED8329" w:rsidR="00C778F9" w:rsidRDefault="00C778F9" w:rsidP="00C778F9">
            <w:pPr>
              <w:jc w:val="center"/>
              <w:rPr>
                <w:rFonts w:eastAsia="Calibri"/>
                <w:i/>
                <w:iCs/>
                <w:color w:val="002060"/>
              </w:rPr>
            </w:pP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1A8F647" wp14:editId="79FCFC39">
                  <wp:extent cx="1755775" cy="13398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CD7E5C" w14:textId="77777777" w:rsidR="00C778F9" w:rsidRDefault="00C778F9" w:rsidP="00C778F9">
            <w:pPr>
              <w:jc w:val="center"/>
              <w:rPr>
                <w:rFonts w:eastAsia="Calibri"/>
                <w:i/>
                <w:iCs/>
                <w:color w:val="002060"/>
              </w:rPr>
            </w:pPr>
          </w:p>
          <w:p w14:paraId="5E9D18B9" w14:textId="749526E6" w:rsidR="001A6738" w:rsidRPr="007810F5" w:rsidRDefault="001A6738" w:rsidP="001A6738">
            <w:pPr>
              <w:jc w:val="both"/>
              <w:rPr>
                <w:rFonts w:eastAsia="Calibri"/>
                <w:i/>
                <w:iCs/>
                <w:color w:val="002060"/>
              </w:rPr>
            </w:pPr>
            <w:r w:rsidRPr="007810F5">
              <w:rPr>
                <w:rFonts w:eastAsia="Calibri"/>
                <w:i/>
                <w:iCs/>
                <w:color w:val="002060"/>
              </w:rPr>
              <w:t>Наша школа представляет проект </w:t>
            </w:r>
            <w:r w:rsidRPr="007810F5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1C2631D2" wp14:editId="0051F9F8">
                  <wp:extent cx="160655" cy="160655"/>
                  <wp:effectExtent l="0" t="0" r="0" b="0"/>
                  <wp:docPr id="510" name="Рисунок 510" descr="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rFonts w:eastAsia="Calibri"/>
                <w:i/>
                <w:iCs/>
                <w:color w:val="002060"/>
              </w:rPr>
              <w:t>Школьный медиацентр «Время первых» </w:t>
            </w:r>
            <w:r w:rsidRPr="007810F5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63EF46CE" wp14:editId="6D7C3104">
                  <wp:extent cx="160655" cy="160655"/>
                  <wp:effectExtent l="0" t="0" r="0" b="0"/>
                  <wp:docPr id="509" name="Рисунок 509" descr="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rFonts w:eastAsia="Calibri"/>
                <w:i/>
                <w:iCs/>
                <w:color w:val="002060"/>
              </w:rPr>
              <w:t xml:space="preserve">на грант </w:t>
            </w:r>
            <w:proofErr w:type="spellStart"/>
            <w:r w:rsidRPr="007810F5">
              <w:rPr>
                <w:rFonts w:eastAsia="Calibri"/>
                <w:i/>
                <w:iCs/>
                <w:color w:val="002060"/>
              </w:rPr>
              <w:t>Сибура</w:t>
            </w:r>
            <w:proofErr w:type="spellEnd"/>
            <w:r w:rsidRPr="007810F5">
              <w:rPr>
                <w:rFonts w:eastAsia="Calibri"/>
                <w:i/>
                <w:iCs/>
                <w:color w:val="002060"/>
              </w:rPr>
              <w:t xml:space="preserve"> «Формула хороших дел»</w:t>
            </w:r>
            <w:r w:rsidRPr="007810F5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5071490F" wp14:editId="250C9FCA">
                  <wp:extent cx="160655" cy="160655"/>
                  <wp:effectExtent l="0" t="0" r="0" b="0"/>
                  <wp:docPr id="508" name="Рисунок 508" descr="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rFonts w:eastAsia="Calibri"/>
                <w:i/>
                <w:iCs/>
                <w:color w:val="002060"/>
              </w:rPr>
              <w:t>Поддержите</w:t>
            </w:r>
            <w:r w:rsidRPr="007810F5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705ACBF7" wp14:editId="664FBCC9">
                  <wp:extent cx="160655" cy="160655"/>
                  <wp:effectExtent l="0" t="0" r="0" b="0"/>
                  <wp:docPr id="507" name="Рисунок 507" descr="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rFonts w:eastAsia="Calibri"/>
                <w:i/>
                <w:iCs/>
                <w:color w:val="002060"/>
              </w:rPr>
              <w:t> голосом </w:t>
            </w:r>
            <w:r w:rsidRPr="007810F5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1C0A672E" wp14:editId="5625025D">
                  <wp:extent cx="160655" cy="160655"/>
                  <wp:effectExtent l="0" t="0" r="0" b="0"/>
                  <wp:docPr id="506" name="Рисунок 506" descr="👇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👇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64D87B88" wp14:editId="6007F0C3">
                  <wp:extent cx="160655" cy="160655"/>
                  <wp:effectExtent l="0" t="0" r="0" b="0"/>
                  <wp:docPr id="505" name="Рисунок 505" descr="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10F5">
              <w:rPr>
                <w:rFonts w:eastAsia="Calibri"/>
                <w:i/>
                <w:iCs/>
                <w:color w:val="002060"/>
              </w:rPr>
              <w:br/>
              <w:t>Нам это очень важно </w:t>
            </w:r>
            <w:r w:rsidRPr="007810F5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2BAC594F" wp14:editId="0DEAF7D4">
                  <wp:extent cx="160655" cy="160655"/>
                  <wp:effectExtent l="0" t="0" r="0" b="0"/>
                  <wp:docPr id="504" name="Рисунок 504" descr="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434AD" w14:textId="63C63902" w:rsidR="003A0DFC" w:rsidRDefault="0082744F" w:rsidP="007810F5">
            <w:pPr>
              <w:jc w:val="center"/>
              <w:rPr>
                <w:rFonts w:eastAsia="Calibri"/>
                <w:b/>
                <w:i/>
                <w:iCs/>
                <w:color w:val="002060"/>
                <w:sz w:val="28"/>
                <w:szCs w:val="28"/>
              </w:rPr>
            </w:pPr>
            <w:hyperlink r:id="rId102" w:tgtFrame="_blank" w:tooltip="https://www.formula-hd.ru/tobolsk/projects/shkolnyy-mediatsentr-vremya-pervykh/" w:history="1">
              <w:r w:rsidR="003A0DFC" w:rsidRPr="003A0DFC">
                <w:rPr>
                  <w:rStyle w:val="affffff6"/>
                  <w:rFonts w:eastAsia="Calibri"/>
                  <w:b/>
                  <w:i/>
                  <w:iCs/>
                  <w:sz w:val="28"/>
                  <w:szCs w:val="28"/>
                </w:rPr>
                <w:t>https://www.formula-hd.ru/tobolsk/projects/shkolnyy-m..</w:t>
              </w:r>
            </w:hyperlink>
          </w:p>
          <w:p w14:paraId="3BF5B1A8" w14:textId="4685DAF7" w:rsidR="00F15A92" w:rsidRDefault="00F15A92" w:rsidP="003A0DFC">
            <w:pPr>
              <w:jc w:val="center"/>
              <w:rPr>
                <w:rFonts w:eastAsia="Calibri"/>
                <w:b/>
                <w:i/>
                <w:iCs/>
                <w:color w:val="002060"/>
                <w:sz w:val="28"/>
                <w:szCs w:val="28"/>
              </w:rPr>
            </w:pP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A32487A" wp14:editId="4613163C">
                  <wp:extent cx="1755775" cy="133985"/>
                  <wp:effectExtent l="0" t="0" r="0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2E1C63" w14:textId="77777777" w:rsidR="007810F5" w:rsidRPr="003A0DFC" w:rsidRDefault="007810F5" w:rsidP="003A0DFC">
            <w:pPr>
              <w:jc w:val="center"/>
              <w:rPr>
                <w:rFonts w:eastAsia="Calibri"/>
                <w:b/>
                <w:i/>
                <w:iCs/>
                <w:color w:val="002060"/>
                <w:sz w:val="28"/>
                <w:szCs w:val="28"/>
              </w:rPr>
            </w:pPr>
          </w:p>
          <w:p w14:paraId="5BAD4795" w14:textId="77777777" w:rsidR="003A0DFC" w:rsidRPr="007810F5" w:rsidRDefault="003A0DFC" w:rsidP="003A0DFC">
            <w:pPr>
              <w:jc w:val="both"/>
              <w:rPr>
                <w:rFonts w:eastAsia="Calibri"/>
                <w:bCs/>
                <w:i/>
                <w:iCs/>
                <w:color w:val="002060"/>
              </w:rPr>
            </w:pPr>
            <w:proofErr w:type="spellStart"/>
            <w:r w:rsidRPr="007810F5">
              <w:rPr>
                <w:rFonts w:eastAsia="Calibri"/>
                <w:bCs/>
                <w:i/>
                <w:iCs/>
                <w:color w:val="002060"/>
              </w:rPr>
              <w:t>Саламатова</w:t>
            </w:r>
            <w:proofErr w:type="spellEnd"/>
            <w:r w:rsidRPr="007810F5">
              <w:rPr>
                <w:rFonts w:eastAsia="Calibri"/>
                <w:bCs/>
                <w:i/>
                <w:iCs/>
                <w:color w:val="002060"/>
              </w:rPr>
              <w:t xml:space="preserve"> Ульяна, </w:t>
            </w:r>
            <w:proofErr w:type="spellStart"/>
            <w:r w:rsidRPr="007810F5">
              <w:rPr>
                <w:rFonts w:eastAsia="Calibri"/>
                <w:bCs/>
                <w:i/>
                <w:iCs/>
                <w:color w:val="002060"/>
              </w:rPr>
              <w:t>Сукиасян</w:t>
            </w:r>
            <w:proofErr w:type="spellEnd"/>
            <w:r w:rsidRPr="007810F5">
              <w:rPr>
                <w:rFonts w:eastAsia="Calibri"/>
                <w:bCs/>
                <w:i/>
                <w:iCs/>
                <w:color w:val="002060"/>
              </w:rPr>
              <w:t xml:space="preserve"> Светлана и </w:t>
            </w:r>
            <w:proofErr w:type="spellStart"/>
            <w:r w:rsidRPr="007810F5">
              <w:rPr>
                <w:rFonts w:eastAsia="Calibri"/>
                <w:bCs/>
                <w:i/>
                <w:iCs/>
                <w:color w:val="002060"/>
              </w:rPr>
              <w:t>Маметов</w:t>
            </w:r>
            <w:proofErr w:type="spellEnd"/>
            <w:r w:rsidRPr="007810F5">
              <w:rPr>
                <w:rFonts w:eastAsia="Calibri"/>
                <w:bCs/>
                <w:i/>
                <w:iCs/>
                <w:color w:val="002060"/>
              </w:rPr>
              <w:t xml:space="preserve"> Марсель представляют небольшой обзор исторических мест города Тобольска.</w:t>
            </w:r>
            <w:r w:rsidRPr="007810F5">
              <w:rPr>
                <w:rFonts w:eastAsia="Calibri"/>
                <w:bCs/>
                <w:i/>
                <w:iCs/>
                <w:color w:val="002060"/>
              </w:rPr>
              <w:br/>
              <w:t>«Орел и решка в Тобольске»</w:t>
            </w:r>
            <w:r w:rsidRPr="007810F5">
              <w:rPr>
                <w:rFonts w:eastAsia="Calibri"/>
                <w:bCs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6548D230" wp14:editId="35B465D6">
                  <wp:extent cx="160655" cy="160655"/>
                  <wp:effectExtent l="0" t="0" r="0" b="0"/>
                  <wp:docPr id="511" name="Рисунок 511" descr="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FF8E5" w14:textId="77777777" w:rsidR="001A6738" w:rsidRPr="007810F5" w:rsidRDefault="003A0DFC" w:rsidP="00F15A92">
            <w:pPr>
              <w:jc w:val="center"/>
              <w:rPr>
                <w:rFonts w:eastAsia="Calibri"/>
                <w:bCs/>
                <w:i/>
                <w:iCs/>
                <w:color w:val="002060"/>
              </w:rPr>
            </w:pPr>
            <w:r w:rsidRPr="007810F5">
              <w:rPr>
                <w:rFonts w:eastAsia="Calibri"/>
                <w:bCs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64B399E2" wp14:editId="4813BBE6">
                  <wp:extent cx="1379735" cy="1379735"/>
                  <wp:effectExtent l="0" t="0" r="0" b="0"/>
                  <wp:docPr id="64" name="Рисунок 64" descr="http://qrcoder.ru/code/?https%3A%2F%2Fvk.com%2Frds_school18%3Fz%3Dvideo-189970795_456239428%252F138ff5be33719b83be%252Fpl_wall_-18997079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qrcoder.ru/code/?https%3A%2F%2Fvk.com%2Frds_school18%3Fz%3Dvideo-189970795_456239428%252F138ff5be33719b83be%252Fpl_wall_-18997079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13" cy="138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C33E6" w14:textId="11AA8563" w:rsidR="003A0DFC" w:rsidRPr="007810F5" w:rsidRDefault="007810F5" w:rsidP="007810F5">
            <w:pPr>
              <w:jc w:val="both"/>
              <w:rPr>
                <w:rFonts w:eastAsia="Calibri"/>
                <w:bCs/>
                <w:i/>
                <w:iCs/>
                <w:color w:val="002060"/>
              </w:rPr>
            </w:pPr>
            <w:r w:rsidRPr="007810F5"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> </w:t>
            </w:r>
            <w:r w:rsidRPr="007810F5">
              <w:rPr>
                <w:rFonts w:eastAsia="Calibri"/>
                <w:bCs/>
                <w:i/>
                <w:iCs/>
                <w:color w:val="002060"/>
              </w:rPr>
              <w:t xml:space="preserve">Учащиеся нашей школы приняли участие в ежегодном Городском конкурсе экскурсоводов на Станции Туристов. Учащиеся 9 А класса, </w:t>
            </w:r>
            <w:proofErr w:type="spellStart"/>
            <w:r w:rsidRPr="007810F5">
              <w:rPr>
                <w:rFonts w:eastAsia="Calibri"/>
                <w:bCs/>
                <w:i/>
                <w:iCs/>
                <w:color w:val="002060"/>
              </w:rPr>
              <w:t>Тимирбаев</w:t>
            </w:r>
            <w:proofErr w:type="spellEnd"/>
            <w:r w:rsidRPr="007810F5">
              <w:rPr>
                <w:rFonts w:eastAsia="Calibri"/>
                <w:bCs/>
                <w:i/>
                <w:iCs/>
                <w:color w:val="002060"/>
              </w:rPr>
              <w:t xml:space="preserve"> </w:t>
            </w:r>
            <w:proofErr w:type="spellStart"/>
            <w:r w:rsidRPr="007810F5">
              <w:rPr>
                <w:rFonts w:eastAsia="Calibri"/>
                <w:bCs/>
                <w:i/>
                <w:iCs/>
                <w:color w:val="002060"/>
              </w:rPr>
              <w:t>Ильнур</w:t>
            </w:r>
            <w:proofErr w:type="spellEnd"/>
            <w:r w:rsidRPr="007810F5">
              <w:rPr>
                <w:rFonts w:eastAsia="Calibri"/>
                <w:bCs/>
                <w:i/>
                <w:iCs/>
                <w:color w:val="002060"/>
              </w:rPr>
              <w:t xml:space="preserve">, Петров Тимофей в номинации "Экскурсоводы образовательных организаций" заняли II место. Молодцы!!! </w:t>
            </w:r>
          </w:p>
          <w:p w14:paraId="0EE44BB7" w14:textId="2D4D8315" w:rsidR="007810F5" w:rsidRPr="007810F5" w:rsidRDefault="007810F5" w:rsidP="007810F5">
            <w:pPr>
              <w:jc w:val="both"/>
              <w:rPr>
                <w:rFonts w:eastAsia="Calibri"/>
                <w:bCs/>
                <w:i/>
                <w:iCs/>
                <w:color w:val="002060"/>
              </w:rPr>
            </w:pPr>
            <w:r w:rsidRPr="007810F5">
              <w:rPr>
                <w:rFonts w:eastAsia="Calibri"/>
                <w:bCs/>
                <w:i/>
                <w:iCs/>
                <w:color w:val="002060"/>
              </w:rPr>
              <w:t>Симанов Арсений</w:t>
            </w:r>
            <w:r>
              <w:rPr>
                <w:rFonts w:eastAsia="Calibri"/>
                <w:bCs/>
                <w:i/>
                <w:iCs/>
                <w:color w:val="002060"/>
              </w:rPr>
              <w:t xml:space="preserve"> </w:t>
            </w:r>
            <w:r w:rsidRPr="007810F5">
              <w:rPr>
                <w:rFonts w:eastAsia="Calibri"/>
                <w:bCs/>
                <w:i/>
                <w:iCs/>
                <w:color w:val="002060"/>
              </w:rPr>
              <w:t>награжден специальным дипломом. Всё члены жюри единогласны в мнение, что в следующем году Арсению надо участвовать обязательно!</w:t>
            </w:r>
            <w:r w:rsidRPr="007810F5">
              <w:rPr>
                <w:rFonts w:eastAsia="Calibri"/>
                <w:bCs/>
                <w:i/>
                <w:iCs/>
                <w:color w:val="002060"/>
              </w:rPr>
              <w:br/>
              <w:t>Достойной выступление, заслуженная награда!</w:t>
            </w:r>
            <w:r w:rsidRPr="007810F5">
              <w:rPr>
                <w:rFonts w:eastAsia="Calibri"/>
                <w:bCs/>
                <w:i/>
                <w:iCs/>
                <w:color w:val="002060"/>
              </w:rPr>
              <w:br/>
            </w:r>
            <w:r>
              <w:rPr>
                <w:rFonts w:eastAsia="Calibri"/>
                <w:bCs/>
                <w:i/>
                <w:iCs/>
                <w:color w:val="002060"/>
              </w:rPr>
              <w:t xml:space="preserve">                            </w:t>
            </w:r>
            <w:r w:rsidRPr="007810F5">
              <w:rPr>
                <w:rFonts w:eastAsia="Calibri"/>
                <w:bCs/>
                <w:i/>
                <w:iCs/>
                <w:color w:val="002060"/>
              </w:rPr>
              <w:t>Поздравляем </w:t>
            </w:r>
            <w:r w:rsidRPr="007810F5">
              <w:rPr>
                <w:rFonts w:eastAsia="Calibri"/>
                <w:bCs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39CF18A2" wp14:editId="6A0BDEA7">
                  <wp:extent cx="156210" cy="156210"/>
                  <wp:effectExtent l="0" t="0" r="0" b="0"/>
                  <wp:docPr id="38" name="Рисунок 38" descr="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FB5B5" w14:textId="77777777" w:rsidR="001A6738" w:rsidRDefault="003A0DFC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BB89ACC" wp14:editId="34176B36">
                  <wp:extent cx="1755775" cy="13398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EA883E" w14:textId="5BB2FB9F" w:rsidR="001A6738" w:rsidRDefault="009E1DF3" w:rsidP="009E1DF3">
            <w:pPr>
              <w:jc w:val="both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>Городской с</w:t>
            </w:r>
            <w:r w:rsidRPr="009E1DF3"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>лет ЮИД</w:t>
            </w:r>
            <w:r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 xml:space="preserve"> «ПДД – классно, безопасность - модно»</w:t>
            </w:r>
            <w:r w:rsidRPr="009E1DF3"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 xml:space="preserve"> прошел на отлично !!</w:t>
            </w:r>
            <w:r w:rsidRPr="009E1DF3"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br/>
            </w:r>
            <w:r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>Выступление 6а класс под руководством Плехановой</w:t>
            </w:r>
            <w:r w:rsidRPr="009E1DF3"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 xml:space="preserve"> Ирин</w:t>
            </w:r>
            <w:r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>ы Юрьевны.</w:t>
            </w:r>
          </w:p>
          <w:p w14:paraId="2A721D46" w14:textId="08FC2A40" w:rsidR="009E1DF3" w:rsidRDefault="009E1DF3" w:rsidP="009E1DF3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CED9079" wp14:editId="50CC46C6">
                  <wp:extent cx="1755775" cy="13398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C40B72" w14:textId="77777777" w:rsidR="009E1DF3" w:rsidRDefault="009E1DF3" w:rsidP="009E1DF3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</w:p>
          <w:p w14:paraId="457981CD" w14:textId="77777777" w:rsidR="001A6738" w:rsidRDefault="003A0DFC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 xml:space="preserve">Больше новостей на </w:t>
            </w:r>
          </w:p>
          <w:p w14:paraId="617566B1" w14:textId="77777777" w:rsidR="001A6738" w:rsidRDefault="003A0DFC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8CE10" wp14:editId="0826BB68">
                  <wp:extent cx="1584600" cy="1584600"/>
                  <wp:effectExtent l="0" t="0" r="0" b="0"/>
                  <wp:docPr id="67" name="Рисунок 67" descr="http://qrcoder.ru/code/?https%3A%2F%2Fvk.com%2Frds_school1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rds_school1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50" cy="15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1909B" w14:textId="77777777" w:rsidR="001A6738" w:rsidRDefault="001A6738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</w:p>
          <w:p w14:paraId="21457143" w14:textId="77777777" w:rsidR="001A6738" w:rsidRDefault="001A6738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</w:p>
          <w:p w14:paraId="0016E100" w14:textId="77777777" w:rsidR="001A6738" w:rsidRDefault="001A6738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</w:p>
          <w:p w14:paraId="08C25F52" w14:textId="77777777" w:rsidR="001A6738" w:rsidRDefault="001A6738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</w:p>
          <w:p w14:paraId="4AEC52DB" w14:textId="77777777" w:rsidR="00F15A92" w:rsidRPr="00F15A92" w:rsidRDefault="00F15A92" w:rsidP="00F15A92">
            <w:pPr>
              <w:rPr>
                <w:sz w:val="32"/>
                <w:szCs w:val="32"/>
              </w:rPr>
            </w:pPr>
            <w:r w:rsidRPr="00F15A92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7145D3D" wp14:editId="49C478C1">
                  <wp:extent cx="2639996" cy="914400"/>
                  <wp:effectExtent l="0" t="0" r="825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30" cy="915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337FBC" w14:textId="77777777" w:rsidR="00F15A92" w:rsidRPr="00F15A92" w:rsidRDefault="00F15A92" w:rsidP="00F15A92">
            <w:pPr>
              <w:tabs>
                <w:tab w:val="left" w:pos="4667"/>
              </w:tabs>
              <w:ind w:hanging="398"/>
              <w:jc w:val="center"/>
              <w:rPr>
                <w:i/>
                <w:color w:val="002060"/>
                <w:sz w:val="28"/>
                <w:szCs w:val="28"/>
              </w:rPr>
            </w:pPr>
          </w:p>
          <w:p w14:paraId="3DB849E1" w14:textId="77777777" w:rsidR="00321BB6" w:rsidRPr="00AF0BE0" w:rsidRDefault="00321BB6" w:rsidP="00321BB6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0"/>
                <w:szCs w:val="20"/>
                <w:lang w:eastAsia="ru-RU"/>
              </w:rPr>
            </w:pPr>
            <w:r w:rsidRPr="00AF0BE0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Спешу тебя ноябрьским днем</w:t>
            </w:r>
          </w:p>
          <w:p w14:paraId="61F71CDF" w14:textId="77777777" w:rsidR="00321BB6" w:rsidRPr="00AF0BE0" w:rsidRDefault="00321BB6" w:rsidP="00321BB6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0"/>
                <w:szCs w:val="20"/>
                <w:lang w:eastAsia="ru-RU"/>
              </w:rPr>
            </w:pPr>
            <w:r w:rsidRPr="00AF0BE0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Поздравить с днем рожденья!</w:t>
            </w:r>
          </w:p>
          <w:p w14:paraId="601B7293" w14:textId="77777777" w:rsidR="00321BB6" w:rsidRPr="00AF0BE0" w:rsidRDefault="00321BB6" w:rsidP="00321BB6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0"/>
                <w:szCs w:val="20"/>
                <w:lang w:eastAsia="ru-RU"/>
              </w:rPr>
            </w:pPr>
            <w:r w:rsidRPr="00AF0BE0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Дела идут пусть чередом,</w:t>
            </w:r>
          </w:p>
          <w:p w14:paraId="180749E5" w14:textId="77777777" w:rsidR="00321BB6" w:rsidRDefault="00321BB6" w:rsidP="00321BB6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F0BE0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Минуют потрясенья.</w:t>
            </w:r>
          </w:p>
          <w:p w14:paraId="1C70F4D0" w14:textId="77777777" w:rsidR="0020533D" w:rsidRPr="00AF0BE0" w:rsidRDefault="0020533D" w:rsidP="00321BB6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0"/>
                <w:szCs w:val="20"/>
                <w:lang w:eastAsia="ru-RU"/>
              </w:rPr>
            </w:pPr>
          </w:p>
          <w:p w14:paraId="6AAA9D85" w14:textId="77777777" w:rsidR="00321BB6" w:rsidRPr="00AF0BE0" w:rsidRDefault="00321BB6" w:rsidP="00321BB6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0"/>
                <w:szCs w:val="20"/>
                <w:lang w:eastAsia="ru-RU"/>
              </w:rPr>
            </w:pPr>
            <w:r w:rsidRPr="00AF0BE0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Пусть радуют тебя друзья,</w:t>
            </w:r>
          </w:p>
          <w:p w14:paraId="2E69F486" w14:textId="77777777" w:rsidR="00321BB6" w:rsidRPr="00AF0BE0" w:rsidRDefault="00321BB6" w:rsidP="00321BB6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0"/>
                <w:szCs w:val="20"/>
                <w:lang w:eastAsia="ru-RU"/>
              </w:rPr>
            </w:pPr>
            <w:r w:rsidRPr="00AF0BE0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Работа, чтоб не в тягость.</w:t>
            </w:r>
          </w:p>
          <w:p w14:paraId="31D6802A" w14:textId="77777777" w:rsidR="00321BB6" w:rsidRPr="00AF0BE0" w:rsidRDefault="00321BB6" w:rsidP="00321BB6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0"/>
                <w:szCs w:val="20"/>
                <w:lang w:eastAsia="ru-RU"/>
              </w:rPr>
            </w:pPr>
            <w:r w:rsidRPr="00AF0BE0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Пусть жизнь полна будет твоя</w:t>
            </w:r>
          </w:p>
          <w:p w14:paraId="0CFF89AD" w14:textId="77777777" w:rsidR="00321BB6" w:rsidRDefault="00321BB6" w:rsidP="00321BB6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F0BE0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И вкус ее, как сладость.</w:t>
            </w:r>
          </w:p>
          <w:p w14:paraId="0FA692E1" w14:textId="77777777" w:rsidR="0020533D" w:rsidRPr="00AF0BE0" w:rsidRDefault="0020533D" w:rsidP="00321BB6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0"/>
                <w:szCs w:val="20"/>
                <w:lang w:eastAsia="ru-RU"/>
              </w:rPr>
            </w:pPr>
          </w:p>
          <w:p w14:paraId="42517116" w14:textId="77777777" w:rsidR="00F15A92" w:rsidRPr="00F15A92" w:rsidRDefault="00816C98" w:rsidP="00F15A92">
            <w:pPr>
              <w:jc w:val="center"/>
              <w:rPr>
                <w:sz w:val="32"/>
                <w:szCs w:val="32"/>
              </w:rPr>
            </w:pPr>
            <w:r w:rsidRPr="0095540A">
              <w:rPr>
                <w:noProof/>
                <w:color w:val="323232" w:themeColor="text2"/>
                <w:sz w:val="28"/>
                <w:szCs w:val="28"/>
                <w:lang w:eastAsia="ru-RU"/>
              </w:rPr>
              <w:drawing>
                <wp:inline distT="0" distB="0" distL="0" distR="0" wp14:anchorId="5E93E185" wp14:editId="6A3F8E98">
                  <wp:extent cx="2445250" cy="1631881"/>
                  <wp:effectExtent l="0" t="0" r="0" b="6985"/>
                  <wp:docPr id="24" name="Рисунок 24" descr="C:\Users\316\Desktop\ae6f5303fe6fb88908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16\Desktop\ae6f5303fe6fb88908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14" cy="163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96C3E85" w14:textId="77777777" w:rsidR="00F15A92" w:rsidRPr="00F15A92" w:rsidRDefault="00F15A92" w:rsidP="00F15A92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14:paraId="58A752E0" w14:textId="77777777" w:rsidR="00F15A92" w:rsidRPr="00F15A92" w:rsidRDefault="00F15A92" w:rsidP="00F15A92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F15A92">
              <w:rPr>
                <w:b/>
                <w:i/>
                <w:color w:val="002060"/>
                <w:sz w:val="28"/>
                <w:szCs w:val="28"/>
              </w:rPr>
              <w:t>ШКОЛЬНАЯ ГАЗЕТА</w:t>
            </w:r>
          </w:p>
          <w:p w14:paraId="26233E0F" w14:textId="77777777" w:rsidR="00F15A92" w:rsidRPr="00F15A92" w:rsidRDefault="00F15A92" w:rsidP="00F15A92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F15A92">
              <w:rPr>
                <w:b/>
                <w:i/>
                <w:color w:val="002060"/>
                <w:sz w:val="28"/>
                <w:szCs w:val="28"/>
              </w:rPr>
              <w:t>«Время первых»</w:t>
            </w:r>
          </w:p>
          <w:p w14:paraId="31108165" w14:textId="77777777" w:rsidR="00F15A92" w:rsidRPr="00F15A92" w:rsidRDefault="00F15A92" w:rsidP="00F15A92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14:paraId="6140BF27" w14:textId="77777777" w:rsidR="00F15A92" w:rsidRPr="00F15A92" w:rsidRDefault="00F15A92" w:rsidP="00F15A92">
            <w:pPr>
              <w:jc w:val="both"/>
              <w:rPr>
                <w:i/>
                <w:color w:val="002060"/>
                <w:sz w:val="28"/>
                <w:szCs w:val="28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Уважаемые ученики, учителя и родители! Газета «Время первых» просит вас присылать в редакцию свое творчество: стихотворения, статьи, сочинения. </w:t>
            </w:r>
          </w:p>
          <w:p w14:paraId="0BF2359B" w14:textId="77777777" w:rsidR="00F15A92" w:rsidRPr="00F15A92" w:rsidRDefault="00F15A92" w:rsidP="00F15A92">
            <w:pPr>
              <w:jc w:val="both"/>
              <w:rPr>
                <w:i/>
                <w:color w:val="6B9F25" w:themeColor="hyperlink"/>
                <w:sz w:val="28"/>
                <w:szCs w:val="28"/>
                <w:u w:val="single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Пишите всё, что считаете интересным! Свои работы желательно присылать в формате </w:t>
            </w:r>
            <w:proofErr w:type="spellStart"/>
            <w:r w:rsidRPr="00F15A92">
              <w:rPr>
                <w:i/>
                <w:color w:val="002060"/>
                <w:sz w:val="28"/>
                <w:szCs w:val="28"/>
              </w:rPr>
              <w:t>Word</w:t>
            </w:r>
            <w:proofErr w:type="spellEnd"/>
            <w:r w:rsidRPr="00F15A92">
              <w:rPr>
                <w:i/>
                <w:color w:val="002060"/>
                <w:sz w:val="28"/>
                <w:szCs w:val="28"/>
              </w:rPr>
              <w:t xml:space="preserve"> на электронную почту </w:t>
            </w:r>
            <w:proofErr w:type="spellStart"/>
            <w:r w:rsidRPr="00F15A92">
              <w:rPr>
                <w:i/>
                <w:color w:val="92D050"/>
                <w:sz w:val="28"/>
                <w:szCs w:val="28"/>
                <w:u w:val="single"/>
                <w:lang w:val="en-US"/>
              </w:rPr>
              <w:t>vremja</w:t>
            </w:r>
            <w:proofErr w:type="spellEnd"/>
            <w:r w:rsidRPr="00F15A92">
              <w:rPr>
                <w:i/>
                <w:color w:val="92D050"/>
                <w:sz w:val="28"/>
                <w:szCs w:val="28"/>
                <w:u w:val="single"/>
              </w:rPr>
              <w:t>1</w:t>
            </w:r>
            <w:hyperlink r:id="rId108" w:history="1">
              <w:r w:rsidRPr="00F15A92">
                <w:rPr>
                  <w:i/>
                  <w:color w:val="92D050"/>
                  <w:sz w:val="28"/>
                  <w:szCs w:val="28"/>
                  <w:u w:val="single"/>
                </w:rPr>
                <w:t>@mail.ru</w:t>
              </w:r>
            </w:hyperlink>
          </w:p>
          <w:p w14:paraId="045D83AE" w14:textId="77777777" w:rsidR="0020533D" w:rsidRDefault="00F15A92" w:rsidP="00F15A92">
            <w:pPr>
              <w:spacing w:line="259" w:lineRule="auto"/>
              <w:ind w:firstLine="0"/>
              <w:jc w:val="both"/>
              <w:rPr>
                <w:i/>
                <w:color w:val="002060"/>
                <w:sz w:val="28"/>
                <w:szCs w:val="28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 вместе с фотографиями: с пометкой «Для ВП». </w:t>
            </w:r>
          </w:p>
          <w:p w14:paraId="65FF2724" w14:textId="6CDE04F4" w:rsidR="00F15A92" w:rsidRPr="00F15A92" w:rsidRDefault="0020533D" w:rsidP="00F15A92">
            <w:pPr>
              <w:spacing w:line="259" w:lineRule="auto"/>
              <w:ind w:firstLine="0"/>
              <w:jc w:val="both"/>
              <w:rPr>
                <w:i/>
                <w:color w:val="002060"/>
                <w:sz w:val="28"/>
                <w:szCs w:val="28"/>
              </w:rPr>
            </w:pPr>
            <w:r>
              <w:rPr>
                <w:i/>
                <w:color w:val="002060"/>
                <w:sz w:val="28"/>
                <w:szCs w:val="28"/>
              </w:rPr>
              <w:t xml:space="preserve">    </w:t>
            </w:r>
            <w:r w:rsidR="00F15A92" w:rsidRPr="00F15A92">
              <w:rPr>
                <w:i/>
                <w:color w:val="002060"/>
                <w:sz w:val="28"/>
                <w:szCs w:val="28"/>
              </w:rPr>
              <w:t xml:space="preserve">Творчество родителей особенно приветствуется! </w:t>
            </w:r>
          </w:p>
          <w:p w14:paraId="088D73E3" w14:textId="77777777" w:rsidR="00F15A92" w:rsidRPr="00F15A92" w:rsidRDefault="00F15A92" w:rsidP="00F15A92">
            <w:pPr>
              <w:spacing w:line="259" w:lineRule="auto"/>
              <w:ind w:firstLine="0"/>
              <w:jc w:val="both"/>
              <w:rPr>
                <w:i/>
                <w:color w:val="002060"/>
                <w:sz w:val="28"/>
                <w:szCs w:val="28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       Главный редактор: </w:t>
            </w:r>
            <w:proofErr w:type="spellStart"/>
            <w:r w:rsidRPr="00F15A92">
              <w:rPr>
                <w:i/>
                <w:color w:val="002060"/>
                <w:sz w:val="28"/>
                <w:szCs w:val="28"/>
              </w:rPr>
              <w:t>Шипулова</w:t>
            </w:r>
            <w:proofErr w:type="spellEnd"/>
            <w:r w:rsidRPr="00F15A92">
              <w:rPr>
                <w:i/>
                <w:color w:val="002060"/>
                <w:sz w:val="28"/>
                <w:szCs w:val="28"/>
              </w:rPr>
              <w:t xml:space="preserve"> Лилия </w:t>
            </w:r>
            <w:proofErr w:type="spellStart"/>
            <w:r w:rsidRPr="00F15A92">
              <w:rPr>
                <w:i/>
                <w:color w:val="002060"/>
                <w:sz w:val="28"/>
                <w:szCs w:val="28"/>
              </w:rPr>
              <w:t>Минияновна</w:t>
            </w:r>
            <w:proofErr w:type="spellEnd"/>
            <w:r w:rsidRPr="00F15A92">
              <w:rPr>
                <w:i/>
                <w:color w:val="002060"/>
                <w:sz w:val="28"/>
                <w:szCs w:val="28"/>
              </w:rPr>
              <w:t xml:space="preserve">. </w:t>
            </w:r>
          </w:p>
          <w:p w14:paraId="35A37CD8" w14:textId="77777777" w:rsidR="00F15A92" w:rsidRPr="00F15A92" w:rsidRDefault="00F15A92" w:rsidP="00F15A92">
            <w:pPr>
              <w:spacing w:line="259" w:lineRule="auto"/>
              <w:jc w:val="both"/>
              <w:rPr>
                <w:i/>
                <w:color w:val="6B9F25" w:themeColor="hyperlink"/>
                <w:sz w:val="28"/>
                <w:szCs w:val="28"/>
                <w:u w:val="single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Выпуск газеты можно посмотреть на сайте школы: </w:t>
            </w:r>
            <w:hyperlink r:id="rId109" w:history="1">
              <w:r w:rsidRPr="00F15A92">
                <w:rPr>
                  <w:i/>
                  <w:color w:val="6B9F25" w:themeColor="hyperlink"/>
                  <w:sz w:val="28"/>
                  <w:szCs w:val="28"/>
                  <w:u w:val="single"/>
                </w:rPr>
                <w:t>https://tobschool18.ru</w:t>
              </w:r>
            </w:hyperlink>
          </w:p>
          <w:p w14:paraId="5BF938D8" w14:textId="77777777" w:rsidR="00F15A92" w:rsidRPr="00F15A92" w:rsidRDefault="00F15A92" w:rsidP="00F15A92">
            <w:pPr>
              <w:spacing w:line="259" w:lineRule="auto"/>
              <w:jc w:val="both"/>
              <w:rPr>
                <w:i/>
                <w:sz w:val="28"/>
                <w:szCs w:val="28"/>
              </w:rPr>
            </w:pPr>
          </w:p>
          <w:p w14:paraId="03069029" w14:textId="77777777" w:rsidR="00F15A92" w:rsidRPr="00F15A92" w:rsidRDefault="00F15A92" w:rsidP="00F15A92">
            <w:pPr>
              <w:rPr>
                <w:sz w:val="32"/>
                <w:szCs w:val="32"/>
              </w:rPr>
            </w:pPr>
            <w:r w:rsidRPr="00F15A92">
              <w:rPr>
                <w:noProof/>
                <w:lang w:eastAsia="ru-RU"/>
              </w:rPr>
              <w:drawing>
                <wp:inline distT="0" distB="0" distL="0" distR="0" wp14:anchorId="234E50E9" wp14:editId="0E82BF82">
                  <wp:extent cx="2607734" cy="1297940"/>
                  <wp:effectExtent l="0" t="0" r="2540" b="0"/>
                  <wp:docPr id="42" name="Рисунок 42" descr="https://gted.ru/wp-content/uploads/2012/06/perep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ted.ru/wp-content/uploads/2012/06/perepi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39" cy="134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A5A1F" w14:textId="77777777" w:rsidR="00F15A92" w:rsidRPr="00F15A92" w:rsidRDefault="00F15A92" w:rsidP="00F15A92">
      <w:pPr>
        <w:ind w:firstLine="0"/>
        <w:rPr>
          <w:noProof/>
        </w:rPr>
      </w:pPr>
    </w:p>
    <w:p w14:paraId="24903BBE" w14:textId="2515417C" w:rsidR="00F15A92" w:rsidRPr="00B3607C" w:rsidRDefault="00F15A92" w:rsidP="009F2F79">
      <w:pPr>
        <w:rPr>
          <w:noProof/>
        </w:rPr>
      </w:pPr>
    </w:p>
    <w:sectPr w:rsidR="00F15A92" w:rsidRPr="00B3607C" w:rsidSect="00B462D2">
      <w:headerReference w:type="default" r:id="rId111"/>
      <w:footerReference w:type="even" r:id="rId112"/>
      <w:footerReference w:type="default" r:id="rId113"/>
      <w:footerReference w:type="first" r:id="rId114"/>
      <w:pgSz w:w="15840" w:h="24480" w:code="3"/>
      <w:pgMar w:top="720" w:right="691" w:bottom="709" w:left="69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C9BE62" w14:textId="77777777" w:rsidR="0082744F" w:rsidRDefault="0082744F">
      <w:r>
        <w:separator/>
      </w:r>
    </w:p>
    <w:p w14:paraId="5E998D91" w14:textId="77777777" w:rsidR="0082744F" w:rsidRDefault="0082744F"/>
  </w:endnote>
  <w:endnote w:type="continuationSeparator" w:id="0">
    <w:p w14:paraId="70BB4254" w14:textId="77777777" w:rsidR="0082744F" w:rsidRDefault="0082744F">
      <w:r>
        <w:continuationSeparator/>
      </w:r>
    </w:p>
    <w:p w14:paraId="5AEC7BBD" w14:textId="77777777" w:rsidR="0082744F" w:rsidRDefault="008274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b"/>
      </w:rPr>
      <w:id w:val="693117556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3DCC6171" w14:textId="77777777" w:rsidR="0087708C" w:rsidRDefault="0087708C" w:rsidP="00AA5D1C">
        <w:pPr>
          <w:pStyle w:val="a9"/>
          <w:rPr>
            <w:rStyle w:val="ab"/>
          </w:rPr>
        </w:pPr>
        <w:r>
          <w:rPr>
            <w:rStyle w:val="ab"/>
            <w:lang w:bidi="ru-RU"/>
          </w:rPr>
          <w:fldChar w:fldCharType="begin"/>
        </w:r>
        <w:r>
          <w:rPr>
            <w:rStyle w:val="ab"/>
            <w:lang w:bidi="ru-RU"/>
          </w:rPr>
          <w:instrText xml:space="preserve"> PAGE </w:instrText>
        </w:r>
        <w:r>
          <w:rPr>
            <w:rStyle w:val="ab"/>
            <w:lang w:bidi="ru-RU"/>
          </w:rPr>
          <w:fldChar w:fldCharType="end"/>
        </w:r>
      </w:p>
    </w:sdtContent>
  </w:sdt>
  <w:p w14:paraId="64C2F986" w14:textId="77777777" w:rsidR="0087708C" w:rsidRDefault="0087708C" w:rsidP="00AA5D1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740EE" w14:textId="77777777" w:rsidR="0087708C" w:rsidRPr="00E958B0" w:rsidRDefault="00AA5D1C" w:rsidP="00AA5D1C">
    <w:pPr>
      <w:pStyle w:val="a9"/>
      <w:rPr>
        <w:rStyle w:val="ab"/>
        <w:lang w:val="ro-RO"/>
      </w:rPr>
    </w:pPr>
    <w:r w:rsidRPr="00E958B0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1A690CC" wp14:editId="4E0DBC2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2" name="Прямоугольник 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62D32F" w14:textId="77777777" w:rsidR="00AA5D1C" w:rsidRPr="00AA5D1C" w:rsidRDefault="00AA5D1C" w:rsidP="00AA5D1C">
                          <w:pPr>
                            <w:pStyle w:val="a9"/>
                            <w:rPr>
                              <w:noProof/>
                            </w:rPr>
                          </w:pP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begin"/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separate"/>
                          </w:r>
                          <w:r w:rsidR="00A5653D">
                            <w:rPr>
                              <w:noProof/>
                              <w:lang w:bidi="ru-RU"/>
                            </w:rPr>
                            <w:t>6</w: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A690CC" id="Прямоугольник 2" o:spid="_x0000_s1026" style="position:absolute;left:0;text-align:left;margin-left:0;margin-top:0;width:793.45pt;height:38.9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" fillcolor="#511707 [1604]" stroked="f" strokeweight="1pt">
              <v:textbox>
                <w:txbxContent>
                  <w:p w14:paraId="2E62D32F" w14:textId="77777777" w:rsidR="00AA5D1C" w:rsidRPr="00AA5D1C" w:rsidRDefault="00AA5D1C" w:rsidP="00AA5D1C">
                    <w:pPr>
                      <w:pStyle w:val="a9"/>
                      <w:rPr>
                        <w:noProof/>
                      </w:rPr>
                    </w:pPr>
                    <w:r w:rsidRPr="00AA5D1C">
                      <w:rPr>
                        <w:noProof/>
                        <w:lang w:bidi="ru-RU"/>
                      </w:rPr>
                      <w:fldChar w:fldCharType="begin"/>
                    </w:r>
                    <w:r w:rsidRPr="00AA5D1C">
                      <w:rPr>
                        <w:noProof/>
                        <w:lang w:bidi="ru-RU"/>
                      </w:rPr>
                      <w:instrText xml:space="preserve"> PAGE   \* MERGEFORMAT </w:instrText>
                    </w:r>
                    <w:r w:rsidRPr="00AA5D1C">
                      <w:rPr>
                        <w:noProof/>
                        <w:lang w:bidi="ru-RU"/>
                      </w:rPr>
                      <w:fldChar w:fldCharType="separate"/>
                    </w:r>
                    <w:r w:rsidR="00A5653D">
                      <w:rPr>
                        <w:noProof/>
                        <w:lang w:bidi="ru-RU"/>
                      </w:rPr>
                      <w:t>6</w:t>
                    </w:r>
                    <w:r w:rsidRPr="00AA5D1C">
                      <w:rPr>
                        <w:noProof/>
                        <w:lang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009F5" w14:textId="77777777" w:rsidR="00AA5D1C" w:rsidRDefault="00AA5D1C" w:rsidP="00AA5D1C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FF8CA8F" wp14:editId="067FC35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6D5D8D" w14:textId="77777777" w:rsidR="00AA5D1C" w:rsidRPr="00AA5D1C" w:rsidRDefault="00AA5D1C" w:rsidP="00AA5D1C">
                          <w:pPr>
                            <w:pStyle w:val="a9"/>
                            <w:rPr>
                              <w:noProof/>
                            </w:rPr>
                          </w:pP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begin"/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separate"/>
                          </w:r>
                          <w:r w:rsidR="00A5653D">
                            <w:rPr>
                              <w:noProof/>
                              <w:lang w:bidi="ru-RU"/>
                            </w:rPr>
                            <w:t>1</w: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F8CA8F" id="Прямоугольник 1" o:spid="_x0000_s1027" style="position:absolute;left:0;text-align:left;margin-left:0;margin-top:0;width:793.45pt;height:38.9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" fillcolor="#511707 [1604]" stroked="f" strokeweight="1pt">
              <v:textbox>
                <w:txbxContent>
                  <w:p w14:paraId="2F6D5D8D" w14:textId="77777777" w:rsidR="00AA5D1C" w:rsidRPr="00AA5D1C" w:rsidRDefault="00AA5D1C" w:rsidP="00AA5D1C">
                    <w:pPr>
                      <w:pStyle w:val="a9"/>
                      <w:rPr>
                        <w:noProof/>
                      </w:rPr>
                    </w:pPr>
                    <w:r w:rsidRPr="00AA5D1C">
                      <w:rPr>
                        <w:noProof/>
                        <w:lang w:bidi="ru-RU"/>
                      </w:rPr>
                      <w:fldChar w:fldCharType="begin"/>
                    </w:r>
                    <w:r w:rsidRPr="00AA5D1C">
                      <w:rPr>
                        <w:noProof/>
                        <w:lang w:bidi="ru-RU"/>
                      </w:rPr>
                      <w:instrText xml:space="preserve"> PAGE   \* MERGEFORMAT </w:instrText>
                    </w:r>
                    <w:r w:rsidRPr="00AA5D1C">
                      <w:rPr>
                        <w:noProof/>
                        <w:lang w:bidi="ru-RU"/>
                      </w:rPr>
                      <w:fldChar w:fldCharType="separate"/>
                    </w:r>
                    <w:r w:rsidR="00A5653D">
                      <w:rPr>
                        <w:noProof/>
                        <w:lang w:bidi="ru-RU"/>
                      </w:rPr>
                      <w:t>1</w:t>
                    </w:r>
                    <w:r w:rsidRPr="00AA5D1C">
                      <w:rPr>
                        <w:noProof/>
                        <w:lang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EE3750" w14:textId="77777777" w:rsidR="0082744F" w:rsidRDefault="0082744F">
      <w:r>
        <w:separator/>
      </w:r>
    </w:p>
    <w:p w14:paraId="69CCD499" w14:textId="77777777" w:rsidR="0082744F" w:rsidRDefault="0082744F"/>
  </w:footnote>
  <w:footnote w:type="continuationSeparator" w:id="0">
    <w:p w14:paraId="3EDCCA4F" w14:textId="77777777" w:rsidR="0082744F" w:rsidRDefault="0082744F">
      <w:r>
        <w:continuationSeparator/>
      </w:r>
    </w:p>
    <w:p w14:paraId="374A147D" w14:textId="77777777" w:rsidR="0082744F" w:rsidRDefault="0082744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14477" w:type="dxa"/>
      <w:tblLook w:val="04A0" w:firstRow="1" w:lastRow="0" w:firstColumn="1" w:lastColumn="0" w:noHBand="0" w:noVBand="1"/>
    </w:tblPr>
    <w:tblGrid>
      <w:gridCol w:w="2695"/>
      <w:gridCol w:w="9000"/>
      <w:gridCol w:w="2782"/>
    </w:tblGrid>
    <w:tr w:rsidR="00AE5D54" w:rsidRPr="00B3607C" w14:paraId="199472C6" w14:textId="77777777" w:rsidTr="00790B25">
      <w:tc>
        <w:tcPr>
          <w:tcW w:w="2695" w:type="dxa"/>
          <w:tcBorders>
            <w:lef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04A98B83" w14:textId="77777777" w:rsidR="00B76218" w:rsidRPr="00D27A6B" w:rsidRDefault="00B76218" w:rsidP="008A4735">
          <w:pPr>
            <w:pStyle w:val="af0"/>
            <w:rPr>
              <w:color w:val="000F64" w:themeColor="accent2"/>
              <w:sz w:val="36"/>
              <w:szCs w:val="36"/>
            </w:rPr>
          </w:pPr>
          <w:r w:rsidRPr="00D27A6B">
            <w:rPr>
              <w:color w:val="000F64" w:themeColor="accent2"/>
              <w:sz w:val="36"/>
              <w:szCs w:val="36"/>
            </w:rPr>
            <w:t>Выпуск №3</w:t>
          </w:r>
        </w:p>
        <w:p w14:paraId="7759C5FA" w14:textId="77777777" w:rsidR="00AE5D54" w:rsidRPr="00B76218" w:rsidRDefault="008A4735" w:rsidP="008A4735">
          <w:pPr>
            <w:pStyle w:val="af0"/>
            <w:rPr>
              <w:color w:val="000F64" w:themeColor="accent2"/>
            </w:rPr>
          </w:pPr>
          <w:r w:rsidRPr="00D27A6B">
            <w:rPr>
              <w:color w:val="000F64" w:themeColor="accent2"/>
              <w:sz w:val="36"/>
              <w:szCs w:val="36"/>
            </w:rPr>
            <w:t>ноябрь</w:t>
          </w:r>
        </w:p>
      </w:tc>
      <w:tc>
        <w:tcPr>
          <w:tcW w:w="9000" w:type="dxa"/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4A0CFA29" w14:textId="77777777" w:rsidR="00AE5D54" w:rsidRPr="00D27A6B" w:rsidRDefault="008A4735" w:rsidP="00AE5D54">
          <w:pPr>
            <w:pStyle w:val="af6"/>
            <w:rPr>
              <w:color w:val="000F64" w:themeColor="accent2"/>
              <w:sz w:val="80"/>
              <w:szCs w:val="80"/>
            </w:rPr>
          </w:pPr>
          <w:r w:rsidRPr="00D27A6B">
            <w:rPr>
              <w:color w:val="000F64" w:themeColor="accent2"/>
              <w:sz w:val="80"/>
              <w:szCs w:val="80"/>
            </w:rPr>
            <w:t>Время первых</w:t>
          </w:r>
        </w:p>
      </w:tc>
      <w:tc>
        <w:tcPr>
          <w:tcW w:w="2782" w:type="dxa"/>
          <w:tcBorders>
            <w:righ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6EE5D7ED" w14:textId="77777777" w:rsidR="00B76218" w:rsidRPr="00B76218" w:rsidRDefault="00B76218" w:rsidP="00B76218">
          <w:pPr>
            <w:pStyle w:val="af"/>
            <w:rPr>
              <w:color w:val="000F64" w:themeColor="accent2"/>
              <w:sz w:val="16"/>
              <w:szCs w:val="16"/>
            </w:rPr>
          </w:pPr>
          <w:r w:rsidRPr="00B76218">
            <w:rPr>
              <w:color w:val="000F64" w:themeColor="accent2"/>
              <w:sz w:val="16"/>
              <w:szCs w:val="16"/>
            </w:rPr>
            <w:t>МАОУ СОШ 18</w:t>
          </w:r>
        </w:p>
        <w:p w14:paraId="0299818F" w14:textId="77777777" w:rsidR="00B76218" w:rsidRPr="00B76218" w:rsidRDefault="00B76218" w:rsidP="00B76218">
          <w:pPr>
            <w:pStyle w:val="af"/>
            <w:rPr>
              <w:color w:val="000F64" w:themeColor="accent2"/>
              <w:sz w:val="16"/>
              <w:szCs w:val="16"/>
            </w:rPr>
          </w:pPr>
          <w:r w:rsidRPr="00B76218">
            <w:rPr>
              <w:color w:val="000F64" w:themeColor="accent2"/>
              <w:sz w:val="16"/>
              <w:szCs w:val="16"/>
            </w:rPr>
            <w:t xml:space="preserve">официальный сайт: </w:t>
          </w:r>
          <w:hyperlink r:id="rId1" w:history="1">
            <w:r w:rsidRPr="00B76218">
              <w:rPr>
                <w:rStyle w:val="affffff6"/>
                <w:color w:val="000F64" w:themeColor="accent2"/>
                <w:sz w:val="16"/>
                <w:szCs w:val="16"/>
              </w:rPr>
              <w:t>https://tobschool18.ru</w:t>
            </w:r>
          </w:hyperlink>
        </w:p>
        <w:p w14:paraId="560BF223" w14:textId="77777777" w:rsidR="00B76218" w:rsidRPr="00B76218" w:rsidRDefault="00B76218" w:rsidP="00B76218">
          <w:pPr>
            <w:shd w:val="clear" w:color="auto" w:fill="FFFFFF"/>
            <w:ind w:firstLine="0"/>
            <w:jc w:val="right"/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</w:pPr>
          <w:r w:rsidRPr="00B76218"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 xml:space="preserve"> г. Тобольск, 9 </w:t>
          </w:r>
          <w:proofErr w:type="spellStart"/>
          <w:r w:rsidRPr="00B76218"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>мкрн</w:t>
          </w:r>
          <w:proofErr w:type="spellEnd"/>
          <w:r w:rsidRPr="00B76218"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>, строение 12</w:t>
          </w:r>
        </w:p>
        <w:p w14:paraId="2355027C" w14:textId="77777777" w:rsidR="00B76218" w:rsidRPr="00B76218" w:rsidRDefault="00B76218" w:rsidP="00B76218">
          <w:pPr>
            <w:shd w:val="clear" w:color="auto" w:fill="FFFFFF"/>
            <w:ind w:firstLine="0"/>
            <w:jc w:val="center"/>
            <w:rPr>
              <w:rFonts w:eastAsia="Times New Roman"/>
              <w:color w:val="000F64" w:themeColor="accent2"/>
              <w:sz w:val="21"/>
              <w:szCs w:val="21"/>
              <w:lang w:eastAsia="ru-RU"/>
            </w:rPr>
          </w:pPr>
          <w:r w:rsidRPr="00B76218"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>8-3456-25-46-16</w:t>
          </w:r>
        </w:p>
        <w:p w14:paraId="0F4D0A65" w14:textId="77777777" w:rsidR="00AE5D54" w:rsidRPr="00B76218" w:rsidRDefault="0082744F" w:rsidP="00B76218">
          <w:pPr>
            <w:pStyle w:val="af"/>
            <w:rPr>
              <w:color w:val="000F64" w:themeColor="accent2"/>
            </w:rPr>
          </w:pPr>
          <w:hyperlink r:id="rId2" w:history="1">
            <w:r w:rsidR="00B76218" w:rsidRPr="00B76218">
              <w:rPr>
                <w:rFonts w:ascii="Helvetica" w:eastAsiaTheme="minorHAnsi" w:hAnsi="Helvetica"/>
                <w:caps w:val="0"/>
                <w:color w:val="000F64" w:themeColor="accent2"/>
                <w:sz w:val="16"/>
                <w:szCs w:val="16"/>
                <w:u w:val="single"/>
                <w:shd w:val="clear" w:color="auto" w:fill="FFFFFF"/>
                <w:lang w:eastAsia="en-US"/>
              </w:rPr>
              <w:t>shumilovang@mail.ru</w:t>
            </w:r>
          </w:hyperlink>
        </w:p>
      </w:tc>
    </w:tr>
    <w:tr w:rsidR="00AE5D54" w:rsidRPr="00B3607C" w14:paraId="0365DD83" w14:textId="77777777" w:rsidTr="008A4735">
      <w:trPr>
        <w:trHeight w:val="157"/>
      </w:trPr>
      <w:tc>
        <w:tcPr>
          <w:tcW w:w="14477" w:type="dxa"/>
          <w:gridSpan w:val="3"/>
          <w:tcBorders>
            <w:left w:val="single" w:sz="4" w:space="0" w:color="FFFFFF"/>
            <w:right w:val="single" w:sz="4" w:space="0" w:color="FFFFFF"/>
          </w:tcBorders>
          <w:tcMar>
            <w:top w:w="187" w:type="dxa"/>
            <w:left w:w="115" w:type="dxa"/>
            <w:bottom w:w="187" w:type="dxa"/>
            <w:right w:w="115" w:type="dxa"/>
          </w:tcMar>
          <w:vAlign w:val="center"/>
        </w:tcPr>
        <w:p w14:paraId="6F03E49A" w14:textId="77777777" w:rsidR="00AE5D54" w:rsidRPr="00B3607C" w:rsidRDefault="008A4735" w:rsidP="008A4735">
          <w:pPr>
            <w:pStyle w:val="af1"/>
          </w:pPr>
          <w:r w:rsidRPr="0002611D">
            <w:rPr>
              <w:color w:val="000F64" w:themeColor="accent2"/>
            </w:rPr>
            <w:t>школьная газета</w:t>
          </w:r>
        </w:p>
      </w:tc>
    </w:tr>
  </w:tbl>
  <w:p w14:paraId="75EF9DEA" w14:textId="77777777" w:rsidR="00AE5D54" w:rsidRPr="00B3607C" w:rsidRDefault="00AE5D54" w:rsidP="00AE5D5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💥" style="width:11pt;height:11pt;visibility:visible" o:bullet="t">
        <v:imagedata r:id="rId1" o:title="💥"/>
      </v:shape>
    </w:pict>
  </w:numPicBullet>
  <w:numPicBullet w:numPicBulletId="1">
    <w:pict>
      <v:shape id="_x0000_i1059" type="#_x0000_t75" alt="✅" style="width:11pt;height:11pt;visibility:visible" o:bullet="t">
        <v:imagedata r:id="rId2" o:title="✅"/>
      </v:shape>
    </w:pict>
  </w:numPicBullet>
  <w:numPicBullet w:numPicBulletId="2">
    <w:pict>
      <v:shape id="_x0000_i1060" type="#_x0000_t75" alt="🥈" style="width:11pt;height:11pt;visibility:visible" o:bullet="t">
        <v:imagedata r:id="rId3" o:title="🥈"/>
      </v:shape>
    </w:pict>
  </w:numPicBullet>
  <w:numPicBullet w:numPicBulletId="3">
    <w:pict>
      <v:shape id="_x0000_i1061" type="#_x0000_t75" alt="📞" style="width:11pt;height:11pt;visibility:visible" o:bullet="t">
        <v:imagedata r:id="rId4" o:title="📞"/>
      </v:shape>
    </w:pict>
  </w:numPicBullet>
  <w:abstractNum w:abstractNumId="0" w15:restartNumberingAfterBreak="0">
    <w:nsid w:val="FFFFFF7C"/>
    <w:multiLevelType w:val="singleLevel"/>
    <w:tmpl w:val="7D28E85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D686B3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20CE2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E8F38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279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B692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2E4B5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2A1F0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0C35A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C644D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65A15"/>
    <w:multiLevelType w:val="hybridMultilevel"/>
    <w:tmpl w:val="21B21884"/>
    <w:lvl w:ilvl="0" w:tplc="D0D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789F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2ABA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5EE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04E4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C8F9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3AAB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EC7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7029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7C7059C"/>
    <w:multiLevelType w:val="hybridMultilevel"/>
    <w:tmpl w:val="E2CC5D8A"/>
    <w:lvl w:ilvl="0" w:tplc="E458BB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70A7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8C14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86F9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8C3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C2F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EC83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E86B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3C90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089199A"/>
    <w:multiLevelType w:val="hybridMultilevel"/>
    <w:tmpl w:val="B224C08C"/>
    <w:lvl w:ilvl="0" w:tplc="31A017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80DC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7A5F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7C94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1E8B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C899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1A62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54D7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FA28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1941DD8"/>
    <w:multiLevelType w:val="hybridMultilevel"/>
    <w:tmpl w:val="246220BA"/>
    <w:lvl w:ilvl="0" w:tplc="0598D5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D477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F691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D41F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1E6F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D6C2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7E2F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857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C0A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49A0C3B"/>
    <w:multiLevelType w:val="hybridMultilevel"/>
    <w:tmpl w:val="D69235FA"/>
    <w:lvl w:ilvl="0" w:tplc="216698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E6E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A2D8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CED1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C79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483C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E0EB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B2B7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220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19EC24F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C2F6564"/>
    <w:multiLevelType w:val="hybridMultilevel"/>
    <w:tmpl w:val="D5B0402C"/>
    <w:lvl w:ilvl="0" w:tplc="3EE084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E80B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9E4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0ED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8665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BA5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48A7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FC7B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FA8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1CEE17D3"/>
    <w:multiLevelType w:val="hybridMultilevel"/>
    <w:tmpl w:val="4A8EB0A0"/>
    <w:lvl w:ilvl="0" w:tplc="5B38CD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5C52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DC4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A6F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16A7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7ECE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A8D8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4E29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6E38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1D74254D"/>
    <w:multiLevelType w:val="hybridMultilevel"/>
    <w:tmpl w:val="568A6B84"/>
    <w:lvl w:ilvl="0" w:tplc="05643C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5474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D6D5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C88A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F4E1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3468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C3E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EC6B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146B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1F9C6712"/>
    <w:multiLevelType w:val="hybridMultilevel"/>
    <w:tmpl w:val="C5B0A616"/>
    <w:lvl w:ilvl="0" w:tplc="1FC4E6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9054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F471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D43F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6222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6A6A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C640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70E4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B0A8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F420E26"/>
    <w:multiLevelType w:val="hybridMultilevel"/>
    <w:tmpl w:val="E9EA76AE"/>
    <w:lvl w:ilvl="0" w:tplc="4C6402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5A62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389A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46E0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D4E6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2E79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C3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960B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96A5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55B7569"/>
    <w:multiLevelType w:val="hybridMultilevel"/>
    <w:tmpl w:val="149878E8"/>
    <w:lvl w:ilvl="0" w:tplc="E86897E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526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EE9B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BE23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F6F9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A88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785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849A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7224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A921290"/>
    <w:multiLevelType w:val="hybridMultilevel"/>
    <w:tmpl w:val="B51478CA"/>
    <w:lvl w:ilvl="0" w:tplc="50E85E0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7244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12B3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9EEB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D4F8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788C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489F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DC72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FA84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F1A1759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7962658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24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3"/>
  </w:num>
  <w:num w:numId="14">
    <w:abstractNumId w:val="20"/>
  </w:num>
  <w:num w:numId="15">
    <w:abstractNumId w:val="17"/>
  </w:num>
  <w:num w:numId="16">
    <w:abstractNumId w:val="19"/>
  </w:num>
  <w:num w:numId="17">
    <w:abstractNumId w:val="21"/>
  </w:num>
  <w:num w:numId="18">
    <w:abstractNumId w:val="18"/>
  </w:num>
  <w:num w:numId="19">
    <w:abstractNumId w:val="11"/>
  </w:num>
  <w:num w:numId="20">
    <w:abstractNumId w:val="14"/>
  </w:num>
  <w:num w:numId="21">
    <w:abstractNumId w:val="12"/>
  </w:num>
  <w:num w:numId="22">
    <w:abstractNumId w:val="13"/>
  </w:num>
  <w:num w:numId="23">
    <w:abstractNumId w:val="10"/>
  </w:num>
  <w:num w:numId="24">
    <w:abstractNumId w:val="1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E55"/>
    <w:rsid w:val="000069E1"/>
    <w:rsid w:val="000115F0"/>
    <w:rsid w:val="00024CF2"/>
    <w:rsid w:val="0002611D"/>
    <w:rsid w:val="00027DF1"/>
    <w:rsid w:val="00034FD9"/>
    <w:rsid w:val="0006665E"/>
    <w:rsid w:val="0007661E"/>
    <w:rsid w:val="00082BD3"/>
    <w:rsid w:val="00086E93"/>
    <w:rsid w:val="000A298C"/>
    <w:rsid w:val="000A4B60"/>
    <w:rsid w:val="000E3D03"/>
    <w:rsid w:val="000F2E82"/>
    <w:rsid w:val="0013274A"/>
    <w:rsid w:val="0016775E"/>
    <w:rsid w:val="001923C3"/>
    <w:rsid w:val="001A5CB5"/>
    <w:rsid w:val="001A6738"/>
    <w:rsid w:val="001B2F1C"/>
    <w:rsid w:val="001D291E"/>
    <w:rsid w:val="0020533D"/>
    <w:rsid w:val="00211A70"/>
    <w:rsid w:val="0024182E"/>
    <w:rsid w:val="00244F7D"/>
    <w:rsid w:val="002826A9"/>
    <w:rsid w:val="00290473"/>
    <w:rsid w:val="002A2068"/>
    <w:rsid w:val="002A2DE6"/>
    <w:rsid w:val="00313C67"/>
    <w:rsid w:val="00321BB6"/>
    <w:rsid w:val="0032676E"/>
    <w:rsid w:val="0036029F"/>
    <w:rsid w:val="00372DF2"/>
    <w:rsid w:val="00387B6D"/>
    <w:rsid w:val="003A0DFC"/>
    <w:rsid w:val="003C268A"/>
    <w:rsid w:val="003E2510"/>
    <w:rsid w:val="0040086D"/>
    <w:rsid w:val="004041BA"/>
    <w:rsid w:val="004305E8"/>
    <w:rsid w:val="004308B1"/>
    <w:rsid w:val="00435E2F"/>
    <w:rsid w:val="004520F8"/>
    <w:rsid w:val="00467C49"/>
    <w:rsid w:val="00487DDA"/>
    <w:rsid w:val="00497EB9"/>
    <w:rsid w:val="004A2C07"/>
    <w:rsid w:val="004D318A"/>
    <w:rsid w:val="004D4C08"/>
    <w:rsid w:val="004F0FB0"/>
    <w:rsid w:val="00531FB3"/>
    <w:rsid w:val="00542CE5"/>
    <w:rsid w:val="0054359F"/>
    <w:rsid w:val="00571C5D"/>
    <w:rsid w:val="0058767C"/>
    <w:rsid w:val="005D13A8"/>
    <w:rsid w:val="005D5BAA"/>
    <w:rsid w:val="00620311"/>
    <w:rsid w:val="006260ED"/>
    <w:rsid w:val="00640B0E"/>
    <w:rsid w:val="00662597"/>
    <w:rsid w:val="0067331F"/>
    <w:rsid w:val="006747CF"/>
    <w:rsid w:val="00680B26"/>
    <w:rsid w:val="00693DEE"/>
    <w:rsid w:val="006B7F07"/>
    <w:rsid w:val="006D22B6"/>
    <w:rsid w:val="006D4605"/>
    <w:rsid w:val="006E0295"/>
    <w:rsid w:val="006F186F"/>
    <w:rsid w:val="006F4F92"/>
    <w:rsid w:val="00747DC7"/>
    <w:rsid w:val="007527EF"/>
    <w:rsid w:val="0075685A"/>
    <w:rsid w:val="007810F5"/>
    <w:rsid w:val="0078349E"/>
    <w:rsid w:val="00790B25"/>
    <w:rsid w:val="00790C8F"/>
    <w:rsid w:val="00791989"/>
    <w:rsid w:val="007A4959"/>
    <w:rsid w:val="007C4E1B"/>
    <w:rsid w:val="007F6FCF"/>
    <w:rsid w:val="007F735D"/>
    <w:rsid w:val="008028BD"/>
    <w:rsid w:val="00816C98"/>
    <w:rsid w:val="00816CA3"/>
    <w:rsid w:val="0082744F"/>
    <w:rsid w:val="0084439D"/>
    <w:rsid w:val="0085067B"/>
    <w:rsid w:val="00851B27"/>
    <w:rsid w:val="00871699"/>
    <w:rsid w:val="0087708C"/>
    <w:rsid w:val="0089340B"/>
    <w:rsid w:val="008A4735"/>
    <w:rsid w:val="008B4F7C"/>
    <w:rsid w:val="008B4FB2"/>
    <w:rsid w:val="008B545E"/>
    <w:rsid w:val="008D0C20"/>
    <w:rsid w:val="008D4791"/>
    <w:rsid w:val="008E458C"/>
    <w:rsid w:val="009028CF"/>
    <w:rsid w:val="00906436"/>
    <w:rsid w:val="00923392"/>
    <w:rsid w:val="0095060D"/>
    <w:rsid w:val="00962953"/>
    <w:rsid w:val="009853D3"/>
    <w:rsid w:val="00990645"/>
    <w:rsid w:val="009917BB"/>
    <w:rsid w:val="00997619"/>
    <w:rsid w:val="009B13C0"/>
    <w:rsid w:val="009C6DB2"/>
    <w:rsid w:val="009E1DF3"/>
    <w:rsid w:val="009F2F79"/>
    <w:rsid w:val="00A04EDD"/>
    <w:rsid w:val="00A100CA"/>
    <w:rsid w:val="00A12A44"/>
    <w:rsid w:val="00A14F8E"/>
    <w:rsid w:val="00A54A53"/>
    <w:rsid w:val="00A5653D"/>
    <w:rsid w:val="00A565BE"/>
    <w:rsid w:val="00A56964"/>
    <w:rsid w:val="00A9325D"/>
    <w:rsid w:val="00AA5D1C"/>
    <w:rsid w:val="00AC72F1"/>
    <w:rsid w:val="00AE5D54"/>
    <w:rsid w:val="00B12A27"/>
    <w:rsid w:val="00B2335F"/>
    <w:rsid w:val="00B3607C"/>
    <w:rsid w:val="00B462D2"/>
    <w:rsid w:val="00B730A7"/>
    <w:rsid w:val="00B76218"/>
    <w:rsid w:val="00B8732B"/>
    <w:rsid w:val="00B90CB9"/>
    <w:rsid w:val="00BB3903"/>
    <w:rsid w:val="00BC591F"/>
    <w:rsid w:val="00C02F2B"/>
    <w:rsid w:val="00C43619"/>
    <w:rsid w:val="00C5145D"/>
    <w:rsid w:val="00C63C9B"/>
    <w:rsid w:val="00C72AE1"/>
    <w:rsid w:val="00C75EE4"/>
    <w:rsid w:val="00C778F9"/>
    <w:rsid w:val="00C93E17"/>
    <w:rsid w:val="00CA2061"/>
    <w:rsid w:val="00CA7021"/>
    <w:rsid w:val="00CB5B09"/>
    <w:rsid w:val="00CC0499"/>
    <w:rsid w:val="00CE1624"/>
    <w:rsid w:val="00CE70A6"/>
    <w:rsid w:val="00D00D38"/>
    <w:rsid w:val="00D01D0F"/>
    <w:rsid w:val="00D07F9B"/>
    <w:rsid w:val="00D11E3A"/>
    <w:rsid w:val="00D26080"/>
    <w:rsid w:val="00D26DE7"/>
    <w:rsid w:val="00D27A6B"/>
    <w:rsid w:val="00D52A7F"/>
    <w:rsid w:val="00D636DC"/>
    <w:rsid w:val="00D66A17"/>
    <w:rsid w:val="00D80425"/>
    <w:rsid w:val="00D85AE4"/>
    <w:rsid w:val="00DA1AA5"/>
    <w:rsid w:val="00DA6C2F"/>
    <w:rsid w:val="00DB0051"/>
    <w:rsid w:val="00DD23FA"/>
    <w:rsid w:val="00DE7E91"/>
    <w:rsid w:val="00DF3BA4"/>
    <w:rsid w:val="00E30A95"/>
    <w:rsid w:val="00E3304B"/>
    <w:rsid w:val="00E35762"/>
    <w:rsid w:val="00E60E07"/>
    <w:rsid w:val="00E74DCD"/>
    <w:rsid w:val="00E81868"/>
    <w:rsid w:val="00E86E55"/>
    <w:rsid w:val="00E958B0"/>
    <w:rsid w:val="00EA134D"/>
    <w:rsid w:val="00EB6CA7"/>
    <w:rsid w:val="00EE514E"/>
    <w:rsid w:val="00EF20C7"/>
    <w:rsid w:val="00F02D46"/>
    <w:rsid w:val="00F15A92"/>
    <w:rsid w:val="00F161B3"/>
    <w:rsid w:val="00F22537"/>
    <w:rsid w:val="00F52A15"/>
    <w:rsid w:val="00F72986"/>
    <w:rsid w:val="00F818E3"/>
    <w:rsid w:val="00F97A4E"/>
    <w:rsid w:val="00FB30D8"/>
    <w:rsid w:val="00FD1A25"/>
    <w:rsid w:val="00FD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10B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958B0"/>
    <w:pPr>
      <w:ind w:firstLine="360"/>
    </w:pPr>
    <w:rPr>
      <w:rFonts w:ascii="Times New Roman" w:hAnsi="Times New Roman" w:cs="Times New Roman"/>
    </w:rPr>
  </w:style>
  <w:style w:type="paragraph" w:styleId="1">
    <w:name w:val="heading 1"/>
    <w:basedOn w:val="a2"/>
    <w:next w:val="a2"/>
    <w:link w:val="10"/>
    <w:uiPriority w:val="9"/>
    <w:qFormat/>
    <w:rsid w:val="00E958B0"/>
    <w:pPr>
      <w:ind w:firstLine="0"/>
      <w:outlineLvl w:val="0"/>
    </w:pPr>
    <w:rPr>
      <w:b/>
      <w:caps/>
      <w:sz w:val="144"/>
      <w:szCs w:val="96"/>
    </w:rPr>
  </w:style>
  <w:style w:type="paragraph" w:styleId="21">
    <w:name w:val="heading 2"/>
    <w:basedOn w:val="a2"/>
    <w:next w:val="a2"/>
    <w:link w:val="22"/>
    <w:uiPriority w:val="9"/>
    <w:qFormat/>
    <w:rsid w:val="00E958B0"/>
    <w:pPr>
      <w:ind w:firstLine="0"/>
      <w:outlineLvl w:val="1"/>
    </w:pPr>
    <w:rPr>
      <w:caps/>
      <w:sz w:val="52"/>
      <w:szCs w:val="96"/>
    </w:rPr>
  </w:style>
  <w:style w:type="paragraph" w:styleId="31">
    <w:name w:val="heading 3"/>
    <w:basedOn w:val="a2"/>
    <w:next w:val="a2"/>
    <w:link w:val="32"/>
    <w:uiPriority w:val="9"/>
    <w:qFormat/>
    <w:rsid w:val="00E958B0"/>
    <w:pPr>
      <w:ind w:firstLine="0"/>
      <w:jc w:val="center"/>
      <w:outlineLvl w:val="2"/>
    </w:pPr>
    <w:rPr>
      <w:b/>
      <w:caps/>
      <w:noProof/>
      <w:sz w:val="144"/>
      <w:szCs w:val="96"/>
    </w:rPr>
  </w:style>
  <w:style w:type="paragraph" w:styleId="41">
    <w:name w:val="heading 4"/>
    <w:basedOn w:val="a2"/>
    <w:next w:val="a2"/>
    <w:link w:val="42"/>
    <w:uiPriority w:val="9"/>
    <w:qFormat/>
    <w:rsid w:val="00E958B0"/>
    <w:pPr>
      <w:ind w:firstLine="0"/>
      <w:jc w:val="center"/>
      <w:outlineLvl w:val="3"/>
    </w:pPr>
    <w:rPr>
      <w:i/>
      <w:caps/>
      <w:noProof/>
      <w:color w:val="FFFFFF" w:themeColor="background1"/>
      <w:sz w:val="56"/>
      <w:szCs w:val="44"/>
    </w:rPr>
  </w:style>
  <w:style w:type="paragraph" w:styleId="51">
    <w:name w:val="heading 5"/>
    <w:basedOn w:val="a2"/>
    <w:next w:val="a2"/>
    <w:link w:val="52"/>
    <w:uiPriority w:val="9"/>
    <w:qFormat/>
    <w:rsid w:val="00B3607C"/>
    <w:pPr>
      <w:autoSpaceDE w:val="0"/>
      <w:autoSpaceDN w:val="0"/>
      <w:adjustRightInd w:val="0"/>
      <w:ind w:firstLine="0"/>
      <w:outlineLvl w:val="4"/>
    </w:pPr>
    <w:rPr>
      <w:b/>
      <w:bCs/>
      <w:i/>
      <w:caps/>
      <w:color w:val="FFFFFF" w:themeColor="background1"/>
      <w:sz w:val="150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6">
    <w:name w:val="heading 6"/>
    <w:basedOn w:val="a2"/>
    <w:next w:val="a2"/>
    <w:link w:val="60"/>
    <w:uiPriority w:val="9"/>
    <w:qFormat/>
    <w:rsid w:val="00E958B0"/>
    <w:pPr>
      <w:autoSpaceDE w:val="0"/>
      <w:autoSpaceDN w:val="0"/>
      <w:adjustRightInd w:val="0"/>
      <w:spacing w:after="240"/>
      <w:ind w:firstLine="0"/>
      <w:outlineLvl w:val="5"/>
    </w:pPr>
    <w:rPr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2"/>
    <w:next w:val="a2"/>
    <w:link w:val="70"/>
    <w:uiPriority w:val="9"/>
    <w:qFormat/>
    <w:rsid w:val="00E958B0"/>
    <w:pPr>
      <w:ind w:left="432" w:firstLine="0"/>
      <w:jc w:val="center"/>
      <w:outlineLvl w:val="6"/>
    </w:pPr>
    <w:rPr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8">
    <w:name w:val="heading 8"/>
    <w:basedOn w:val="a2"/>
    <w:next w:val="a2"/>
    <w:link w:val="80"/>
    <w:uiPriority w:val="9"/>
    <w:qFormat/>
    <w:rsid w:val="00E958B0"/>
    <w:pPr>
      <w:ind w:firstLine="0"/>
      <w:jc w:val="center"/>
      <w:outlineLvl w:val="7"/>
    </w:pPr>
    <w:rPr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2"/>
    <w:next w:val="a2"/>
    <w:link w:val="90"/>
    <w:uiPriority w:val="9"/>
    <w:qFormat/>
    <w:rsid w:val="00E958B0"/>
    <w:pPr>
      <w:keepNext/>
      <w:keepLines/>
      <w:ind w:firstLine="0"/>
      <w:jc w:val="center"/>
      <w:outlineLvl w:val="8"/>
    </w:pPr>
    <w:rPr>
      <w:rFonts w:eastAsiaTheme="majorEastAsia"/>
      <w:iCs/>
      <w:caps/>
      <w:sz w:val="144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E95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2"/>
    <w:link w:val="a8"/>
    <w:uiPriority w:val="99"/>
    <w:semiHidden/>
    <w:rsid w:val="00E958B0"/>
    <w:pPr>
      <w:tabs>
        <w:tab w:val="center" w:pos="4680"/>
        <w:tab w:val="right" w:pos="9360"/>
      </w:tabs>
      <w:ind w:firstLine="0"/>
    </w:pPr>
  </w:style>
  <w:style w:type="character" w:customStyle="1" w:styleId="a8">
    <w:name w:val="Верхний колонтитул Знак"/>
    <w:basedOn w:val="a3"/>
    <w:link w:val="a7"/>
    <w:uiPriority w:val="99"/>
    <w:semiHidden/>
    <w:rsid w:val="00E958B0"/>
    <w:rPr>
      <w:rFonts w:ascii="Times New Roman" w:hAnsi="Times New Roman" w:cs="Times New Roman"/>
    </w:rPr>
  </w:style>
  <w:style w:type="paragraph" w:styleId="a9">
    <w:name w:val="footer"/>
    <w:basedOn w:val="a2"/>
    <w:link w:val="aa"/>
    <w:uiPriority w:val="99"/>
    <w:semiHidden/>
    <w:rsid w:val="00E958B0"/>
    <w:pPr>
      <w:tabs>
        <w:tab w:val="center" w:pos="4680"/>
        <w:tab w:val="right" w:pos="9360"/>
      </w:tabs>
      <w:ind w:right="634" w:firstLine="0"/>
      <w:jc w:val="right"/>
    </w:pPr>
  </w:style>
  <w:style w:type="character" w:customStyle="1" w:styleId="aa">
    <w:name w:val="Нижний колонтитул Знак"/>
    <w:basedOn w:val="a3"/>
    <w:link w:val="a9"/>
    <w:uiPriority w:val="99"/>
    <w:semiHidden/>
    <w:rsid w:val="00E958B0"/>
    <w:rPr>
      <w:rFonts w:ascii="Times New Roman" w:hAnsi="Times New Roman" w:cs="Times New Roman"/>
    </w:rPr>
  </w:style>
  <w:style w:type="character" w:styleId="ab">
    <w:name w:val="page number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character" w:styleId="ac">
    <w:name w:val="Placeholder Text"/>
    <w:basedOn w:val="a3"/>
    <w:uiPriority w:val="99"/>
    <w:semiHidden/>
    <w:rsid w:val="00E958B0"/>
    <w:rPr>
      <w:rFonts w:ascii="Times New Roman" w:hAnsi="Times New Roman" w:cs="Times New Roman"/>
      <w:color w:val="808080"/>
    </w:rPr>
  </w:style>
  <w:style w:type="paragraph" w:styleId="ad">
    <w:name w:val="Title"/>
    <w:basedOn w:val="a2"/>
    <w:next w:val="a2"/>
    <w:link w:val="ae"/>
    <w:uiPriority w:val="10"/>
    <w:qFormat/>
    <w:rsid w:val="00791989"/>
    <w:pPr>
      <w:ind w:firstLine="0"/>
      <w:jc w:val="center"/>
    </w:pPr>
    <w:rPr>
      <w:caps/>
      <w:color w:val="FFFFFF" w:themeColor="background1"/>
      <w:sz w:val="100"/>
      <w:szCs w:val="110"/>
    </w:rPr>
  </w:style>
  <w:style w:type="character" w:customStyle="1" w:styleId="ae">
    <w:name w:val="Название Знак"/>
    <w:basedOn w:val="a3"/>
    <w:link w:val="ad"/>
    <w:uiPriority w:val="10"/>
    <w:rsid w:val="00791989"/>
    <w:rPr>
      <w:rFonts w:ascii="Times New Roman" w:hAnsi="Times New Roman" w:cs="Times New Roman"/>
      <w:caps/>
      <w:color w:val="FFFFFF" w:themeColor="background1"/>
      <w:sz w:val="100"/>
      <w:szCs w:val="110"/>
    </w:rPr>
  </w:style>
  <w:style w:type="character" w:customStyle="1" w:styleId="10">
    <w:name w:val="Заголовок 1 Знак"/>
    <w:basedOn w:val="a3"/>
    <w:link w:val="1"/>
    <w:uiPriority w:val="9"/>
    <w:rsid w:val="00E958B0"/>
    <w:rPr>
      <w:rFonts w:ascii="Times New Roman" w:hAnsi="Times New Roman" w:cs="Times New Roman"/>
      <w:b/>
      <w:caps/>
      <w:sz w:val="144"/>
      <w:szCs w:val="96"/>
    </w:rPr>
  </w:style>
  <w:style w:type="character" w:customStyle="1" w:styleId="22">
    <w:name w:val="Заголовок 2 Знак"/>
    <w:basedOn w:val="a3"/>
    <w:link w:val="21"/>
    <w:uiPriority w:val="9"/>
    <w:rsid w:val="00E958B0"/>
    <w:rPr>
      <w:rFonts w:ascii="Times New Roman" w:hAnsi="Times New Roman" w:cs="Times New Roman"/>
      <w:caps/>
      <w:sz w:val="52"/>
      <w:szCs w:val="96"/>
    </w:rPr>
  </w:style>
  <w:style w:type="paragraph" w:customStyle="1" w:styleId="af">
    <w:name w:val="Верхний колонтитул справа"/>
    <w:basedOn w:val="a2"/>
    <w:uiPriority w:val="11"/>
    <w:qFormat/>
    <w:rsid w:val="00E958B0"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eastAsiaTheme="minorEastAsia"/>
      <w:caps/>
      <w:sz w:val="21"/>
      <w:szCs w:val="21"/>
      <w:lang w:eastAsia="ja-JP"/>
    </w:rPr>
  </w:style>
  <w:style w:type="paragraph" w:customStyle="1" w:styleId="af0">
    <w:name w:val="Верхний колонтитул слева"/>
    <w:basedOn w:val="a2"/>
    <w:uiPriority w:val="11"/>
    <w:qFormat/>
    <w:rsid w:val="00E958B0"/>
    <w:pPr>
      <w:ind w:firstLine="0"/>
      <w:jc w:val="center"/>
    </w:pPr>
  </w:style>
  <w:style w:type="paragraph" w:customStyle="1" w:styleId="af1">
    <w:name w:val="Ключевая фраза"/>
    <w:basedOn w:val="a2"/>
    <w:uiPriority w:val="11"/>
    <w:qFormat/>
    <w:rsid w:val="00E958B0"/>
    <w:pPr>
      <w:ind w:firstLine="0"/>
      <w:jc w:val="center"/>
    </w:pPr>
    <w:rPr>
      <w:bCs/>
      <w:caps/>
      <w:color w:val="262626" w:themeColor="text1" w:themeTint="D9"/>
      <w:spacing w:val="28"/>
      <w:sz w:val="32"/>
      <w:szCs w:val="46"/>
    </w:rPr>
  </w:style>
  <w:style w:type="character" w:customStyle="1" w:styleId="32">
    <w:name w:val="Заголовок 3 Знак"/>
    <w:basedOn w:val="a3"/>
    <w:link w:val="31"/>
    <w:uiPriority w:val="9"/>
    <w:rsid w:val="00E958B0"/>
    <w:rPr>
      <w:rFonts w:ascii="Times New Roman" w:hAnsi="Times New Roman" w:cs="Times New Roman"/>
      <w:b/>
      <w:caps/>
      <w:noProof/>
      <w:sz w:val="144"/>
      <w:szCs w:val="96"/>
    </w:rPr>
  </w:style>
  <w:style w:type="character" w:customStyle="1" w:styleId="42">
    <w:name w:val="Заголовок 4 Знак"/>
    <w:basedOn w:val="a3"/>
    <w:link w:val="41"/>
    <w:uiPriority w:val="9"/>
    <w:rsid w:val="00E958B0"/>
    <w:rPr>
      <w:rFonts w:ascii="Times New Roman" w:hAnsi="Times New Roman" w:cs="Times New Roman"/>
      <w:i/>
      <w:caps/>
      <w:noProof/>
      <w:color w:val="FFFFFF" w:themeColor="background1"/>
      <w:sz w:val="56"/>
      <w:szCs w:val="44"/>
    </w:rPr>
  </w:style>
  <w:style w:type="paragraph" w:styleId="23">
    <w:name w:val="Quote"/>
    <w:basedOn w:val="a2"/>
    <w:next w:val="a2"/>
    <w:link w:val="24"/>
    <w:uiPriority w:val="29"/>
    <w:qFormat/>
    <w:rsid w:val="00E958B0"/>
    <w:pPr>
      <w:ind w:firstLine="0"/>
      <w:jc w:val="center"/>
    </w:pPr>
    <w:rPr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24">
    <w:name w:val="Цитата 2 Знак"/>
    <w:basedOn w:val="a3"/>
    <w:link w:val="23"/>
    <w:uiPriority w:val="29"/>
    <w:rsid w:val="00E958B0"/>
    <w:rPr>
      <w:rFonts w:ascii="Times New Roman" w:hAnsi="Times New Roman" w:cs="Times New Roman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52">
    <w:name w:val="Заголовок 5 Знак"/>
    <w:basedOn w:val="a3"/>
    <w:link w:val="51"/>
    <w:uiPriority w:val="9"/>
    <w:rsid w:val="00B3607C"/>
    <w:rPr>
      <w:rFonts w:ascii="Times New Roman" w:hAnsi="Times New Roman" w:cs="Times New Roman"/>
      <w:b/>
      <w:bCs/>
      <w:i/>
      <w:caps/>
      <w:color w:val="FFFFFF" w:themeColor="background1"/>
      <w:sz w:val="150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60">
    <w:name w:val="Заголовок 6 Знак"/>
    <w:basedOn w:val="a3"/>
    <w:link w:val="6"/>
    <w:uiPriority w:val="9"/>
    <w:rsid w:val="00E958B0"/>
    <w:rPr>
      <w:rFonts w:ascii="Times New Roman" w:hAnsi="Times New Roman" w:cs="Times New Roman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70">
    <w:name w:val="Заголовок 7 Знак"/>
    <w:basedOn w:val="a3"/>
    <w:link w:val="7"/>
    <w:uiPriority w:val="9"/>
    <w:rsid w:val="00E958B0"/>
    <w:rPr>
      <w:rFonts w:ascii="Times New Roman" w:hAnsi="Times New Roman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80">
    <w:name w:val="Заголовок 8 Знак"/>
    <w:basedOn w:val="a3"/>
    <w:link w:val="8"/>
    <w:uiPriority w:val="9"/>
    <w:rsid w:val="00E958B0"/>
    <w:rPr>
      <w:rFonts w:ascii="Times New Roman" w:hAnsi="Times New Roman" w:cs="Times New Roman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af2">
    <w:name w:val="Изображения"/>
    <w:basedOn w:val="a2"/>
    <w:uiPriority w:val="11"/>
    <w:qFormat/>
    <w:rsid w:val="00E958B0"/>
    <w:pPr>
      <w:ind w:firstLine="0"/>
    </w:pPr>
    <w:rPr>
      <w:noProof/>
      <w:sz w:val="22"/>
      <w:szCs w:val="22"/>
    </w:rPr>
  </w:style>
  <w:style w:type="paragraph" w:styleId="af3">
    <w:name w:val="Subtitle"/>
    <w:basedOn w:val="a2"/>
    <w:next w:val="a2"/>
    <w:link w:val="af4"/>
    <w:uiPriority w:val="11"/>
    <w:semiHidden/>
    <w:rsid w:val="00E958B0"/>
    <w:pPr>
      <w:numPr>
        <w:ilvl w:val="1"/>
      </w:numPr>
      <w:spacing w:after="160"/>
      <w:ind w:firstLine="3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4">
    <w:name w:val="Подзаголовок Знак"/>
    <w:basedOn w:val="a3"/>
    <w:link w:val="af3"/>
    <w:uiPriority w:val="11"/>
    <w:semiHidden/>
    <w:rsid w:val="00E958B0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paragraph" w:customStyle="1" w:styleId="af5">
    <w:name w:val="Навигация"/>
    <w:basedOn w:val="a2"/>
    <w:uiPriority w:val="11"/>
    <w:qFormat/>
    <w:rsid w:val="00E958B0"/>
    <w:pPr>
      <w:jc w:val="center"/>
    </w:pPr>
    <w:rPr>
      <w:b/>
      <w:caps/>
      <w:color w:val="FFFFFF" w:themeColor="background1"/>
      <w:sz w:val="18"/>
    </w:rPr>
  </w:style>
  <w:style w:type="character" w:customStyle="1" w:styleId="90">
    <w:name w:val="Заголовок 9 Знак"/>
    <w:basedOn w:val="a3"/>
    <w:link w:val="9"/>
    <w:uiPriority w:val="9"/>
    <w:rsid w:val="00E958B0"/>
    <w:rPr>
      <w:rFonts w:ascii="Times New Roman" w:eastAsiaTheme="majorEastAsia" w:hAnsi="Times New Roman" w:cs="Times New Roman"/>
      <w:iCs/>
      <w:caps/>
      <w:sz w:val="144"/>
      <w:szCs w:val="21"/>
    </w:rPr>
  </w:style>
  <w:style w:type="paragraph" w:customStyle="1" w:styleId="100">
    <w:name w:val="Заголовок 10"/>
    <w:basedOn w:val="a2"/>
    <w:next w:val="a2"/>
    <w:link w:val="101"/>
    <w:uiPriority w:val="10"/>
    <w:qFormat/>
    <w:rsid w:val="00E958B0"/>
    <w:pPr>
      <w:ind w:firstLine="0"/>
      <w:jc w:val="center"/>
    </w:pPr>
    <w:rPr>
      <w:caps/>
      <w:sz w:val="52"/>
    </w:rPr>
  </w:style>
  <w:style w:type="paragraph" w:customStyle="1" w:styleId="11">
    <w:name w:val="Заголовок 11"/>
    <w:basedOn w:val="a2"/>
    <w:link w:val="110"/>
    <w:uiPriority w:val="10"/>
    <w:qFormat/>
    <w:rsid w:val="00E958B0"/>
    <w:pPr>
      <w:ind w:firstLine="0"/>
    </w:pPr>
    <w:rPr>
      <w:b/>
      <w:i/>
      <w:caps/>
      <w:sz w:val="96"/>
    </w:rPr>
  </w:style>
  <w:style w:type="character" w:customStyle="1" w:styleId="101">
    <w:name w:val="Заголовок 10 (знак)"/>
    <w:basedOn w:val="a3"/>
    <w:link w:val="100"/>
    <w:uiPriority w:val="10"/>
    <w:rsid w:val="00E958B0"/>
    <w:rPr>
      <w:rFonts w:ascii="Times New Roman" w:hAnsi="Times New Roman" w:cs="Times New Roman"/>
      <w:caps/>
      <w:sz w:val="52"/>
    </w:rPr>
  </w:style>
  <w:style w:type="paragraph" w:customStyle="1" w:styleId="12">
    <w:name w:val="Заголовок 12"/>
    <w:basedOn w:val="a2"/>
    <w:next w:val="a2"/>
    <w:link w:val="120"/>
    <w:uiPriority w:val="10"/>
    <w:qFormat/>
    <w:rsid w:val="00E958B0"/>
    <w:pPr>
      <w:ind w:firstLine="0"/>
    </w:pPr>
    <w:rPr>
      <w:i/>
      <w:caps/>
      <w:color w:val="7B230B" w:themeColor="accent1" w:themeShade="BF"/>
      <w:sz w:val="96"/>
    </w:rPr>
  </w:style>
  <w:style w:type="character" w:customStyle="1" w:styleId="110">
    <w:name w:val="Заголовок 11 (знак)"/>
    <w:basedOn w:val="a3"/>
    <w:link w:val="11"/>
    <w:uiPriority w:val="10"/>
    <w:rsid w:val="00E958B0"/>
    <w:rPr>
      <w:rFonts w:ascii="Times New Roman" w:hAnsi="Times New Roman" w:cs="Times New Roman"/>
      <w:b/>
      <w:i/>
      <w:caps/>
      <w:sz w:val="96"/>
    </w:rPr>
  </w:style>
  <w:style w:type="paragraph" w:customStyle="1" w:styleId="af6">
    <w:name w:val="Заголовок мелкий"/>
    <w:basedOn w:val="a2"/>
    <w:next w:val="a2"/>
    <w:link w:val="af7"/>
    <w:uiPriority w:val="10"/>
    <w:qFormat/>
    <w:rsid w:val="00E958B0"/>
    <w:pPr>
      <w:ind w:firstLine="0"/>
      <w:jc w:val="center"/>
    </w:pPr>
    <w:rPr>
      <w:caps/>
      <w:sz w:val="60"/>
    </w:rPr>
  </w:style>
  <w:style w:type="character" w:customStyle="1" w:styleId="120">
    <w:name w:val="Заголовок 12 (знак)"/>
    <w:basedOn w:val="a3"/>
    <w:link w:val="12"/>
    <w:uiPriority w:val="10"/>
    <w:rsid w:val="00E958B0"/>
    <w:rPr>
      <w:rFonts w:ascii="Times New Roman" w:hAnsi="Times New Roman" w:cs="Times New Roman"/>
      <w:i/>
      <w:caps/>
      <w:color w:val="7B230B" w:themeColor="accent1" w:themeShade="BF"/>
      <w:sz w:val="96"/>
    </w:rPr>
  </w:style>
  <w:style w:type="character" w:styleId="af8">
    <w:name w:val="Emphasis"/>
    <w:basedOn w:val="a3"/>
    <w:uiPriority w:val="20"/>
    <w:qFormat/>
    <w:rsid w:val="00E958B0"/>
    <w:rPr>
      <w:rFonts w:ascii="Times New Roman" w:hAnsi="Times New Roman" w:cs="Times New Roman"/>
      <w:b/>
      <w:i w:val="0"/>
      <w:iCs/>
      <w:color w:val="521807" w:themeColor="accent1" w:themeShade="80"/>
    </w:rPr>
  </w:style>
  <w:style w:type="character" w:customStyle="1" w:styleId="af7">
    <w:name w:val="Заголовок мелкий (знак)"/>
    <w:basedOn w:val="a3"/>
    <w:link w:val="af6"/>
    <w:uiPriority w:val="10"/>
    <w:rsid w:val="00E958B0"/>
    <w:rPr>
      <w:rFonts w:ascii="Times New Roman" w:hAnsi="Times New Roman" w:cs="Times New Roman"/>
      <w:caps/>
      <w:sz w:val="60"/>
    </w:rPr>
  </w:style>
  <w:style w:type="paragraph" w:customStyle="1" w:styleId="af9">
    <w:name w:val="Обычный — светлое оформление"/>
    <w:basedOn w:val="a2"/>
    <w:link w:val="afa"/>
    <w:qFormat/>
    <w:rsid w:val="00E958B0"/>
    <w:rPr>
      <w:color w:val="FFFFFF" w:themeColor="background1"/>
    </w:rPr>
  </w:style>
  <w:style w:type="character" w:customStyle="1" w:styleId="afa">
    <w:name w:val="Обычный — светлое оформление (знак)"/>
    <w:basedOn w:val="a3"/>
    <w:link w:val="af9"/>
    <w:rsid w:val="00E958B0"/>
    <w:rPr>
      <w:rFonts w:ascii="Times New Roman" w:hAnsi="Times New Roman" w:cs="Times New Roman"/>
      <w:color w:val="FFFFFF" w:themeColor="background1"/>
    </w:rPr>
  </w:style>
  <w:style w:type="character" w:customStyle="1" w:styleId="13">
    <w:name w:val="Упомянуть1"/>
    <w:basedOn w:val="a3"/>
    <w:uiPriority w:val="99"/>
    <w:semiHidden/>
    <w:unhideWhenUsed/>
    <w:rsid w:val="00E958B0"/>
    <w:rPr>
      <w:rFonts w:ascii="Times New Roman" w:hAnsi="Times New Roman" w:cs="Times New Roman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958B0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E958B0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E958B0"/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E958B0"/>
    <w:rPr>
      <w:rFonts w:ascii="Times New Roman" w:hAnsi="Times New Roman" w:cs="Times New Roman"/>
      <w:i/>
      <w:iCs/>
    </w:rPr>
  </w:style>
  <w:style w:type="character" w:styleId="HTML3">
    <w:name w:val="HTML Definition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character" w:styleId="HTML4">
    <w:name w:val="HTML Cite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character" w:styleId="HTML5">
    <w:name w:val="HTML Typewriter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E958B0"/>
    <w:rPr>
      <w:rFonts w:ascii="Consolas" w:hAnsi="Consolas" w:cs="Times New Roman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character" w:styleId="HTML8">
    <w:name w:val="HTML Keyboard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E958B0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E958B0"/>
    <w:rPr>
      <w:rFonts w:ascii="Consolas" w:hAnsi="Consolas" w:cs="Times New Roman"/>
      <w:sz w:val="20"/>
      <w:szCs w:val="20"/>
    </w:rPr>
  </w:style>
  <w:style w:type="paragraph" w:styleId="14">
    <w:name w:val="toc 1"/>
    <w:basedOn w:val="a2"/>
    <w:next w:val="a2"/>
    <w:autoRedefine/>
    <w:uiPriority w:val="39"/>
    <w:semiHidden/>
    <w:unhideWhenUsed/>
    <w:rsid w:val="00E958B0"/>
    <w:pPr>
      <w:spacing w:after="100"/>
    </w:pPr>
  </w:style>
  <w:style w:type="paragraph" w:styleId="25">
    <w:name w:val="toc 2"/>
    <w:basedOn w:val="a2"/>
    <w:next w:val="a2"/>
    <w:autoRedefine/>
    <w:uiPriority w:val="39"/>
    <w:semiHidden/>
    <w:unhideWhenUsed/>
    <w:rsid w:val="00E958B0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E958B0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E958B0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E958B0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E958B0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E958B0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E958B0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E958B0"/>
    <w:pPr>
      <w:spacing w:after="100"/>
      <w:ind w:left="1920"/>
    </w:pPr>
  </w:style>
  <w:style w:type="paragraph" w:styleId="afb">
    <w:name w:val="TOC Heading"/>
    <w:basedOn w:val="1"/>
    <w:next w:val="a2"/>
    <w:uiPriority w:val="39"/>
    <w:semiHidden/>
    <w:unhideWhenUsed/>
    <w:qFormat/>
    <w:rsid w:val="00E958B0"/>
    <w:pPr>
      <w:keepNext/>
      <w:keepLines/>
      <w:spacing w:before="240"/>
      <w:ind w:firstLine="360"/>
      <w:outlineLvl w:val="9"/>
    </w:pPr>
    <w:rPr>
      <w:rFonts w:eastAsiaTheme="majorEastAsia"/>
      <w:b w:val="0"/>
      <w:caps w:val="0"/>
      <w:color w:val="7B230B" w:themeColor="accent1" w:themeShade="BF"/>
      <w:sz w:val="32"/>
      <w:szCs w:val="32"/>
    </w:rPr>
  </w:style>
  <w:style w:type="character" w:styleId="afc">
    <w:name w:val="Subtle Reference"/>
    <w:basedOn w:val="a3"/>
    <w:uiPriority w:val="31"/>
    <w:semiHidden/>
    <w:qFormat/>
    <w:rsid w:val="00E958B0"/>
    <w:rPr>
      <w:rFonts w:ascii="Times New Roman" w:hAnsi="Times New Roman" w:cs="Times New Roman"/>
      <w:smallCaps/>
      <w:color w:val="5A5A5A" w:themeColor="text1" w:themeTint="A5"/>
    </w:rPr>
  </w:style>
  <w:style w:type="character" w:styleId="afd">
    <w:name w:val="Subtle Emphasis"/>
    <w:basedOn w:val="a3"/>
    <w:uiPriority w:val="19"/>
    <w:semiHidden/>
    <w:qFormat/>
    <w:rsid w:val="00E958B0"/>
    <w:rPr>
      <w:rFonts w:ascii="Times New Roman" w:hAnsi="Times New Roman" w:cs="Times New Roman"/>
      <w:i/>
      <w:iCs/>
      <w:color w:val="404040" w:themeColor="text1" w:themeTint="BF"/>
    </w:rPr>
  </w:style>
  <w:style w:type="table" w:styleId="afe">
    <w:name w:val="Table Professional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Medium List 1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F6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shd w:val="clear" w:color="auto" w:fill="99A8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26">
    <w:name w:val="Medium List 2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F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F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A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A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7">
    <w:name w:val="Medium Grid 1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  <w:insideV w:val="single" w:sz="8" w:space="0" w:color="001ECA" w:themeColor="accent2" w:themeTint="BF"/>
      </w:tblBorders>
    </w:tblPr>
    <w:tcPr>
      <w:shd w:val="clear" w:color="auto" w:fill="99A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28">
    <w:name w:val="Medium Grid 2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cPr>
      <w:shd w:val="clear" w:color="auto" w:fill="99A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6DC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B9FF" w:themeFill="accent2" w:themeFillTint="33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tcBorders>
          <w:insideH w:val="single" w:sz="6" w:space="0" w:color="000F64" w:themeColor="accent2"/>
          <w:insideV w:val="single" w:sz="6" w:space="0" w:color="000F64" w:themeColor="accent2"/>
        </w:tcBorders>
        <w:shd w:val="clear" w:color="auto" w:fill="3251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A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51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51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paragraph" w:styleId="aff">
    <w:name w:val="Bibliography"/>
    <w:basedOn w:val="a2"/>
    <w:next w:val="a2"/>
    <w:uiPriority w:val="37"/>
    <w:semiHidden/>
    <w:unhideWhenUsed/>
    <w:rsid w:val="00E958B0"/>
  </w:style>
  <w:style w:type="character" w:styleId="aff0">
    <w:name w:val="Book Title"/>
    <w:basedOn w:val="a3"/>
    <w:uiPriority w:val="33"/>
    <w:semiHidden/>
    <w:qFormat/>
    <w:rsid w:val="00E958B0"/>
    <w:rPr>
      <w:rFonts w:ascii="Times New Roman" w:hAnsi="Times New Roman" w:cs="Times New Roman"/>
      <w:b/>
      <w:bCs/>
      <w:i/>
      <w:iCs/>
      <w:spacing w:val="5"/>
    </w:rPr>
  </w:style>
  <w:style w:type="character" w:customStyle="1" w:styleId="18">
    <w:name w:val="Хэштег1"/>
    <w:basedOn w:val="a3"/>
    <w:uiPriority w:val="99"/>
    <w:semiHidden/>
    <w:unhideWhenUsed/>
    <w:rsid w:val="00E958B0"/>
    <w:rPr>
      <w:rFonts w:ascii="Times New Roman" w:hAnsi="Times New Roman" w:cs="Times New Roman"/>
      <w:color w:val="2B579A"/>
      <w:shd w:val="clear" w:color="auto" w:fill="E1DFDD"/>
    </w:rPr>
  </w:style>
  <w:style w:type="paragraph" w:styleId="aff1">
    <w:name w:val="Message Header"/>
    <w:basedOn w:val="a2"/>
    <w:link w:val="aff2"/>
    <w:uiPriority w:val="99"/>
    <w:semiHidden/>
    <w:unhideWhenUsed/>
    <w:rsid w:val="00E958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</w:rPr>
  </w:style>
  <w:style w:type="character" w:customStyle="1" w:styleId="aff2">
    <w:name w:val="Шапка Знак"/>
    <w:basedOn w:val="a3"/>
    <w:link w:val="aff1"/>
    <w:uiPriority w:val="99"/>
    <w:semiHidden/>
    <w:rsid w:val="00E958B0"/>
    <w:rPr>
      <w:rFonts w:ascii="Times New Roman" w:eastAsiaTheme="majorEastAsia" w:hAnsi="Times New Roman" w:cs="Times New Roman"/>
      <w:shd w:val="pct20" w:color="auto" w:fill="auto"/>
    </w:rPr>
  </w:style>
  <w:style w:type="table" w:styleId="aff3">
    <w:name w:val="Table Elegant"/>
    <w:basedOn w:val="a4"/>
    <w:uiPriority w:val="99"/>
    <w:semiHidden/>
    <w:unhideWhenUsed/>
    <w:rsid w:val="00E958B0"/>
    <w:pPr>
      <w:ind w:firstLine="3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2"/>
    <w:uiPriority w:val="99"/>
    <w:semiHidden/>
    <w:unhideWhenUsed/>
    <w:rsid w:val="00E958B0"/>
    <w:pPr>
      <w:ind w:left="360" w:hanging="360"/>
      <w:contextualSpacing/>
    </w:pPr>
  </w:style>
  <w:style w:type="paragraph" w:styleId="29">
    <w:name w:val="List 2"/>
    <w:basedOn w:val="a2"/>
    <w:uiPriority w:val="99"/>
    <w:semiHidden/>
    <w:unhideWhenUsed/>
    <w:rsid w:val="00E958B0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E958B0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E958B0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E958B0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E958B0"/>
    <w:pPr>
      <w:ind w:firstLine="3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2"/>
    <w:uiPriority w:val="99"/>
    <w:semiHidden/>
    <w:unhideWhenUsed/>
    <w:rsid w:val="00E958B0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E958B0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E958B0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E958B0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E958B0"/>
    <w:pPr>
      <w:spacing w:after="120"/>
      <w:ind w:left="1800"/>
      <w:contextualSpacing/>
    </w:pPr>
  </w:style>
  <w:style w:type="paragraph" w:styleId="aff6">
    <w:name w:val="List Paragraph"/>
    <w:basedOn w:val="a2"/>
    <w:uiPriority w:val="34"/>
    <w:semiHidden/>
    <w:qFormat/>
    <w:rsid w:val="00E958B0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E958B0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958B0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958B0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958B0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958B0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E958B0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958B0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958B0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958B0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958B0"/>
    <w:pPr>
      <w:numPr>
        <w:numId w:val="12"/>
      </w:numPr>
      <w:contextualSpacing/>
    </w:pPr>
  </w:style>
  <w:style w:type="table" w:styleId="19">
    <w:name w:val="Table Classic 1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E958B0"/>
    <w:pPr>
      <w:ind w:firstLine="3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2"/>
    <w:next w:val="a2"/>
    <w:uiPriority w:val="99"/>
    <w:semiHidden/>
    <w:unhideWhenUsed/>
    <w:rsid w:val="00E958B0"/>
  </w:style>
  <w:style w:type="paragraph" w:styleId="aff8">
    <w:name w:val="macro"/>
    <w:link w:val="aff9"/>
    <w:uiPriority w:val="99"/>
    <w:semiHidden/>
    <w:unhideWhenUsed/>
    <w:rsid w:val="00E958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360"/>
    </w:pPr>
    <w:rPr>
      <w:rFonts w:ascii="Consolas" w:hAnsi="Consolas" w:cs="Times New Roman"/>
      <w:sz w:val="20"/>
      <w:szCs w:val="20"/>
    </w:rPr>
  </w:style>
  <w:style w:type="character" w:customStyle="1" w:styleId="aff9">
    <w:name w:val="Текст макроса Знак"/>
    <w:basedOn w:val="a3"/>
    <w:link w:val="aff8"/>
    <w:uiPriority w:val="99"/>
    <w:semiHidden/>
    <w:rsid w:val="00E958B0"/>
    <w:rPr>
      <w:rFonts w:ascii="Consolas" w:hAnsi="Consolas" w:cs="Times New Roman"/>
      <w:sz w:val="20"/>
      <w:szCs w:val="20"/>
    </w:rPr>
  </w:style>
  <w:style w:type="paragraph" w:styleId="2c">
    <w:name w:val="envelope return"/>
    <w:basedOn w:val="a2"/>
    <w:uiPriority w:val="99"/>
    <w:semiHidden/>
    <w:unhideWhenUsed/>
    <w:rsid w:val="00E958B0"/>
    <w:rPr>
      <w:rFonts w:eastAsiaTheme="majorEastAsia"/>
      <w:sz w:val="20"/>
      <w:szCs w:val="20"/>
    </w:rPr>
  </w:style>
  <w:style w:type="character" w:styleId="affa">
    <w:name w:val="endnote reference"/>
    <w:basedOn w:val="a3"/>
    <w:uiPriority w:val="99"/>
    <w:semiHidden/>
    <w:unhideWhenUsed/>
    <w:rsid w:val="00E958B0"/>
    <w:rPr>
      <w:rFonts w:ascii="Times New Roman" w:hAnsi="Times New Roman" w:cs="Times New Roman"/>
      <w:vertAlign w:val="superscript"/>
    </w:rPr>
  </w:style>
  <w:style w:type="paragraph" w:styleId="affb">
    <w:name w:val="endnote text"/>
    <w:basedOn w:val="a2"/>
    <w:link w:val="affc"/>
    <w:uiPriority w:val="99"/>
    <w:semiHidden/>
    <w:unhideWhenUsed/>
    <w:rsid w:val="00E958B0"/>
    <w:rPr>
      <w:sz w:val="20"/>
      <w:szCs w:val="20"/>
    </w:rPr>
  </w:style>
  <w:style w:type="character" w:customStyle="1" w:styleId="affc">
    <w:name w:val="Текст концевой сноски Знак"/>
    <w:basedOn w:val="a3"/>
    <w:link w:val="affb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paragraph" w:styleId="affd">
    <w:name w:val="table of authorities"/>
    <w:basedOn w:val="a2"/>
    <w:next w:val="a2"/>
    <w:uiPriority w:val="99"/>
    <w:semiHidden/>
    <w:unhideWhenUsed/>
    <w:rsid w:val="00E958B0"/>
    <w:pPr>
      <w:ind w:left="240" w:hanging="240"/>
    </w:pPr>
  </w:style>
  <w:style w:type="paragraph" w:styleId="affe">
    <w:name w:val="toa heading"/>
    <w:basedOn w:val="a2"/>
    <w:next w:val="a2"/>
    <w:uiPriority w:val="99"/>
    <w:semiHidden/>
    <w:unhideWhenUsed/>
    <w:rsid w:val="00E958B0"/>
    <w:pPr>
      <w:spacing w:before="120"/>
    </w:pPr>
    <w:rPr>
      <w:rFonts w:eastAsiaTheme="majorEastAsia"/>
      <w:b/>
      <w:bCs/>
    </w:rPr>
  </w:style>
  <w:style w:type="table" w:styleId="afff">
    <w:name w:val="Colorful List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D6DC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1a">
    <w:name w:val="Table Colorful 1"/>
    <w:basedOn w:val="a4"/>
    <w:uiPriority w:val="99"/>
    <w:semiHidden/>
    <w:unhideWhenUsed/>
    <w:rsid w:val="00E958B0"/>
    <w:pPr>
      <w:ind w:firstLine="3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E958B0"/>
    <w:pPr>
      <w:ind w:firstLine="3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E958B0"/>
    <w:pPr>
      <w:ind w:firstLine="3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0">
    <w:name w:val="Colorful Shading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8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83C" w:themeColor="accent2" w:themeShade="99"/>
          <w:insideV w:val="nil"/>
        </w:tcBorders>
        <w:shd w:val="clear" w:color="auto" w:fill="0008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83C" w:themeFill="accent2" w:themeFillShade="99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325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1">
    <w:name w:val="Colorful Grid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</w:rPr>
      <w:tblPr/>
      <w:tcPr>
        <w:shd w:val="clear" w:color="auto" w:fill="5B73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73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paragraph" w:styleId="afff2">
    <w:name w:val="annotation text"/>
    <w:basedOn w:val="a2"/>
    <w:link w:val="afff3"/>
    <w:uiPriority w:val="99"/>
    <w:semiHidden/>
    <w:unhideWhenUsed/>
    <w:rsid w:val="00E958B0"/>
    <w:rPr>
      <w:sz w:val="20"/>
      <w:szCs w:val="20"/>
    </w:rPr>
  </w:style>
  <w:style w:type="character" w:customStyle="1" w:styleId="afff3">
    <w:name w:val="Текст примечания Знак"/>
    <w:basedOn w:val="a3"/>
    <w:link w:val="afff2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paragraph" w:styleId="afff4">
    <w:name w:val="annotation subject"/>
    <w:basedOn w:val="afff2"/>
    <w:next w:val="afff2"/>
    <w:link w:val="afff5"/>
    <w:uiPriority w:val="99"/>
    <w:semiHidden/>
    <w:unhideWhenUsed/>
    <w:rsid w:val="00E958B0"/>
    <w:rPr>
      <w:b/>
      <w:bCs/>
    </w:rPr>
  </w:style>
  <w:style w:type="character" w:customStyle="1" w:styleId="afff5">
    <w:name w:val="Тема примечания Знак"/>
    <w:basedOn w:val="afff3"/>
    <w:link w:val="afff4"/>
    <w:uiPriority w:val="99"/>
    <w:semiHidden/>
    <w:rsid w:val="00E958B0"/>
    <w:rPr>
      <w:rFonts w:ascii="Times New Roman" w:hAnsi="Times New Roman" w:cs="Times New Roman"/>
      <w:b/>
      <w:bCs/>
      <w:sz w:val="20"/>
      <w:szCs w:val="20"/>
    </w:rPr>
  </w:style>
  <w:style w:type="character" w:styleId="afff6">
    <w:name w:val="annotation reference"/>
    <w:basedOn w:val="a3"/>
    <w:uiPriority w:val="99"/>
    <w:semiHidden/>
    <w:unhideWhenUsed/>
    <w:rsid w:val="00E958B0"/>
    <w:rPr>
      <w:rFonts w:ascii="Times New Roman" w:hAnsi="Times New Roman" w:cs="Times New Roman"/>
      <w:sz w:val="16"/>
      <w:szCs w:val="16"/>
    </w:rPr>
  </w:style>
  <w:style w:type="paragraph" w:styleId="afff7">
    <w:name w:val="Balloon Text"/>
    <w:basedOn w:val="a2"/>
    <w:link w:val="afff8"/>
    <w:uiPriority w:val="99"/>
    <w:semiHidden/>
    <w:unhideWhenUsed/>
    <w:rsid w:val="00E958B0"/>
    <w:rPr>
      <w:rFonts w:ascii="Microsoft YaHei UI" w:eastAsia="Microsoft YaHei UI" w:hAnsi="Microsoft YaHei UI"/>
      <w:sz w:val="18"/>
      <w:szCs w:val="18"/>
    </w:rPr>
  </w:style>
  <w:style w:type="character" w:customStyle="1" w:styleId="afff8">
    <w:name w:val="Текст выноски Знак"/>
    <w:basedOn w:val="a3"/>
    <w:link w:val="afff7"/>
    <w:uiPriority w:val="99"/>
    <w:semiHidden/>
    <w:rsid w:val="00E958B0"/>
    <w:rPr>
      <w:rFonts w:ascii="Microsoft YaHei UI" w:eastAsia="Microsoft YaHei UI" w:hAnsi="Microsoft YaHei UI" w:cs="Times New Roman"/>
      <w:sz w:val="18"/>
      <w:szCs w:val="18"/>
    </w:rPr>
  </w:style>
  <w:style w:type="paragraph" w:styleId="afff9">
    <w:name w:val="envelope address"/>
    <w:basedOn w:val="a2"/>
    <w:uiPriority w:val="99"/>
    <w:semiHidden/>
    <w:unhideWhenUsed/>
    <w:rsid w:val="00E958B0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afffa">
    <w:name w:val="Block Text"/>
    <w:basedOn w:val="a2"/>
    <w:uiPriority w:val="99"/>
    <w:semiHidden/>
    <w:unhideWhenUsed/>
    <w:rsid w:val="00E958B0"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rFonts w:eastAsiaTheme="minorEastAsia"/>
      <w:i/>
      <w:iCs/>
      <w:color w:val="A5300F" w:themeColor="accent1"/>
    </w:rPr>
  </w:style>
  <w:style w:type="paragraph" w:styleId="afffb">
    <w:name w:val="Document Map"/>
    <w:basedOn w:val="a2"/>
    <w:link w:val="afffc"/>
    <w:uiPriority w:val="99"/>
    <w:semiHidden/>
    <w:unhideWhenUsed/>
    <w:rsid w:val="00E958B0"/>
    <w:rPr>
      <w:rFonts w:ascii="Microsoft YaHei UI" w:eastAsia="Microsoft YaHei UI" w:hAnsi="Microsoft YaHei UI"/>
      <w:sz w:val="18"/>
      <w:szCs w:val="18"/>
    </w:rPr>
  </w:style>
  <w:style w:type="character" w:customStyle="1" w:styleId="afffc">
    <w:name w:val="Схема документа Знак"/>
    <w:basedOn w:val="a3"/>
    <w:link w:val="afffb"/>
    <w:uiPriority w:val="99"/>
    <w:semiHidden/>
    <w:rsid w:val="00E958B0"/>
    <w:rPr>
      <w:rFonts w:ascii="Microsoft YaHei UI" w:eastAsia="Microsoft YaHei UI" w:hAnsi="Microsoft YaHei UI" w:cs="Times New Roman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E958B0"/>
    <w:pPr>
      <w:numPr>
        <w:numId w:val="13"/>
      </w:numPr>
    </w:pPr>
  </w:style>
  <w:style w:type="table" w:styleId="1b">
    <w:name w:val="Plain Table 1"/>
    <w:basedOn w:val="a4"/>
    <w:uiPriority w:val="41"/>
    <w:rsid w:val="00E958B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E958B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E958B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E958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E958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d">
    <w:name w:val="No Spacing"/>
    <w:uiPriority w:val="1"/>
    <w:qFormat/>
    <w:rsid w:val="00E958B0"/>
    <w:pPr>
      <w:ind w:firstLine="360"/>
    </w:pPr>
    <w:rPr>
      <w:rFonts w:ascii="Times New Roman" w:hAnsi="Times New Roman" w:cs="Times New Roman"/>
    </w:rPr>
  </w:style>
  <w:style w:type="paragraph" w:styleId="afffe">
    <w:name w:val="Date"/>
    <w:basedOn w:val="a2"/>
    <w:next w:val="a2"/>
    <w:link w:val="affff"/>
    <w:uiPriority w:val="99"/>
    <w:semiHidden/>
    <w:unhideWhenUsed/>
    <w:rsid w:val="00E958B0"/>
  </w:style>
  <w:style w:type="character" w:customStyle="1" w:styleId="affff">
    <w:name w:val="Дата Знак"/>
    <w:basedOn w:val="a3"/>
    <w:link w:val="afffe"/>
    <w:uiPriority w:val="99"/>
    <w:semiHidden/>
    <w:rsid w:val="00E958B0"/>
    <w:rPr>
      <w:rFonts w:ascii="Times New Roman" w:hAnsi="Times New Roman" w:cs="Times New Roman"/>
    </w:rPr>
  </w:style>
  <w:style w:type="character" w:styleId="affff0">
    <w:name w:val="Intense Reference"/>
    <w:basedOn w:val="a3"/>
    <w:uiPriority w:val="32"/>
    <w:semiHidden/>
    <w:qFormat/>
    <w:rsid w:val="00E958B0"/>
    <w:rPr>
      <w:rFonts w:ascii="Times New Roman" w:hAnsi="Times New Roman" w:cs="Times New Roman"/>
      <w:b/>
      <w:bCs/>
      <w:smallCaps/>
      <w:color w:val="A5300F" w:themeColor="accent1"/>
      <w:spacing w:val="5"/>
    </w:rPr>
  </w:style>
  <w:style w:type="paragraph" w:styleId="affff1">
    <w:name w:val="Intense Quote"/>
    <w:basedOn w:val="a2"/>
    <w:next w:val="a2"/>
    <w:link w:val="affff2"/>
    <w:uiPriority w:val="30"/>
    <w:semiHidden/>
    <w:qFormat/>
    <w:rsid w:val="00E958B0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affff2">
    <w:name w:val="Выделенная цитата Знак"/>
    <w:basedOn w:val="a3"/>
    <w:link w:val="affff1"/>
    <w:uiPriority w:val="30"/>
    <w:semiHidden/>
    <w:rsid w:val="00E958B0"/>
    <w:rPr>
      <w:rFonts w:ascii="Times New Roman" w:hAnsi="Times New Roman" w:cs="Times New Roman"/>
      <w:i/>
      <w:iCs/>
      <w:color w:val="A5300F" w:themeColor="accent1"/>
    </w:rPr>
  </w:style>
  <w:style w:type="character" w:styleId="affff3">
    <w:name w:val="Intense Emphasis"/>
    <w:basedOn w:val="a3"/>
    <w:uiPriority w:val="21"/>
    <w:semiHidden/>
    <w:qFormat/>
    <w:rsid w:val="00E958B0"/>
    <w:rPr>
      <w:rFonts w:ascii="Times New Roman" w:hAnsi="Times New Roman" w:cs="Times New Roman"/>
      <w:i/>
      <w:iCs/>
      <w:color w:val="A5300F" w:themeColor="accent1"/>
    </w:rPr>
  </w:style>
  <w:style w:type="paragraph" w:styleId="affff4">
    <w:name w:val="Normal (Web)"/>
    <w:basedOn w:val="a2"/>
    <w:uiPriority w:val="99"/>
    <w:semiHidden/>
    <w:unhideWhenUsed/>
    <w:rsid w:val="00E958B0"/>
  </w:style>
  <w:style w:type="character" w:customStyle="1" w:styleId="-13">
    <w:name w:val="Смарт-гиперссылка1"/>
    <w:basedOn w:val="a3"/>
    <w:uiPriority w:val="99"/>
    <w:semiHidden/>
    <w:unhideWhenUsed/>
    <w:rsid w:val="00E958B0"/>
    <w:rPr>
      <w:rFonts w:ascii="Times New Roman" w:hAnsi="Times New Roman" w:cs="Times New Roman"/>
      <w:u w:val="dotted"/>
    </w:rPr>
  </w:style>
  <w:style w:type="character" w:customStyle="1" w:styleId="1c">
    <w:name w:val="Неразрешенное упоминание1"/>
    <w:basedOn w:val="a3"/>
    <w:uiPriority w:val="99"/>
    <w:semiHidden/>
    <w:unhideWhenUsed/>
    <w:rsid w:val="00E958B0"/>
    <w:rPr>
      <w:rFonts w:ascii="Times New Roman" w:hAnsi="Times New Roman" w:cs="Times New Roman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E958B0"/>
    <w:pPr>
      <w:spacing w:after="120"/>
    </w:pPr>
  </w:style>
  <w:style w:type="character" w:customStyle="1" w:styleId="affff6">
    <w:name w:val="Основной текст Знак"/>
    <w:basedOn w:val="a3"/>
    <w:link w:val="affff5"/>
    <w:uiPriority w:val="99"/>
    <w:semiHidden/>
    <w:rsid w:val="00E958B0"/>
    <w:rPr>
      <w:rFonts w:ascii="Times New Roman" w:hAnsi="Times New Roman" w:cs="Times New Roman"/>
    </w:rPr>
  </w:style>
  <w:style w:type="paragraph" w:styleId="2f">
    <w:name w:val="Body Text 2"/>
    <w:basedOn w:val="a2"/>
    <w:link w:val="2f0"/>
    <w:uiPriority w:val="99"/>
    <w:semiHidden/>
    <w:unhideWhenUsed/>
    <w:rsid w:val="00E958B0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E958B0"/>
    <w:rPr>
      <w:rFonts w:ascii="Times New Roman" w:hAnsi="Times New Roman" w:cs="Times New Roman"/>
    </w:rPr>
  </w:style>
  <w:style w:type="paragraph" w:styleId="3a">
    <w:name w:val="Body Text 3"/>
    <w:basedOn w:val="a2"/>
    <w:link w:val="3b"/>
    <w:uiPriority w:val="99"/>
    <w:semiHidden/>
    <w:unhideWhenUsed/>
    <w:rsid w:val="00E958B0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E958B0"/>
    <w:rPr>
      <w:rFonts w:ascii="Times New Roman" w:hAnsi="Times New Roman" w:cs="Times New Roman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E958B0"/>
    <w:pPr>
      <w:spacing w:after="120"/>
      <w:ind w:left="360"/>
    </w:pPr>
  </w:style>
  <w:style w:type="character" w:customStyle="1" w:styleId="affff8">
    <w:name w:val="Основной текст с отступом Знак"/>
    <w:basedOn w:val="a3"/>
    <w:link w:val="affff7"/>
    <w:uiPriority w:val="99"/>
    <w:semiHidden/>
    <w:rsid w:val="00E958B0"/>
    <w:rPr>
      <w:rFonts w:ascii="Times New Roman" w:hAnsi="Times New Roman" w:cs="Times New Roman"/>
    </w:rPr>
  </w:style>
  <w:style w:type="paragraph" w:styleId="2f1">
    <w:name w:val="Body Text Indent 2"/>
    <w:basedOn w:val="a2"/>
    <w:link w:val="2f2"/>
    <w:uiPriority w:val="99"/>
    <w:semiHidden/>
    <w:unhideWhenUsed/>
    <w:rsid w:val="00E958B0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E958B0"/>
    <w:rPr>
      <w:rFonts w:ascii="Times New Roman" w:hAnsi="Times New Roman" w:cs="Times New Roman"/>
    </w:rPr>
  </w:style>
  <w:style w:type="paragraph" w:styleId="3c">
    <w:name w:val="Body Text Indent 3"/>
    <w:basedOn w:val="a2"/>
    <w:link w:val="3d"/>
    <w:uiPriority w:val="99"/>
    <w:semiHidden/>
    <w:unhideWhenUsed/>
    <w:rsid w:val="00E958B0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E958B0"/>
    <w:rPr>
      <w:rFonts w:ascii="Times New Roman" w:hAnsi="Times New Roman" w:cs="Times New Roman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E958B0"/>
    <w:pPr>
      <w:spacing w:after="0"/>
    </w:pPr>
  </w:style>
  <w:style w:type="character" w:customStyle="1" w:styleId="affffa">
    <w:name w:val="Красная строка Знак"/>
    <w:basedOn w:val="affff6"/>
    <w:link w:val="affff9"/>
    <w:uiPriority w:val="99"/>
    <w:semiHidden/>
    <w:rsid w:val="00E958B0"/>
    <w:rPr>
      <w:rFonts w:ascii="Times New Roman" w:hAnsi="Times New Roman" w:cs="Times New Roman"/>
    </w:rPr>
  </w:style>
  <w:style w:type="paragraph" w:styleId="2f3">
    <w:name w:val="Body Text First Indent 2"/>
    <w:basedOn w:val="affff7"/>
    <w:link w:val="2f4"/>
    <w:uiPriority w:val="99"/>
    <w:semiHidden/>
    <w:unhideWhenUsed/>
    <w:rsid w:val="00E958B0"/>
    <w:pPr>
      <w:spacing w:after="0"/>
    </w:pPr>
  </w:style>
  <w:style w:type="character" w:customStyle="1" w:styleId="2f4">
    <w:name w:val="Красная строка 2 Знак"/>
    <w:basedOn w:val="affff8"/>
    <w:link w:val="2f3"/>
    <w:uiPriority w:val="99"/>
    <w:semiHidden/>
    <w:rsid w:val="00E958B0"/>
    <w:rPr>
      <w:rFonts w:ascii="Times New Roman" w:hAnsi="Times New Roman" w:cs="Times New Roman"/>
    </w:rPr>
  </w:style>
  <w:style w:type="paragraph" w:styleId="affffb">
    <w:name w:val="Normal Indent"/>
    <w:basedOn w:val="a2"/>
    <w:uiPriority w:val="99"/>
    <w:semiHidden/>
    <w:unhideWhenUsed/>
    <w:rsid w:val="00E958B0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E958B0"/>
  </w:style>
  <w:style w:type="character" w:customStyle="1" w:styleId="affffd">
    <w:name w:val="Заголовок записки Знак"/>
    <w:basedOn w:val="a3"/>
    <w:link w:val="affffc"/>
    <w:uiPriority w:val="99"/>
    <w:semiHidden/>
    <w:rsid w:val="00E958B0"/>
    <w:rPr>
      <w:rFonts w:ascii="Times New Roman" w:hAnsi="Times New Roman" w:cs="Times New Roman"/>
    </w:rPr>
  </w:style>
  <w:style w:type="table" w:styleId="affffe">
    <w:name w:val="Table Contemporary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E958B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1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  <w:shd w:val="clear" w:color="auto" w:fill="99A8FF" w:themeFill="accent2" w:themeFillTint="3F"/>
      </w:tcPr>
    </w:tblStylePr>
    <w:tblStylePr w:type="band2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7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B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styleId="-18">
    <w:name w:val="List Table 1 Light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120">
    <w:name w:val="List Table 1 Light Accent 2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130">
    <w:name w:val="List Table 1 Light Accent 3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140">
    <w:name w:val="List Table 1 Light Accent 4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150">
    <w:name w:val="List Table 1 Light Accent 5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160">
    <w:name w:val="List Table 1 Light Accent 6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27">
    <w:name w:val="List Table 2"/>
    <w:basedOn w:val="a4"/>
    <w:uiPriority w:val="47"/>
    <w:rsid w:val="00E958B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E958B0"/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20">
    <w:name w:val="List Table 2 Accent 2"/>
    <w:basedOn w:val="a4"/>
    <w:uiPriority w:val="47"/>
    <w:rsid w:val="00E958B0"/>
    <w:tblPr>
      <w:tblStyleRowBandSize w:val="1"/>
      <w:tblStyleColBandSize w:val="1"/>
      <w:tblBorders>
        <w:top w:val="single" w:sz="4" w:space="0" w:color="092DFF" w:themeColor="accent2" w:themeTint="99"/>
        <w:bottom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230">
    <w:name w:val="List Table 2 Accent 3"/>
    <w:basedOn w:val="a4"/>
    <w:uiPriority w:val="47"/>
    <w:rsid w:val="00E958B0"/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240">
    <w:name w:val="List Table 2 Accent 4"/>
    <w:basedOn w:val="a4"/>
    <w:uiPriority w:val="47"/>
    <w:rsid w:val="00E958B0"/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250">
    <w:name w:val="List Table 2 Accent 5"/>
    <w:basedOn w:val="a4"/>
    <w:uiPriority w:val="47"/>
    <w:rsid w:val="00E958B0"/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260">
    <w:name w:val="List Table 2 Accent 6"/>
    <w:basedOn w:val="a4"/>
    <w:uiPriority w:val="47"/>
    <w:rsid w:val="00E958B0"/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37">
    <w:name w:val="List Table 3"/>
    <w:basedOn w:val="a4"/>
    <w:uiPriority w:val="48"/>
    <w:rsid w:val="00E958B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E958B0"/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E958B0"/>
    <w:tblPr>
      <w:tblStyleRowBandSize w:val="1"/>
      <w:tblStyleColBandSize w:val="1"/>
      <w:tblBorders>
        <w:top w:val="single" w:sz="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F64" w:themeColor="accent2"/>
          <w:right w:val="single" w:sz="4" w:space="0" w:color="000F64" w:themeColor="accent2"/>
        </w:tcBorders>
      </w:tcPr>
    </w:tblStylePr>
    <w:tblStylePr w:type="band1Horz">
      <w:tblPr/>
      <w:tcPr>
        <w:tcBorders>
          <w:top w:val="single" w:sz="4" w:space="0" w:color="000F64" w:themeColor="accent2"/>
          <w:bottom w:val="single" w:sz="4" w:space="0" w:color="000F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F64" w:themeColor="accent2"/>
          <w:left w:val="nil"/>
        </w:tcBorders>
      </w:tcPr>
    </w:tblStylePr>
    <w:tblStylePr w:type="swCell">
      <w:tblPr/>
      <w:tcPr>
        <w:tcBorders>
          <w:top w:val="double" w:sz="4" w:space="0" w:color="000F64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E958B0"/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E958B0"/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E958B0"/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E958B0"/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E958B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E958B0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420">
    <w:name w:val="List Table 4 Accent 2"/>
    <w:basedOn w:val="a4"/>
    <w:uiPriority w:val="49"/>
    <w:rsid w:val="00E958B0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430">
    <w:name w:val="List Table 4 Accent 3"/>
    <w:basedOn w:val="a4"/>
    <w:uiPriority w:val="49"/>
    <w:rsid w:val="00E958B0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40">
    <w:name w:val="List Table 4 Accent 4"/>
    <w:basedOn w:val="a4"/>
    <w:uiPriority w:val="49"/>
    <w:rsid w:val="00E958B0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450">
    <w:name w:val="List Table 4 Accent 5"/>
    <w:basedOn w:val="a4"/>
    <w:uiPriority w:val="49"/>
    <w:rsid w:val="00E958B0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460">
    <w:name w:val="List Table 4 Accent 6"/>
    <w:basedOn w:val="a4"/>
    <w:uiPriority w:val="49"/>
    <w:rsid w:val="00E958B0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57">
    <w:name w:val="List Table 5 Dark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000F64" w:themeColor="accent2"/>
        <w:left w:val="single" w:sz="24" w:space="0" w:color="000F64" w:themeColor="accent2"/>
        <w:bottom w:val="single" w:sz="24" w:space="0" w:color="000F64" w:themeColor="accent2"/>
        <w:right w:val="single" w:sz="24" w:space="0" w:color="000F64" w:themeColor="accent2"/>
      </w:tblBorders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E958B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620">
    <w:name w:val="List Table 6 Colorful Accent 2"/>
    <w:basedOn w:val="a4"/>
    <w:uiPriority w:val="51"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00F64" w:themeColor="accent2"/>
        <w:bottom w:val="single" w:sz="4" w:space="0" w:color="000F6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F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630">
    <w:name w:val="List Table 6 Colorful Accent 3"/>
    <w:basedOn w:val="a4"/>
    <w:uiPriority w:val="51"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640">
    <w:name w:val="List Table 6 Colorful Accent 4"/>
    <w:basedOn w:val="a4"/>
    <w:uiPriority w:val="51"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650">
    <w:name w:val="List Table 6 Colorful Accent 5"/>
    <w:basedOn w:val="a4"/>
    <w:uiPriority w:val="51"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60">
    <w:name w:val="List Table 6 Colorful Accent 6"/>
    <w:basedOn w:val="a4"/>
    <w:uiPriority w:val="51"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70">
    <w:name w:val="List Table 7 Colorful"/>
    <w:basedOn w:val="a4"/>
    <w:uiPriority w:val="52"/>
    <w:rsid w:val="00E958B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E958B0"/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E958B0"/>
    <w:rPr>
      <w:color w:val="000B4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F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F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F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F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E958B0"/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E958B0"/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E958B0"/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E958B0"/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E958B0"/>
  </w:style>
  <w:style w:type="character" w:customStyle="1" w:styleId="afffff4">
    <w:name w:val="Электронная подпись Знак"/>
    <w:basedOn w:val="a3"/>
    <w:link w:val="afffff3"/>
    <w:uiPriority w:val="99"/>
    <w:semiHidden/>
    <w:rsid w:val="00E958B0"/>
    <w:rPr>
      <w:rFonts w:ascii="Times New Roman" w:hAnsi="Times New Roman" w:cs="Times New Roman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E958B0"/>
  </w:style>
  <w:style w:type="character" w:customStyle="1" w:styleId="afffff6">
    <w:name w:val="Приветствие Знак"/>
    <w:basedOn w:val="a3"/>
    <w:link w:val="afffff5"/>
    <w:uiPriority w:val="99"/>
    <w:semiHidden/>
    <w:rsid w:val="00E958B0"/>
    <w:rPr>
      <w:rFonts w:ascii="Times New Roman" w:hAnsi="Times New Roman" w:cs="Times New Roman"/>
    </w:rPr>
  </w:style>
  <w:style w:type="table" w:styleId="1d">
    <w:name w:val="Table Columns 1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E958B0"/>
    <w:pPr>
      <w:ind w:firstLine="3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E958B0"/>
    <w:pPr>
      <w:ind w:firstLine="3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E958B0"/>
    <w:pPr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E958B0"/>
    <w:rPr>
      <w:rFonts w:ascii="Times New Roman" w:hAnsi="Times New Roman" w:cs="Times New Roman"/>
    </w:rPr>
  </w:style>
  <w:style w:type="table" w:styleId="1e">
    <w:name w:val="Table Simple 1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E958B0"/>
    <w:pPr>
      <w:ind w:firstLine="3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E958B0"/>
    <w:pPr>
      <w:ind w:firstLine="3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E958B0"/>
    <w:pPr>
      <w:ind w:firstLine="3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0">
    <w:name w:val="index 1"/>
    <w:basedOn w:val="a2"/>
    <w:next w:val="a2"/>
    <w:autoRedefine/>
    <w:uiPriority w:val="99"/>
    <w:semiHidden/>
    <w:unhideWhenUsed/>
    <w:rsid w:val="00E958B0"/>
    <w:pPr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E958B0"/>
    <w:pPr>
      <w:ind w:left="480" w:hanging="240"/>
    </w:pPr>
  </w:style>
  <w:style w:type="paragraph" w:styleId="3f0">
    <w:name w:val="index 3"/>
    <w:basedOn w:val="a2"/>
    <w:next w:val="a2"/>
    <w:autoRedefine/>
    <w:uiPriority w:val="99"/>
    <w:semiHidden/>
    <w:unhideWhenUsed/>
    <w:rsid w:val="00E958B0"/>
    <w:pPr>
      <w:ind w:left="720" w:hanging="240"/>
    </w:pPr>
  </w:style>
  <w:style w:type="paragraph" w:styleId="49">
    <w:name w:val="index 4"/>
    <w:basedOn w:val="a2"/>
    <w:next w:val="a2"/>
    <w:autoRedefine/>
    <w:uiPriority w:val="99"/>
    <w:semiHidden/>
    <w:unhideWhenUsed/>
    <w:rsid w:val="00E958B0"/>
    <w:pPr>
      <w:ind w:left="960" w:hanging="240"/>
    </w:pPr>
  </w:style>
  <w:style w:type="paragraph" w:styleId="58">
    <w:name w:val="index 5"/>
    <w:basedOn w:val="a2"/>
    <w:next w:val="a2"/>
    <w:autoRedefine/>
    <w:uiPriority w:val="99"/>
    <w:semiHidden/>
    <w:unhideWhenUsed/>
    <w:rsid w:val="00E958B0"/>
    <w:pPr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E958B0"/>
    <w:pPr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E958B0"/>
    <w:pPr>
      <w:ind w:left="1680" w:hanging="240"/>
    </w:pPr>
  </w:style>
  <w:style w:type="paragraph" w:styleId="82">
    <w:name w:val="index 8"/>
    <w:basedOn w:val="a2"/>
    <w:next w:val="a2"/>
    <w:autoRedefine/>
    <w:uiPriority w:val="99"/>
    <w:semiHidden/>
    <w:unhideWhenUsed/>
    <w:rsid w:val="00E958B0"/>
    <w:pPr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E958B0"/>
    <w:pPr>
      <w:ind w:left="2160" w:hanging="240"/>
    </w:pPr>
  </w:style>
  <w:style w:type="paragraph" w:styleId="afffff9">
    <w:name w:val="index heading"/>
    <w:basedOn w:val="a2"/>
    <w:next w:val="1f0"/>
    <w:uiPriority w:val="99"/>
    <w:semiHidden/>
    <w:unhideWhenUsed/>
    <w:rsid w:val="00E958B0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E958B0"/>
    <w:rPr>
      <w:rFonts w:ascii="Consolas" w:hAnsi="Consolas"/>
      <w:sz w:val="21"/>
      <w:szCs w:val="21"/>
    </w:rPr>
  </w:style>
  <w:style w:type="character" w:customStyle="1" w:styleId="afffffb">
    <w:name w:val="Текст Знак"/>
    <w:basedOn w:val="a3"/>
    <w:link w:val="afffffa"/>
    <w:uiPriority w:val="99"/>
    <w:semiHidden/>
    <w:rsid w:val="00E958B0"/>
    <w:rPr>
      <w:rFonts w:ascii="Consolas" w:hAnsi="Consolas" w:cs="Times New Roman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E958B0"/>
    <w:pPr>
      <w:ind w:left="4320"/>
    </w:pPr>
  </w:style>
  <w:style w:type="character" w:customStyle="1" w:styleId="afffffd">
    <w:name w:val="Прощание Знак"/>
    <w:basedOn w:val="a3"/>
    <w:link w:val="afffffc"/>
    <w:uiPriority w:val="99"/>
    <w:semiHidden/>
    <w:rsid w:val="00E958B0"/>
    <w:rPr>
      <w:rFonts w:ascii="Times New Roman" w:hAnsi="Times New Roman" w:cs="Times New Roman"/>
    </w:rPr>
  </w:style>
  <w:style w:type="table" w:styleId="1f1">
    <w:name w:val="Table Grid 1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E958B0"/>
    <w:pPr>
      <w:ind w:firstLine="3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E958B0"/>
    <w:pPr>
      <w:ind w:firstLine="3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E958B0"/>
    <w:pPr>
      <w:ind w:firstLine="3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E958B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E958B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E958B0"/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E958B0"/>
    <w:tblPr>
      <w:tblStyleRowBandSize w:val="1"/>
      <w:tblStyleColBandSize w:val="1"/>
      <w:tblBorders>
        <w:top w:val="single" w:sz="4" w:space="0" w:color="5B73FF" w:themeColor="accent2" w:themeTint="66"/>
        <w:left w:val="single" w:sz="4" w:space="0" w:color="5B73FF" w:themeColor="accent2" w:themeTint="66"/>
        <w:bottom w:val="single" w:sz="4" w:space="0" w:color="5B73FF" w:themeColor="accent2" w:themeTint="66"/>
        <w:right w:val="single" w:sz="4" w:space="0" w:color="5B73FF" w:themeColor="accent2" w:themeTint="66"/>
        <w:insideH w:val="single" w:sz="4" w:space="0" w:color="5B73FF" w:themeColor="accent2" w:themeTint="66"/>
        <w:insideV w:val="single" w:sz="4" w:space="0" w:color="5B73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E958B0"/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E958B0"/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E958B0"/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E958B0"/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E958B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E958B0"/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21">
    <w:name w:val="Grid Table 2 Accent 2"/>
    <w:basedOn w:val="a4"/>
    <w:uiPriority w:val="47"/>
    <w:rsid w:val="00E958B0"/>
    <w:tblPr>
      <w:tblStyleRowBandSize w:val="1"/>
      <w:tblStyleColBandSize w:val="1"/>
      <w:tblBorders>
        <w:top w:val="single" w:sz="2" w:space="0" w:color="092DFF" w:themeColor="accent2" w:themeTint="99"/>
        <w:bottom w:val="single" w:sz="2" w:space="0" w:color="092DFF" w:themeColor="accent2" w:themeTint="99"/>
        <w:insideH w:val="single" w:sz="2" w:space="0" w:color="092DFF" w:themeColor="accent2" w:themeTint="99"/>
        <w:insideV w:val="single" w:sz="2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2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231">
    <w:name w:val="Grid Table 2 Accent 3"/>
    <w:basedOn w:val="a4"/>
    <w:uiPriority w:val="47"/>
    <w:rsid w:val="00E958B0"/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241">
    <w:name w:val="Grid Table 2 Accent 4"/>
    <w:basedOn w:val="a4"/>
    <w:uiPriority w:val="47"/>
    <w:rsid w:val="00E958B0"/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251">
    <w:name w:val="Grid Table 2 Accent 5"/>
    <w:basedOn w:val="a4"/>
    <w:uiPriority w:val="47"/>
    <w:rsid w:val="00E958B0"/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261">
    <w:name w:val="Grid Table 2 Accent 6"/>
    <w:basedOn w:val="a4"/>
    <w:uiPriority w:val="47"/>
    <w:rsid w:val="00E958B0"/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38">
    <w:name w:val="Grid Table 3"/>
    <w:basedOn w:val="a4"/>
    <w:uiPriority w:val="48"/>
    <w:rsid w:val="00E958B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E958B0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E958B0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E958B0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E958B0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E958B0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E958B0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-48">
    <w:name w:val="Grid Table 4"/>
    <w:basedOn w:val="a4"/>
    <w:uiPriority w:val="49"/>
    <w:rsid w:val="00E958B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E958B0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421">
    <w:name w:val="Grid Table 4 Accent 2"/>
    <w:basedOn w:val="a4"/>
    <w:uiPriority w:val="49"/>
    <w:rsid w:val="00E958B0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431">
    <w:name w:val="Grid Table 4 Accent 3"/>
    <w:basedOn w:val="a4"/>
    <w:uiPriority w:val="49"/>
    <w:rsid w:val="00E958B0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41">
    <w:name w:val="Grid Table 4 Accent 4"/>
    <w:basedOn w:val="a4"/>
    <w:uiPriority w:val="49"/>
    <w:rsid w:val="00E958B0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451">
    <w:name w:val="Grid Table 4 Accent 5"/>
    <w:basedOn w:val="a4"/>
    <w:uiPriority w:val="49"/>
    <w:rsid w:val="00E958B0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461">
    <w:name w:val="Grid Table 4 Accent 6"/>
    <w:basedOn w:val="a4"/>
    <w:uiPriority w:val="49"/>
    <w:rsid w:val="00E958B0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58">
    <w:name w:val="Grid Table 5 Dark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-521">
    <w:name w:val="Grid Table 5 Dark Accent 2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5B73FF" w:themeFill="accent2" w:themeFillTint="66"/>
      </w:tcPr>
    </w:tblStylePr>
  </w:style>
  <w:style w:type="table" w:styleId="-531">
    <w:name w:val="Grid Table 5 Dark Accent 3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-541">
    <w:name w:val="Grid Table 5 Dark Accent 4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-551">
    <w:name w:val="Grid Table 5 Dark Accent 5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-561">
    <w:name w:val="Grid Table 5 Dark Accent 6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-68">
    <w:name w:val="Grid Table 6 Colorful"/>
    <w:basedOn w:val="a4"/>
    <w:uiPriority w:val="51"/>
    <w:rsid w:val="00E958B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621">
    <w:name w:val="Grid Table 6 Colorful Accent 2"/>
    <w:basedOn w:val="a4"/>
    <w:uiPriority w:val="51"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631">
    <w:name w:val="Grid Table 6 Colorful Accent 3"/>
    <w:basedOn w:val="a4"/>
    <w:uiPriority w:val="51"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641">
    <w:name w:val="Grid Table 6 Colorful Accent 4"/>
    <w:basedOn w:val="a4"/>
    <w:uiPriority w:val="51"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651">
    <w:name w:val="Grid Table 6 Colorful Accent 5"/>
    <w:basedOn w:val="a4"/>
    <w:uiPriority w:val="51"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61">
    <w:name w:val="Grid Table 6 Colorful Accent 6"/>
    <w:basedOn w:val="a4"/>
    <w:uiPriority w:val="51"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77">
    <w:name w:val="Grid Table 7 Colorful"/>
    <w:basedOn w:val="a4"/>
    <w:uiPriority w:val="52"/>
    <w:rsid w:val="00E958B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E958B0"/>
    <w:pPr>
      <w:ind w:firstLine="3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E958B0"/>
    <w:pPr>
      <w:ind w:firstLine="3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E958B0"/>
    <w:pPr>
      <w:ind w:firstLine="3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">
    <w:name w:val="footnote reference"/>
    <w:basedOn w:val="a3"/>
    <w:uiPriority w:val="99"/>
    <w:semiHidden/>
    <w:unhideWhenUsed/>
    <w:rsid w:val="00E958B0"/>
    <w:rPr>
      <w:rFonts w:ascii="Times New Roman" w:hAnsi="Times New Roman" w:cs="Times New Roman"/>
      <w:vertAlign w:val="superscript"/>
    </w:rPr>
  </w:style>
  <w:style w:type="paragraph" w:styleId="affffff0">
    <w:name w:val="footnote text"/>
    <w:basedOn w:val="a2"/>
    <w:link w:val="affffff1"/>
    <w:uiPriority w:val="99"/>
    <w:semiHidden/>
    <w:unhideWhenUsed/>
    <w:rsid w:val="00E958B0"/>
    <w:rPr>
      <w:sz w:val="20"/>
      <w:szCs w:val="20"/>
    </w:rPr>
  </w:style>
  <w:style w:type="character" w:customStyle="1" w:styleId="affffff1">
    <w:name w:val="Текст сноски Знак"/>
    <w:basedOn w:val="a3"/>
    <w:link w:val="affffff0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character" w:styleId="affffff2">
    <w:name w:val="line number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table" w:styleId="1f2">
    <w:name w:val="Table 3D effects 1"/>
    <w:basedOn w:val="a4"/>
    <w:uiPriority w:val="99"/>
    <w:semiHidden/>
    <w:unhideWhenUsed/>
    <w:rsid w:val="00E958B0"/>
    <w:pPr>
      <w:ind w:firstLine="3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E958B0"/>
    <w:pPr>
      <w:ind w:firstLine="3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E958B0"/>
    <w:pPr>
      <w:ind w:firstLine="3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E958B0"/>
    <w:pPr>
      <w:ind w:firstLine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Strong"/>
    <w:basedOn w:val="a3"/>
    <w:uiPriority w:val="22"/>
    <w:semiHidden/>
    <w:qFormat/>
    <w:rsid w:val="00E958B0"/>
    <w:rPr>
      <w:rFonts w:ascii="Times New Roman" w:hAnsi="Times New Roman" w:cs="Times New Roman"/>
      <w:b/>
      <w:bCs/>
    </w:rPr>
  </w:style>
  <w:style w:type="character" w:styleId="affffff5">
    <w:name w:val="FollowedHyperlink"/>
    <w:basedOn w:val="a3"/>
    <w:uiPriority w:val="99"/>
    <w:semiHidden/>
    <w:unhideWhenUsed/>
    <w:rsid w:val="00E958B0"/>
    <w:rPr>
      <w:rFonts w:ascii="Times New Roman" w:hAnsi="Times New Roman" w:cs="Times New Roman"/>
      <w:color w:val="B26B02" w:themeColor="followedHyperlink"/>
      <w:u w:val="single"/>
    </w:rPr>
  </w:style>
  <w:style w:type="character" w:styleId="affffff6">
    <w:name w:val="Hyperlink"/>
    <w:basedOn w:val="a3"/>
    <w:uiPriority w:val="99"/>
    <w:unhideWhenUsed/>
    <w:rsid w:val="00E958B0"/>
    <w:rPr>
      <w:rFonts w:ascii="Times New Roman" w:hAnsi="Times New Roman" w:cs="Times New Roman"/>
      <w:color w:val="6B9F25" w:themeColor="hyperlink"/>
      <w:u w:val="single"/>
    </w:rPr>
  </w:style>
  <w:style w:type="paragraph" w:styleId="affffff7">
    <w:name w:val="caption"/>
    <w:basedOn w:val="a2"/>
    <w:next w:val="a2"/>
    <w:uiPriority w:val="35"/>
    <w:semiHidden/>
    <w:unhideWhenUsed/>
    <w:qFormat/>
    <w:rsid w:val="00E958B0"/>
    <w:pPr>
      <w:spacing w:after="200"/>
    </w:pPr>
    <w:rPr>
      <w:i/>
      <w:iCs/>
      <w:color w:val="323232" w:themeColor="text2"/>
      <w:sz w:val="18"/>
      <w:szCs w:val="18"/>
    </w:rPr>
  </w:style>
  <w:style w:type="table" w:customStyle="1" w:styleId="1f3">
    <w:name w:val="Сетка таблицы1"/>
    <w:basedOn w:val="a4"/>
    <w:next w:val="a6"/>
    <w:uiPriority w:val="39"/>
    <w:rsid w:val="00F15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b">
    <w:name w:val="Неразрешенное упоминание2"/>
    <w:basedOn w:val="a3"/>
    <w:uiPriority w:val="99"/>
    <w:semiHidden/>
    <w:unhideWhenUsed/>
    <w:rsid w:val="00747D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feed?section=search&amp;q=%23%D0%9C%D0%BE%D0%BB%D0%BE%D0%B4%C3%AB%D0%B6%D0%BD%D0%B0%D1%8F%D1%8D%D0%BB%D0%B8%D1%82%D0%B02022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s://vk.com/feed?section=search&amp;q=%23%D0%A2%D0%BE%D0%B1%D0%BE%D0%BB%D1%8C%D1%81%D0%BA" TargetMode="External"/><Relationship Id="rId47" Type="http://schemas.openxmlformats.org/officeDocument/2006/relationships/image" Target="media/image26.jpeg"/><Relationship Id="rId63" Type="http://schemas.openxmlformats.org/officeDocument/2006/relationships/hyperlink" Target="https://vk.com/vzhuravlevav" TargetMode="External"/><Relationship Id="rId68" Type="http://schemas.openxmlformats.org/officeDocument/2006/relationships/image" Target="media/image40.jpeg"/><Relationship Id="rId84" Type="http://schemas.openxmlformats.org/officeDocument/2006/relationships/image" Target="media/image55.png"/><Relationship Id="rId89" Type="http://schemas.openxmlformats.org/officeDocument/2006/relationships/image" Target="media/image60.jpeg"/><Relationship Id="rId112" Type="http://schemas.openxmlformats.org/officeDocument/2006/relationships/footer" Target="footer1.xml"/><Relationship Id="rId16" Type="http://schemas.openxmlformats.org/officeDocument/2006/relationships/image" Target="media/image9.jpeg"/><Relationship Id="rId107" Type="http://schemas.openxmlformats.org/officeDocument/2006/relationships/image" Target="media/image77.jpeg"/><Relationship Id="rId11" Type="http://schemas.openxmlformats.org/officeDocument/2006/relationships/endnotes" Target="endnotes.xml"/><Relationship Id="rId32" Type="http://schemas.openxmlformats.org/officeDocument/2006/relationships/hyperlink" Target="https://vk.com/feed?section=search&amp;q=%23%D0%9C%D0%BE%D0%BB%D0%BE%D0%B4%D0%B5%D0%B6%D0%BD%D0%B0%D1%8F%D0%AD%D0%BB%D0%B8%D1%82%D0%B0%D0%A2%D0%BE%D0%B1%D0%BE%D0%BB%D1%8C%D1%81%D0%BA%D0%B0" TargetMode="External"/><Relationship Id="rId37" Type="http://schemas.openxmlformats.org/officeDocument/2006/relationships/image" Target="media/image23.png"/><Relationship Id="rId53" Type="http://schemas.openxmlformats.org/officeDocument/2006/relationships/hyperlink" Target="https://vk.com/id366244259" TargetMode="External"/><Relationship Id="rId58" Type="http://schemas.openxmlformats.org/officeDocument/2006/relationships/image" Target="media/image34.png"/><Relationship Id="rId74" Type="http://schemas.openxmlformats.org/officeDocument/2006/relationships/image" Target="media/image46.gif"/><Relationship Id="rId79" Type="http://schemas.openxmlformats.org/officeDocument/2006/relationships/image" Target="media/image50.png"/><Relationship Id="rId102" Type="http://schemas.openxmlformats.org/officeDocument/2006/relationships/hyperlink" Target="https://vk.com/away.php?to=https%3A%2F%2Fwww.formula-hd.ru%2Ftobolsk%2Fprojects%2Fshkolnyy-mediatsentr-vremya-pervykh%2F&amp;post=-189970795_5762&amp;cc_key=" TargetMode="External"/><Relationship Id="rId5" Type="http://schemas.openxmlformats.org/officeDocument/2006/relationships/customXml" Target="../customXml/item5.xml"/><Relationship Id="rId90" Type="http://schemas.openxmlformats.org/officeDocument/2006/relationships/image" Target="media/image61.jpeg"/><Relationship Id="rId95" Type="http://schemas.openxmlformats.org/officeDocument/2006/relationships/image" Target="media/image66.png"/><Relationship Id="rId22" Type="http://schemas.openxmlformats.org/officeDocument/2006/relationships/image" Target="media/image15.jpeg"/><Relationship Id="rId27" Type="http://schemas.openxmlformats.org/officeDocument/2006/relationships/hyperlink" Target="https://vk.com/feed?section=search&amp;q=%23%D0%9F%D0%BB%D0%B5%D1%81%D0%BE%D0%B2%D1%81%D0%BA%D0%B8%D1%85%D0%90%D0%BD%D0%BD%D0%B0" TargetMode="External"/><Relationship Id="rId43" Type="http://schemas.openxmlformats.org/officeDocument/2006/relationships/hyperlink" Target="https://vk.com/feed?section=search&amp;q=%23%D0%9C%D0%BE%D0%BB%D0%BE%D0%B4%D0%B5%D0%B6%D0%BD%D0%B0%D1%8F%D0%AD%D0%BB%D0%B8%D1%82%D0%B0" TargetMode="External"/><Relationship Id="rId48" Type="http://schemas.openxmlformats.org/officeDocument/2006/relationships/image" Target="media/image27.jpeg"/><Relationship Id="rId64" Type="http://schemas.openxmlformats.org/officeDocument/2006/relationships/hyperlink" Target="https://vk.com/ler.valer.raaa24" TargetMode="External"/><Relationship Id="rId69" Type="http://schemas.openxmlformats.org/officeDocument/2006/relationships/image" Target="media/image41.jpeg"/><Relationship Id="rId113" Type="http://schemas.openxmlformats.org/officeDocument/2006/relationships/footer" Target="footer2.xml"/><Relationship Id="rId80" Type="http://schemas.openxmlformats.org/officeDocument/2006/relationships/image" Target="media/image51.png"/><Relationship Id="rId85" Type="http://schemas.openxmlformats.org/officeDocument/2006/relationships/image" Target="media/image56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59" Type="http://schemas.openxmlformats.org/officeDocument/2006/relationships/image" Target="media/image35.jpeg"/><Relationship Id="rId103" Type="http://schemas.openxmlformats.org/officeDocument/2006/relationships/image" Target="media/image73.gif"/><Relationship Id="rId108" Type="http://schemas.openxmlformats.org/officeDocument/2006/relationships/hyperlink" Target="mailto:tobolsk_lesson@mail.ru" TargetMode="External"/><Relationship Id="rId54" Type="http://schemas.openxmlformats.org/officeDocument/2006/relationships/image" Target="media/image30.jpeg"/><Relationship Id="rId70" Type="http://schemas.openxmlformats.org/officeDocument/2006/relationships/image" Target="media/image42.jpeg"/><Relationship Id="rId75" Type="http://schemas.openxmlformats.org/officeDocument/2006/relationships/hyperlink" Target="https://vk.com/feed?section=search&amp;q=%23%D0%90%D1%80%D1%82%D0%AD%D0%BA%D1%81%D0%BF%D1%80%D0%B5%D1%81%D1%81%D0%A0%D0%94%D0%A8" TargetMode="External"/><Relationship Id="rId91" Type="http://schemas.openxmlformats.org/officeDocument/2006/relationships/image" Target="media/image62.jpeg"/><Relationship Id="rId96" Type="http://schemas.openxmlformats.org/officeDocument/2006/relationships/image" Target="media/image67.gi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vk.com/feed?section=search&amp;q=%23%D0%9C%D0%BE%D0%BB%D0%BE%D0%B4%D0%B5%D0%B6%D1%8C%D0%A2%D0%BE%D0%B1%D0%BE%D0%BB%D1%8C%D1%81%D0%BA%D0%B0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28.jpeg"/><Relationship Id="rId57" Type="http://schemas.openxmlformats.org/officeDocument/2006/relationships/image" Target="media/image33.png"/><Relationship Id="rId106" Type="http://schemas.openxmlformats.org/officeDocument/2006/relationships/image" Target="media/image76.png"/><Relationship Id="rId114" Type="http://schemas.openxmlformats.org/officeDocument/2006/relationships/footer" Target="footer3.xml"/><Relationship Id="rId10" Type="http://schemas.openxmlformats.org/officeDocument/2006/relationships/footnotes" Target="footnotes.xml"/><Relationship Id="rId31" Type="http://schemas.openxmlformats.org/officeDocument/2006/relationships/hyperlink" Target="https://vk.com/feed?section=search&amp;q=%23%D0%9C%D0%AD72" TargetMode="External"/><Relationship Id="rId44" Type="http://schemas.openxmlformats.org/officeDocument/2006/relationships/hyperlink" Target="https://vk.com/feed?section=search&amp;q=%23%D0%9C%D0%AD72" TargetMode="External"/><Relationship Id="rId52" Type="http://schemas.openxmlformats.org/officeDocument/2006/relationships/hyperlink" Target="https://vk.com/ler.valer.raaa24" TargetMode="External"/><Relationship Id="rId60" Type="http://schemas.openxmlformats.org/officeDocument/2006/relationships/image" Target="media/image36.png"/><Relationship Id="rId65" Type="http://schemas.openxmlformats.org/officeDocument/2006/relationships/image" Target="media/image37.png"/><Relationship Id="rId73" Type="http://schemas.openxmlformats.org/officeDocument/2006/relationships/image" Target="media/image45.jpeg"/><Relationship Id="rId78" Type="http://schemas.openxmlformats.org/officeDocument/2006/relationships/image" Target="media/image49.gif"/><Relationship Id="rId81" Type="http://schemas.openxmlformats.org/officeDocument/2006/relationships/image" Target="media/image52.png"/><Relationship Id="rId86" Type="http://schemas.openxmlformats.org/officeDocument/2006/relationships/image" Target="media/image57.jpe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vk.com/feed?section=search&amp;q=%23%D0%9C%D0%BE%D0%BB%D0%BE%D0%B4%C3%AB%D0%B6%D0%BD%D0%B0%D1%8F%D1%8D%D0%BB%D0%B8%D1%82%D0%B02022" TargetMode="External"/><Relationship Id="rId109" Type="http://schemas.openxmlformats.org/officeDocument/2006/relationships/hyperlink" Target="https://tobschool18.ru" TargetMode="External"/><Relationship Id="rId34" Type="http://schemas.openxmlformats.org/officeDocument/2006/relationships/image" Target="media/image20.png"/><Relationship Id="rId50" Type="http://schemas.openxmlformats.org/officeDocument/2006/relationships/image" Target="media/image29.jpeg"/><Relationship Id="rId55" Type="http://schemas.openxmlformats.org/officeDocument/2006/relationships/image" Target="media/image31.jpeg"/><Relationship Id="rId76" Type="http://schemas.openxmlformats.org/officeDocument/2006/relationships/image" Target="media/image47.png"/><Relationship Id="rId97" Type="http://schemas.openxmlformats.org/officeDocument/2006/relationships/image" Target="media/image68.png"/><Relationship Id="rId104" Type="http://schemas.openxmlformats.org/officeDocument/2006/relationships/image" Target="media/image74.png"/><Relationship Id="rId7" Type="http://schemas.openxmlformats.org/officeDocument/2006/relationships/styles" Target="styles.xml"/><Relationship Id="rId71" Type="http://schemas.openxmlformats.org/officeDocument/2006/relationships/image" Target="media/image43.jpeg"/><Relationship Id="rId92" Type="http://schemas.openxmlformats.org/officeDocument/2006/relationships/image" Target="media/image63.jpeg"/><Relationship Id="rId2" Type="http://schemas.openxmlformats.org/officeDocument/2006/relationships/customXml" Target="../customXml/item2.xml"/><Relationship Id="rId29" Type="http://schemas.openxmlformats.org/officeDocument/2006/relationships/hyperlink" Target="https://vk.com/feed?section=search&amp;q=%23%D0%A2%D0%BE%D0%B1%D0%BE%D0%BB%D1%8C%D1%81%D0%BA" TargetMode="External"/><Relationship Id="rId24" Type="http://schemas.openxmlformats.org/officeDocument/2006/relationships/image" Target="media/image17.png"/><Relationship Id="rId40" Type="http://schemas.openxmlformats.org/officeDocument/2006/relationships/hyperlink" Target="https://vk.com/feed?section=search&amp;q=%23%D0%9F%D0%BB%D0%B5%D1%81%D0%BE%D0%B2%D1%81%D0%BA%D0%B8%D1%85%D0%90%D0%BD%D0%BD%D0%B0" TargetMode="External"/><Relationship Id="rId45" Type="http://schemas.openxmlformats.org/officeDocument/2006/relationships/hyperlink" Target="https://vk.com/feed?section=search&amp;q=%23%D0%9C%D0%BE%D0%BB%D0%BE%D0%B4%D0%B5%D0%B6%D0%BD%D0%B0%D1%8F%D0%AD%D0%BB%D0%B8%D1%82%D0%B0%D0%A2%D0%BE%D0%B1%D0%BE%D0%BB%D1%8C%D1%81%D0%BA%D0%B0" TargetMode="External"/><Relationship Id="rId66" Type="http://schemas.openxmlformats.org/officeDocument/2006/relationships/image" Target="media/image38.jpeg"/><Relationship Id="rId87" Type="http://schemas.openxmlformats.org/officeDocument/2006/relationships/image" Target="media/image58.jpeg"/><Relationship Id="rId110" Type="http://schemas.openxmlformats.org/officeDocument/2006/relationships/image" Target="media/image78.jpeg"/><Relationship Id="rId115" Type="http://schemas.openxmlformats.org/officeDocument/2006/relationships/fontTable" Target="fontTable.xml"/><Relationship Id="rId61" Type="http://schemas.openxmlformats.org/officeDocument/2006/relationships/hyperlink" Target="https://vk.com/balueva.polina" TargetMode="External"/><Relationship Id="rId82" Type="http://schemas.openxmlformats.org/officeDocument/2006/relationships/image" Target="media/image53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hyperlink" Target="https://vk.com/feed?section=search&amp;q=%23%D0%9C%D0%BE%D0%BB%D0%BE%D0%B4%D0%B5%D0%B6%D0%BD%D0%B0%D1%8F%D0%AD%D0%BB%D0%B8%D1%82%D0%B0" TargetMode="External"/><Relationship Id="rId35" Type="http://schemas.openxmlformats.org/officeDocument/2006/relationships/image" Target="media/image21.png"/><Relationship Id="rId56" Type="http://schemas.openxmlformats.org/officeDocument/2006/relationships/image" Target="media/image32.png"/><Relationship Id="rId77" Type="http://schemas.openxmlformats.org/officeDocument/2006/relationships/image" Target="media/image48.jpeg"/><Relationship Id="rId100" Type="http://schemas.openxmlformats.org/officeDocument/2006/relationships/image" Target="media/image71.png"/><Relationship Id="rId105" Type="http://schemas.openxmlformats.org/officeDocument/2006/relationships/image" Target="media/image75.gif"/><Relationship Id="rId8" Type="http://schemas.openxmlformats.org/officeDocument/2006/relationships/settings" Target="settings.xml"/><Relationship Id="rId51" Type="http://schemas.openxmlformats.org/officeDocument/2006/relationships/hyperlink" Target="https://vk.com/balueva.polina" TargetMode="External"/><Relationship Id="rId72" Type="http://schemas.openxmlformats.org/officeDocument/2006/relationships/image" Target="media/image44.png"/><Relationship Id="rId93" Type="http://schemas.openxmlformats.org/officeDocument/2006/relationships/image" Target="media/image64.jpeg"/><Relationship Id="rId98" Type="http://schemas.openxmlformats.org/officeDocument/2006/relationships/image" Target="media/image69.png"/><Relationship Id="rId3" Type="http://schemas.openxmlformats.org/officeDocument/2006/relationships/customXml" Target="../customXml/item3.xml"/><Relationship Id="rId25" Type="http://schemas.openxmlformats.org/officeDocument/2006/relationships/image" Target="media/image18.png"/><Relationship Id="rId46" Type="http://schemas.openxmlformats.org/officeDocument/2006/relationships/image" Target="media/image25.jpeg"/><Relationship Id="rId67" Type="http://schemas.openxmlformats.org/officeDocument/2006/relationships/image" Target="media/image39.jpeg"/><Relationship Id="rId11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hyperlink" Target="https://vk.com/feed?section=search&amp;q=%23%D0%9C%D0%BE%D0%BB%D0%BE%D0%B4%D0%B5%D0%B6%D1%8C%D0%A2%D0%BE%D0%B1%D0%BE%D0%BB%D1%8C%D1%81%D0%BA%D0%B0" TargetMode="External"/><Relationship Id="rId62" Type="http://schemas.openxmlformats.org/officeDocument/2006/relationships/hyperlink" Target="https://vk.com/tavlitbaevaa" TargetMode="External"/><Relationship Id="rId83" Type="http://schemas.openxmlformats.org/officeDocument/2006/relationships/image" Target="media/image54.png"/><Relationship Id="rId88" Type="http://schemas.openxmlformats.org/officeDocument/2006/relationships/image" Target="media/image59.jpeg"/><Relationship Id="rId11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bolsk_lesson@mail.ru" TargetMode="External"/><Relationship Id="rId1" Type="http://schemas.openxmlformats.org/officeDocument/2006/relationships/hyperlink" Target="https://tobschool18.ru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16\AppData\Roaming\Microsoft\&#1064;&#1072;&#1073;&#1083;&#1086;&#1085;&#1099;\&#1043;&#1072;&#1079;&#1077;&#1090;&#1072;%20&#1086;%20&#1089;&#1090;&#1080;&#1083;&#1077;%20&#1078;&#1080;&#1079;&#1085;&#1080;.dotx" TargetMode="External"/></Relationship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93C91C-432C-45F5-BB2C-727F87CCE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9430372-7784-4241-96FE-434729874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Газета о стиле жизни</Template>
  <TotalTime>0</TotalTime>
  <Pages>6</Pages>
  <Words>2383</Words>
  <Characters>13584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2022-12-16T05:57:00Z</dcterms:created>
  <dcterms:modified xsi:type="dcterms:W3CDTF">2022-12-16T05:57:00Z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