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993"/>
        <w:gridCol w:w="4252"/>
        <w:gridCol w:w="54"/>
        <w:gridCol w:w="196"/>
        <w:gridCol w:w="4428"/>
      </w:tblGrid>
      <w:tr w:rsidR="00A9325D" w:rsidRPr="00B3607C" w14:paraId="76F97552" w14:textId="77777777" w:rsidTr="00F70876">
        <w:trPr>
          <w:trHeight w:val="1186"/>
        </w:trPr>
        <w:tc>
          <w:tcPr>
            <w:tcW w:w="14459" w:type="dxa"/>
            <w:gridSpan w:val="6"/>
            <w:shd w:val="clear" w:color="auto" w:fill="F5A3E9"/>
            <w:tcMar>
              <w:top w:w="792" w:type="dxa"/>
              <w:left w:w="115" w:type="dxa"/>
              <w:bottom w:w="792" w:type="dxa"/>
              <w:right w:w="115" w:type="dxa"/>
            </w:tcMar>
          </w:tcPr>
          <w:p w14:paraId="1B5ACAAF" w14:textId="77777777" w:rsidR="00C63C9B" w:rsidRDefault="00D52A7F" w:rsidP="00E86E55">
            <w:pPr>
              <w:pStyle w:val="ad"/>
              <w:rPr>
                <w:noProof/>
                <w:szCs w:val="100"/>
              </w:rPr>
            </w:pPr>
            <w:bookmarkStart w:id="0" w:name="_GoBack"/>
            <w:bookmarkEnd w:id="0"/>
            <w:r w:rsidRPr="00D52A7F">
              <w:rPr>
                <w:noProof/>
                <w:szCs w:val="100"/>
              </w:rPr>
              <w:t>«</w:t>
            </w:r>
            <w:r w:rsidR="00E86E55" w:rsidRPr="00D52A7F">
              <w:rPr>
                <w:noProof/>
                <w:szCs w:val="100"/>
              </w:rPr>
              <w:t>ВРЕМЯ ПЕРВЫХ</w:t>
            </w:r>
            <w:r w:rsidRPr="00D52A7F">
              <w:rPr>
                <w:noProof/>
                <w:szCs w:val="100"/>
              </w:rPr>
              <w:t>»</w:t>
            </w:r>
          </w:p>
          <w:p w14:paraId="051E5041" w14:textId="14CBB90A" w:rsidR="00D52A7F" w:rsidRPr="00D52A7F" w:rsidRDefault="00D52A7F" w:rsidP="00D52A7F">
            <w:pPr>
              <w:jc w:val="right"/>
            </w:pPr>
            <w:r w:rsidRPr="00CE70A6">
              <w:rPr>
                <w:color w:val="FFFFFF" w:themeColor="background1"/>
              </w:rPr>
              <w:t>ВЫПУСК №</w:t>
            </w:r>
            <w:r w:rsidR="004034F4">
              <w:rPr>
                <w:color w:val="FFFFFF" w:themeColor="background1"/>
              </w:rPr>
              <w:t>7</w:t>
            </w:r>
            <w:r w:rsidRPr="00CE70A6">
              <w:rPr>
                <w:color w:val="FFFFFF" w:themeColor="background1"/>
              </w:rPr>
              <w:t xml:space="preserve"> (</w:t>
            </w:r>
            <w:r w:rsidR="004034F4">
              <w:rPr>
                <w:color w:val="FFFFFF" w:themeColor="background1"/>
              </w:rPr>
              <w:t>Март</w:t>
            </w:r>
            <w:r w:rsidRPr="00CE70A6">
              <w:rPr>
                <w:color w:val="FFFFFF" w:themeColor="background1"/>
              </w:rPr>
              <w:t>)</w:t>
            </w:r>
          </w:p>
        </w:tc>
      </w:tr>
      <w:tr w:rsidR="00050E55" w:rsidRPr="00B3607C" w14:paraId="58F9486F" w14:textId="77777777" w:rsidTr="00F70876">
        <w:tc>
          <w:tcPr>
            <w:tcW w:w="4536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B16D555" w14:textId="7F988F01" w:rsidR="00C63C9B" w:rsidRPr="00B3607C" w:rsidRDefault="00C63C9B" w:rsidP="008A4735">
            <w:pPr>
              <w:pStyle w:val="af2"/>
              <w:jc w:val="center"/>
            </w:pPr>
          </w:p>
        </w:tc>
        <w:tc>
          <w:tcPr>
            <w:tcW w:w="524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602F22D" w14:textId="543EFE44" w:rsidR="00C63C9B" w:rsidRPr="00B3607C" w:rsidRDefault="00C63C9B" w:rsidP="00372DF2">
            <w:pPr>
              <w:pStyle w:val="af2"/>
              <w:jc w:val="center"/>
            </w:pPr>
          </w:p>
        </w:tc>
        <w:tc>
          <w:tcPr>
            <w:tcW w:w="4678" w:type="dxa"/>
            <w:gridSpan w:val="3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0A116917" w14:textId="00017980" w:rsidR="00C63C9B" w:rsidRPr="00B3607C" w:rsidRDefault="00C63C9B" w:rsidP="0024182E">
            <w:pPr>
              <w:pStyle w:val="af2"/>
            </w:pPr>
          </w:p>
        </w:tc>
      </w:tr>
      <w:tr w:rsidR="00050E55" w:rsidRPr="00B3607C" w14:paraId="43F295E9" w14:textId="77777777" w:rsidTr="00F70876">
        <w:tc>
          <w:tcPr>
            <w:tcW w:w="4536" w:type="dxa"/>
            <w:tcBorders>
              <w:right w:val="single" w:sz="4" w:space="0" w:color="FFFFFF" w:themeColor="background1"/>
            </w:tcBorders>
            <w:shd w:val="clear" w:color="auto" w:fill="F5A3E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E5CA330" w14:textId="6F29AE61" w:rsidR="0089340B" w:rsidRDefault="003A1662" w:rsidP="00D52A7F">
            <w:pPr>
              <w:pStyle w:val="af5"/>
              <w:rPr>
                <w:noProof/>
              </w:rPr>
            </w:pPr>
            <w:r>
              <w:rPr>
                <w:noProof/>
              </w:rPr>
              <w:t xml:space="preserve">самым </w:t>
            </w:r>
            <w:r w:rsidR="0010069A">
              <w:rPr>
                <w:noProof/>
              </w:rPr>
              <w:t>нежным</w:t>
            </w:r>
            <w:r>
              <w:rPr>
                <w:noProof/>
              </w:rPr>
              <w:t xml:space="preserve"> посвящается!</w:t>
            </w:r>
          </w:p>
          <w:p w14:paraId="72ED529C" w14:textId="77777777" w:rsidR="00D52A7F" w:rsidRPr="00B3607C" w:rsidRDefault="00D52A7F" w:rsidP="00D52A7F">
            <w:pPr>
              <w:pStyle w:val="af5"/>
              <w:jc w:val="right"/>
              <w:rPr>
                <w:noProof/>
              </w:rPr>
            </w:pPr>
            <w:r>
              <w:rPr>
                <w:noProof/>
              </w:rPr>
              <w:t>с.1-2</w:t>
            </w:r>
          </w:p>
        </w:tc>
        <w:tc>
          <w:tcPr>
            <w:tcW w:w="524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5A3E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7407D41" w14:textId="14B8359D" w:rsidR="0010069A" w:rsidRPr="0010069A" w:rsidRDefault="0010069A" w:rsidP="0010069A">
            <w:pPr>
              <w:pStyle w:val="af5"/>
              <w:rPr>
                <w:noProof/>
              </w:rPr>
            </w:pPr>
            <w:r w:rsidRPr="0010069A">
              <w:rPr>
                <w:noProof/>
              </w:rPr>
              <w:t xml:space="preserve">год педагога </w:t>
            </w:r>
            <w:r w:rsidR="00F76970">
              <w:rPr>
                <w:noProof/>
              </w:rPr>
              <w:t xml:space="preserve">и </w:t>
            </w:r>
            <w:r w:rsidRPr="0010069A">
              <w:rPr>
                <w:noProof/>
              </w:rPr>
              <w:t>наставника</w:t>
            </w:r>
          </w:p>
          <w:p w14:paraId="79FE0DBA" w14:textId="77777777" w:rsidR="00D52A7F" w:rsidRPr="00B3607C" w:rsidRDefault="00D52A7F" w:rsidP="00D52A7F">
            <w:pPr>
              <w:pStyle w:val="af5"/>
              <w:jc w:val="right"/>
              <w:rPr>
                <w:noProof/>
              </w:rPr>
            </w:pPr>
            <w:r>
              <w:rPr>
                <w:noProof/>
              </w:rPr>
              <w:t>с.3</w:t>
            </w:r>
          </w:p>
        </w:tc>
        <w:tc>
          <w:tcPr>
            <w:tcW w:w="4678" w:type="dxa"/>
            <w:gridSpan w:val="3"/>
            <w:tcBorders>
              <w:left w:val="single" w:sz="4" w:space="0" w:color="FFFFFF" w:themeColor="background1"/>
            </w:tcBorders>
            <w:shd w:val="clear" w:color="auto" w:fill="F5A3E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490C7FE" w14:textId="58894FA9" w:rsidR="0010069A" w:rsidRDefault="00F76970" w:rsidP="0010069A">
            <w:pPr>
              <w:pStyle w:val="af5"/>
              <w:rPr>
                <w:noProof/>
              </w:rPr>
            </w:pPr>
            <w:r>
              <w:rPr>
                <w:noProof/>
              </w:rPr>
              <w:t>знакомый-незнакомец</w:t>
            </w:r>
          </w:p>
          <w:p w14:paraId="149C1C33" w14:textId="7C330DB0" w:rsidR="00D52A7F" w:rsidRPr="00B3607C" w:rsidRDefault="00D52A7F" w:rsidP="00D52A7F">
            <w:pPr>
              <w:pStyle w:val="af5"/>
              <w:jc w:val="right"/>
              <w:rPr>
                <w:noProof/>
              </w:rPr>
            </w:pPr>
            <w:r>
              <w:rPr>
                <w:noProof/>
              </w:rPr>
              <w:t>с</w:t>
            </w:r>
            <w:r w:rsidR="005E6EEC">
              <w:rPr>
                <w:noProof/>
              </w:rPr>
              <w:t>.</w:t>
            </w:r>
            <w:r>
              <w:rPr>
                <w:noProof/>
              </w:rPr>
              <w:t>4</w:t>
            </w:r>
          </w:p>
        </w:tc>
      </w:tr>
      <w:tr w:rsidR="00C63C9B" w:rsidRPr="00B3607C" w14:paraId="0E1C7816" w14:textId="77777777" w:rsidTr="00F70876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14459" w:type="dxa"/>
            <w:gridSpan w:val="6"/>
            <w:tcMar>
              <w:top w:w="72" w:type="dxa"/>
              <w:bottom w:w="72" w:type="dxa"/>
            </w:tcMar>
            <w:vAlign w:val="center"/>
          </w:tcPr>
          <w:p w14:paraId="302ECA87" w14:textId="6AE1A83E" w:rsidR="00C63C9B" w:rsidRPr="00086E93" w:rsidRDefault="00DB0F5B" w:rsidP="00086E93">
            <w:pPr>
              <w:pStyle w:val="1"/>
              <w:jc w:val="center"/>
              <w:rPr>
                <w:i/>
                <w:noProof/>
                <w:sz w:val="48"/>
                <w:szCs w:val="48"/>
              </w:rPr>
            </w:pPr>
            <w:r>
              <w:rPr>
                <w:i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51A0B5FF" wp14:editId="5CB59864">
                  <wp:extent cx="9286641" cy="1213485"/>
                  <wp:effectExtent l="0" t="0" r="0" b="5715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444" cy="1214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CA7" w:rsidRPr="00B3607C" w14:paraId="00B6A10F" w14:textId="77777777" w:rsidTr="00F70876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14459" w:type="dxa"/>
            <w:gridSpan w:val="6"/>
            <w:shd w:val="clear" w:color="auto" w:fill="F5A3E9"/>
            <w:tcMar>
              <w:top w:w="144" w:type="dxa"/>
              <w:bottom w:w="144" w:type="dxa"/>
            </w:tcMar>
            <w:vAlign w:val="center"/>
          </w:tcPr>
          <w:p w14:paraId="5EA4A83A" w14:textId="28031E31" w:rsidR="00B11FC0" w:rsidRDefault="00B11FC0" w:rsidP="00B11FC0">
            <w:pPr>
              <w:pStyle w:val="21"/>
              <w:ind w:left="452" w:right="594" w:firstLine="594"/>
              <w:jc w:val="center"/>
              <w:rPr>
                <w:i/>
                <w:noProof/>
                <w:color w:val="002060"/>
                <w:sz w:val="40"/>
                <w:szCs w:val="40"/>
              </w:rPr>
            </w:pPr>
            <w:r w:rsidRPr="00B11FC0">
              <w:rPr>
                <w:i/>
                <w:noProof/>
                <w:color w:val="002060"/>
                <w:sz w:val="40"/>
                <w:szCs w:val="40"/>
              </w:rPr>
              <w:t>Прекрасные, обаятельные, красивые, милые</w:t>
            </w:r>
            <w:r>
              <w:rPr>
                <w:i/>
                <w:noProof/>
                <w:color w:val="002060"/>
                <w:sz w:val="40"/>
                <w:szCs w:val="40"/>
              </w:rPr>
              <w:t>, умные, элегантные</w:t>
            </w:r>
            <w:r w:rsidRPr="00B11FC0">
              <w:rPr>
                <w:i/>
                <w:noProof/>
                <w:color w:val="002060"/>
                <w:sz w:val="40"/>
                <w:szCs w:val="40"/>
              </w:rPr>
              <w:t xml:space="preserve"> и кокетливые!</w:t>
            </w:r>
          </w:p>
          <w:p w14:paraId="22A72156" w14:textId="17BED5CF" w:rsidR="00EB6CA7" w:rsidRPr="00B11FC0" w:rsidRDefault="00B11FC0" w:rsidP="00B11FC0">
            <w:pPr>
              <w:pStyle w:val="21"/>
              <w:ind w:left="452" w:right="594"/>
              <w:jc w:val="center"/>
              <w:rPr>
                <w:i/>
                <w:noProof/>
                <w:sz w:val="40"/>
                <w:szCs w:val="40"/>
              </w:rPr>
            </w:pPr>
            <w:r w:rsidRPr="00B11FC0">
              <w:rPr>
                <w:i/>
                <w:noProof/>
                <w:color w:val="002060"/>
                <w:sz w:val="40"/>
                <w:szCs w:val="40"/>
              </w:rPr>
              <w:t>Роскошных букетов вам в праздничный день, дорогого парфюма, золотых украшений, нежных и ласковых слов, добрых пожеланий, любви, пламенных чувств и счастливых улыбок!</w:t>
            </w:r>
          </w:p>
        </w:tc>
      </w:tr>
      <w:tr w:rsidR="00050E55" w:rsidRPr="00B3607C" w14:paraId="07E72024" w14:textId="77777777" w:rsidTr="00F70876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9781" w:type="dxa"/>
            <w:gridSpan w:val="3"/>
            <w:tcMar>
              <w:top w:w="360" w:type="dxa"/>
            </w:tcMar>
          </w:tcPr>
          <w:p w14:paraId="794D747E" w14:textId="37380CB9" w:rsidR="00F22537" w:rsidRPr="00B3607C" w:rsidRDefault="00DB0F5B" w:rsidP="000E3009">
            <w:pPr>
              <w:pStyle w:val="af2"/>
              <w:jc w:val="center"/>
            </w:pPr>
            <w:r>
              <w:rPr>
                <w:lang w:eastAsia="ru-RU"/>
              </w:rPr>
              <w:drawing>
                <wp:inline distT="0" distB="0" distL="0" distR="0" wp14:anchorId="4678C34D" wp14:editId="3316CE10">
                  <wp:extent cx="5866410" cy="3304246"/>
                  <wp:effectExtent l="0" t="0" r="127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527" cy="3310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tcMar>
              <w:top w:w="360" w:type="dxa"/>
            </w:tcMar>
          </w:tcPr>
          <w:p w14:paraId="1AA9FEC4" w14:textId="0529FFBD" w:rsidR="0026225E" w:rsidRDefault="00F70876" w:rsidP="00F70876">
            <w:pPr>
              <w:jc w:val="both"/>
              <w:rPr>
                <w:i/>
                <w:iCs/>
                <w:noProof/>
                <w:color w:val="002060"/>
              </w:rPr>
            </w:pPr>
            <w:r w:rsidRPr="00F70876">
              <w:rPr>
                <w:i/>
                <w:iCs/>
                <w:noProof/>
                <w:color w:val="002060"/>
              </w:rPr>
              <w:t xml:space="preserve">Недаром этот прекрасный женский праздник принято отмечать именно 8 марта! Ведь этот прекрасный весенний день полон улыбок, радости и свежести. Сама природа подталкивает нас совершать нечто приятное, безумное, радоваться первым солнечным денькам! </w:t>
            </w:r>
          </w:p>
          <w:p w14:paraId="55AA78BF" w14:textId="7B77FA2B" w:rsidR="000A4B60" w:rsidRPr="000A4B60" w:rsidRDefault="0026225E" w:rsidP="0026225E">
            <w:pPr>
              <w:ind w:firstLine="0"/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  <w:color w:val="002060"/>
              </w:rPr>
              <w:t xml:space="preserve">  Желаем</w:t>
            </w:r>
            <w:r w:rsidRPr="0026225E">
              <w:rPr>
                <w:i/>
                <w:iCs/>
                <w:noProof/>
                <w:color w:val="002060"/>
              </w:rPr>
              <w:t xml:space="preserve"> лёгкой походкой идти по жизни, покоряя своей красотой и очарованием, сшибая с ног представителей сильного пола своей невероятной харизмой, захватывая в плен их сердца</w:t>
            </w:r>
            <w:r>
              <w:rPr>
                <w:i/>
                <w:iCs/>
                <w:noProof/>
                <w:color w:val="002060"/>
              </w:rPr>
              <w:t xml:space="preserve"> и получая всё, что ни пожелаете</w:t>
            </w:r>
            <w:r w:rsidRPr="0026225E">
              <w:rPr>
                <w:i/>
                <w:iCs/>
                <w:noProof/>
                <w:color w:val="002060"/>
              </w:rPr>
              <w:t>. Пусть все заветные желания сбываются, самые смелые мечты воплощаются в реальность, не существует преград для достижения любых целей, а судь</w:t>
            </w:r>
            <w:r>
              <w:rPr>
                <w:i/>
                <w:iCs/>
                <w:noProof/>
                <w:color w:val="002060"/>
              </w:rPr>
              <w:t>ба радует приятными сюрпризами.</w:t>
            </w:r>
            <w:r w:rsidR="00050E55" w:rsidRPr="00050E55">
              <w:rPr>
                <w:i/>
                <w:iCs/>
                <w:noProof/>
                <w:color w:val="002060"/>
              </w:rPr>
              <w:br/>
            </w:r>
            <w:r w:rsidR="006711D3">
              <w:rPr>
                <w:i/>
                <w:iCs/>
                <w:noProof/>
                <w:color w:val="002060"/>
              </w:rPr>
              <w:t xml:space="preserve">                                      </w:t>
            </w:r>
            <w:r w:rsidR="004034F4">
              <w:rPr>
                <w:i/>
                <w:iCs/>
                <w:noProof/>
                <w:color w:val="002060"/>
              </w:rPr>
              <w:t xml:space="preserve">     </w:t>
            </w:r>
            <w:r w:rsidR="006711D3" w:rsidRPr="006711D3">
              <w:rPr>
                <w:b/>
                <w:i/>
                <w:iCs/>
                <w:noProof/>
                <w:color w:val="002060"/>
              </w:rPr>
              <w:t>Редакция газеты</w:t>
            </w:r>
          </w:p>
        </w:tc>
      </w:tr>
      <w:tr w:rsidR="000E3009" w:rsidRPr="00B3607C" w14:paraId="56FB35A7" w14:textId="77777777" w:rsidTr="00F70876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14459" w:type="dxa"/>
            <w:gridSpan w:val="6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0295A079" w14:textId="77777777" w:rsidR="001D7BB1" w:rsidRDefault="002975F9" w:rsidP="004B0C93">
            <w:pPr>
              <w:jc w:val="center"/>
              <w:rPr>
                <w:b/>
                <w:i/>
                <w:iCs/>
                <w:noProof/>
                <w:color w:val="002060"/>
                <w:sz w:val="42"/>
                <w:szCs w:val="42"/>
              </w:rPr>
            </w:pPr>
            <w:r w:rsidRPr="002975F9">
              <w:rPr>
                <w:b/>
                <w:bCs/>
                <w:i/>
                <w:iCs/>
                <w:noProof/>
                <w:color w:val="002060"/>
                <w:sz w:val="42"/>
                <w:szCs w:val="42"/>
              </w:rPr>
              <w:t>Примите</w:t>
            </w: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> самые </w:t>
            </w:r>
            <w:r w:rsidRPr="002975F9">
              <w:rPr>
                <w:b/>
                <w:bCs/>
                <w:i/>
                <w:iCs/>
                <w:noProof/>
                <w:color w:val="002060"/>
                <w:sz w:val="42"/>
                <w:szCs w:val="42"/>
              </w:rPr>
              <w:t>искренние</w:t>
            </w: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> </w:t>
            </w:r>
            <w:r w:rsidRPr="002975F9">
              <w:rPr>
                <w:b/>
                <w:bCs/>
                <w:i/>
                <w:iCs/>
                <w:noProof/>
                <w:color w:val="002060"/>
                <w:sz w:val="42"/>
                <w:szCs w:val="42"/>
              </w:rPr>
              <w:t>поздравления</w:t>
            </w: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> </w:t>
            </w:r>
            <w:r w:rsidR="001D7BB1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>в</w:t>
            </w: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 xml:space="preserve"> чудесны</w:t>
            </w:r>
            <w:r w:rsidR="001D7BB1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>й</w:t>
            </w: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 xml:space="preserve"> весенни</w:t>
            </w:r>
            <w:r w:rsidR="001D7BB1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>й</w:t>
            </w: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 xml:space="preserve"> праздник</w:t>
            </w:r>
          </w:p>
          <w:p w14:paraId="48C8B602" w14:textId="55F330C2" w:rsidR="000E3009" w:rsidRPr="002975F9" w:rsidRDefault="002975F9" w:rsidP="004B0C93">
            <w:pPr>
              <w:jc w:val="center"/>
              <w:rPr>
                <w:b/>
                <w:i/>
                <w:iCs/>
                <w:noProof/>
                <w:color w:val="002060"/>
                <w:sz w:val="42"/>
                <w:szCs w:val="42"/>
              </w:rPr>
            </w:pP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 xml:space="preserve"> – Международны</w:t>
            </w:r>
            <w:r w:rsidR="001D7BB1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>й</w:t>
            </w: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 xml:space="preserve"> женски</w:t>
            </w:r>
            <w:r w:rsidR="001D7BB1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>й</w:t>
            </w: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 xml:space="preserve"> д</w:t>
            </w:r>
            <w:r w:rsidR="001D7BB1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>ень</w:t>
            </w:r>
            <w:r w:rsidRPr="002975F9">
              <w:rPr>
                <w:b/>
                <w:i/>
                <w:iCs/>
                <w:noProof/>
                <w:color w:val="002060"/>
                <w:sz w:val="42"/>
                <w:szCs w:val="42"/>
              </w:rPr>
              <w:t xml:space="preserve"> 8 марта! </w:t>
            </w:r>
          </w:p>
        </w:tc>
      </w:tr>
      <w:tr w:rsidR="00050E55" w:rsidRPr="00B3607C" w14:paraId="07ABF564" w14:textId="77777777" w:rsidTr="005E6EEC">
        <w:tblPrEx>
          <w:jc w:val="center"/>
          <w:tblCellMar>
            <w:left w:w="115" w:type="dxa"/>
            <w:right w:w="115" w:type="dxa"/>
          </w:tblCellMar>
        </w:tblPrEx>
        <w:trPr>
          <w:trHeight w:val="26"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7E463A14" w14:textId="77777777" w:rsidR="000E3009" w:rsidRPr="00B3607C" w:rsidRDefault="000E3009" w:rsidP="000E3009">
            <w:pPr>
              <w:pStyle w:val="af2"/>
            </w:pPr>
          </w:p>
        </w:tc>
        <w:tc>
          <w:tcPr>
            <w:tcW w:w="250" w:type="dxa"/>
            <w:gridSpan w:val="2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672F1F7A" w14:textId="77777777" w:rsidR="000E3009" w:rsidRPr="00B3607C" w:rsidRDefault="000E3009" w:rsidP="000E3009">
            <w:pPr>
              <w:pStyle w:val="af2"/>
            </w:pPr>
          </w:p>
        </w:tc>
        <w:tc>
          <w:tcPr>
            <w:tcW w:w="4428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15D7823C" w14:textId="77777777" w:rsidR="000E3009" w:rsidRPr="00B3607C" w:rsidRDefault="000E3009" w:rsidP="000E3009">
            <w:pPr>
              <w:pStyle w:val="af2"/>
            </w:pPr>
          </w:p>
        </w:tc>
      </w:tr>
      <w:tr w:rsidR="00050E55" w:rsidRPr="00B3607C" w14:paraId="15CD752F" w14:textId="77777777" w:rsidTr="00F70876">
        <w:tblPrEx>
          <w:jc w:val="center"/>
          <w:tblCellMar>
            <w:left w:w="115" w:type="dxa"/>
            <w:right w:w="115" w:type="dxa"/>
          </w:tblCellMar>
        </w:tblPrEx>
        <w:trPr>
          <w:jc w:val="center"/>
        </w:trPr>
        <w:tc>
          <w:tcPr>
            <w:tcW w:w="5529" w:type="dxa"/>
            <w:gridSpan w:val="2"/>
            <w:tcBorders>
              <w:right w:val="single" w:sz="4" w:space="0" w:color="auto"/>
            </w:tcBorders>
          </w:tcPr>
          <w:p w14:paraId="794F3C2F" w14:textId="07C1B18A" w:rsidR="005E6EEC" w:rsidRDefault="004034F4" w:rsidP="00050E55">
            <w:pPr>
              <w:spacing w:line="259" w:lineRule="auto"/>
              <w:ind w:firstLine="452"/>
              <w:jc w:val="both"/>
              <w:rPr>
                <w:i/>
                <w:iCs/>
                <w:noProof/>
                <w:color w:val="002060"/>
              </w:rPr>
            </w:pPr>
            <w:r w:rsidRPr="004034F4">
              <w:rPr>
                <w:i/>
                <w:iCs/>
                <w:noProof/>
                <w:color w:val="002060"/>
              </w:rPr>
              <w:t>Дорогие женщины, дамы и девушки! Поздравля</w:t>
            </w:r>
            <w:r w:rsidR="002975F9">
              <w:rPr>
                <w:i/>
                <w:iCs/>
                <w:noProof/>
                <w:color w:val="002060"/>
              </w:rPr>
              <w:t>ем</w:t>
            </w:r>
            <w:r w:rsidRPr="004034F4">
              <w:rPr>
                <w:i/>
                <w:iCs/>
                <w:noProof/>
                <w:color w:val="002060"/>
              </w:rPr>
              <w:t xml:space="preserve"> </w:t>
            </w:r>
            <w:r w:rsidR="002975F9">
              <w:rPr>
                <w:i/>
                <w:iCs/>
                <w:noProof/>
                <w:color w:val="002060"/>
              </w:rPr>
              <w:t>В</w:t>
            </w:r>
            <w:r w:rsidRPr="004034F4">
              <w:rPr>
                <w:i/>
                <w:iCs/>
                <w:noProof/>
                <w:color w:val="002060"/>
              </w:rPr>
              <w:t>ас с Международным женским днем! Это день, когда отмеча</w:t>
            </w:r>
            <w:r w:rsidR="002975F9">
              <w:rPr>
                <w:i/>
                <w:iCs/>
                <w:noProof/>
                <w:color w:val="002060"/>
              </w:rPr>
              <w:t>ется</w:t>
            </w:r>
            <w:r w:rsidRPr="004034F4">
              <w:rPr>
                <w:i/>
                <w:iCs/>
                <w:noProof/>
                <w:color w:val="002060"/>
              </w:rPr>
              <w:t xml:space="preserve">  уникальность, красот</w:t>
            </w:r>
            <w:r w:rsidR="002975F9">
              <w:rPr>
                <w:i/>
                <w:iCs/>
                <w:noProof/>
                <w:color w:val="002060"/>
              </w:rPr>
              <w:t>а</w:t>
            </w:r>
            <w:r w:rsidRPr="004034F4">
              <w:rPr>
                <w:i/>
                <w:iCs/>
                <w:noProof/>
                <w:color w:val="002060"/>
              </w:rPr>
              <w:t xml:space="preserve"> и талант, которые делают этот мир ярче и лучше. Вы — создательницы жизни, хранительницы тепла и уюта в семьях, источники вдохновения и поддержки для окружающих. Ваши душевность, терпение, мудрость и нежность — настоящее благо для нашего общества.</w:t>
            </w:r>
          </w:p>
          <w:p w14:paraId="00F14832" w14:textId="77777777" w:rsidR="00050E55" w:rsidRDefault="005E6EEC" w:rsidP="002975F9">
            <w:pPr>
              <w:spacing w:line="259" w:lineRule="auto"/>
              <w:ind w:firstLine="0"/>
              <w:jc w:val="both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  <w:color w:val="002060"/>
              </w:rPr>
              <w:t xml:space="preserve">   </w:t>
            </w:r>
            <w:r w:rsidR="004034F4" w:rsidRPr="004034F4">
              <w:rPr>
                <w:i/>
                <w:iCs/>
                <w:noProof/>
                <w:color w:val="002060"/>
              </w:rPr>
              <w:t xml:space="preserve"> Пусть ваша жизнь будет наполнена любовью, уважением, радостью и счастьем. Будьте счастливы и гордитесь своей женственностью, уверенностью и неповторимостью! Вы — источник вдохновения и поддержки для многих, и мы глубоко уважаем вас за это. С праздником весны и женским днем!</w:t>
            </w:r>
          </w:p>
          <w:p w14:paraId="56DECC13" w14:textId="64BBFBED" w:rsidR="002975F9" w:rsidRPr="00F3653B" w:rsidRDefault="002975F9" w:rsidP="002975F9">
            <w:pPr>
              <w:spacing w:line="259" w:lineRule="auto"/>
              <w:ind w:firstLine="0"/>
              <w:jc w:val="right"/>
              <w:rPr>
                <w:i/>
                <w:noProof/>
              </w:rPr>
            </w:pPr>
            <w:r w:rsidRPr="002975F9">
              <w:rPr>
                <w:b/>
                <w:bCs/>
                <w:i/>
                <w:iCs/>
                <w:noProof/>
                <w:color w:val="002060"/>
              </w:rPr>
              <w:t xml:space="preserve">Администрация школы   </w:t>
            </w:r>
          </w:p>
        </w:tc>
        <w:tc>
          <w:tcPr>
            <w:tcW w:w="43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5CBEBAA" w14:textId="1E89E663" w:rsidR="000E3009" w:rsidRPr="004034F4" w:rsidRDefault="004034F4" w:rsidP="000E3009">
            <w:pPr>
              <w:jc w:val="both"/>
              <w:rPr>
                <w:i/>
                <w:iCs/>
                <w:noProof/>
                <w:color w:val="002060"/>
              </w:rPr>
            </w:pPr>
            <w:r w:rsidRPr="004034F4">
              <w:rPr>
                <w:i/>
                <w:iCs/>
                <w:noProof/>
                <w:color w:val="002060"/>
              </w:rPr>
              <w:t>Милые женщины! Примите самые искренние поздравления с чудесным весенним праздником – Международным женским днём 8 марта! Пусть сбываются все ваши надежды и мечты, пусть каждый ваш день будет озарён счастливой улыбкой, а вместе с ароматом весенних цветов в вашу жизнь войдут радость и благополучие. Жела</w:t>
            </w:r>
            <w:r w:rsidR="005E6EEC">
              <w:rPr>
                <w:i/>
                <w:iCs/>
                <w:noProof/>
                <w:color w:val="002060"/>
              </w:rPr>
              <w:t>ем</w:t>
            </w:r>
            <w:r w:rsidRPr="004034F4">
              <w:rPr>
                <w:i/>
                <w:iCs/>
                <w:noProof/>
                <w:color w:val="002060"/>
              </w:rPr>
              <w:t xml:space="preserve"> вам доброго здоровья, любви, поддержки близких. Пусть взаимопонимание и согласие, спокойствие и радость всегда сопутствуют вам!</w:t>
            </w:r>
          </w:p>
          <w:p w14:paraId="076C103C" w14:textId="0DD34BD6" w:rsidR="001D7BB1" w:rsidRDefault="001D7BB1" w:rsidP="001D7BB1">
            <w:pPr>
              <w:jc w:val="right"/>
              <w:rPr>
                <w:b/>
                <w:bCs/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</w:rPr>
              <w:t>Мужчины-педагоги школы</w:t>
            </w:r>
          </w:p>
          <w:p w14:paraId="3C47CF57" w14:textId="6DA2538C" w:rsidR="004034F4" w:rsidRPr="00C0589B" w:rsidRDefault="005E6EEC" w:rsidP="000E3009">
            <w:pPr>
              <w:jc w:val="both"/>
              <w:rPr>
                <w:i/>
                <w:iCs/>
                <w:noProof/>
                <w:highlight w:val="yellow"/>
              </w:rPr>
            </w:pPr>
            <w:r w:rsidRPr="005E6EEC">
              <w:rPr>
                <w:bCs/>
                <w:i/>
                <w:iCs/>
                <w:noProof/>
                <w:color w:val="002060"/>
              </w:rPr>
              <w:t xml:space="preserve">В этот прекрасный весенний день от всего сердца поздравляем </w:t>
            </w:r>
            <w:r>
              <w:rPr>
                <w:bCs/>
                <w:i/>
                <w:iCs/>
                <w:noProof/>
                <w:color w:val="002060"/>
              </w:rPr>
              <w:t>В</w:t>
            </w:r>
            <w:r w:rsidRPr="005E6EEC">
              <w:rPr>
                <w:bCs/>
                <w:i/>
                <w:iCs/>
                <w:noProof/>
                <w:color w:val="002060"/>
              </w:rPr>
              <w:t>ас с прекрасным праздником весны и красоты!</w:t>
            </w:r>
          </w:p>
        </w:tc>
        <w:tc>
          <w:tcPr>
            <w:tcW w:w="4624" w:type="dxa"/>
            <w:gridSpan w:val="2"/>
            <w:tcBorders>
              <w:left w:val="single" w:sz="4" w:space="0" w:color="auto"/>
            </w:tcBorders>
          </w:tcPr>
          <w:p w14:paraId="5BE22403" w14:textId="09ECED61" w:rsidR="000E3009" w:rsidRPr="004034F4" w:rsidRDefault="004034F4" w:rsidP="004034F4">
            <w:pPr>
              <w:jc w:val="both"/>
              <w:rPr>
                <w:bCs/>
                <w:i/>
                <w:iCs/>
                <w:noProof/>
                <w:color w:val="002060"/>
              </w:rPr>
            </w:pPr>
            <w:r w:rsidRPr="004034F4">
              <w:rPr>
                <w:bCs/>
                <w:i/>
                <w:iCs/>
                <w:noProof/>
                <w:color w:val="002060"/>
              </w:rPr>
              <w:t>От всей души желаем вам яркого весеннего настроения, головокружительной любви и семейного благополучия. Пусть приятные мгновения праздника навсегда поселяться в вашей душе. Будьте здоровы и радуйте нас вашими ослепительными улыбками!</w:t>
            </w:r>
          </w:p>
          <w:p w14:paraId="4C0EDD99" w14:textId="07BF86AF" w:rsidR="004034F4" w:rsidRPr="001D7BB1" w:rsidRDefault="001D7BB1" w:rsidP="005E6EEC">
            <w:pPr>
              <w:jc w:val="right"/>
              <w:rPr>
                <w:b/>
                <w:i/>
                <w:iCs/>
                <w:noProof/>
                <w:color w:val="002060"/>
              </w:rPr>
            </w:pPr>
            <w:r w:rsidRPr="001D7BB1">
              <w:rPr>
                <w:b/>
                <w:i/>
                <w:iCs/>
                <w:noProof/>
                <w:color w:val="002060"/>
              </w:rPr>
              <w:t>Ученики</w:t>
            </w:r>
            <w:r>
              <w:rPr>
                <w:b/>
                <w:i/>
                <w:iCs/>
                <w:noProof/>
                <w:color w:val="002060"/>
              </w:rPr>
              <w:t xml:space="preserve"> старшей</w:t>
            </w:r>
            <w:r w:rsidRPr="001D7BB1">
              <w:rPr>
                <w:b/>
                <w:i/>
                <w:iCs/>
                <w:noProof/>
                <w:color w:val="002060"/>
              </w:rPr>
              <w:t xml:space="preserve"> школы</w:t>
            </w:r>
          </w:p>
          <w:p w14:paraId="5BE5009C" w14:textId="5B425B80" w:rsidR="005E6EEC" w:rsidRPr="002975F9" w:rsidRDefault="005E6EEC" w:rsidP="005E6EEC">
            <w:pPr>
              <w:jc w:val="both"/>
              <w:rPr>
                <w:bCs/>
                <w:i/>
                <w:iCs/>
                <w:noProof/>
                <w:color w:val="002060"/>
              </w:rPr>
            </w:pPr>
            <w:r w:rsidRPr="002975F9">
              <w:rPr>
                <w:bCs/>
                <w:i/>
                <w:iCs/>
                <w:noProof/>
                <w:color w:val="002060"/>
              </w:rPr>
              <w:t>От всего сердца поздравляем Вас с этим красивым весенним праздником — 8 Марта! Желаем Вам вечной весны в душе, прекрасного и солнечного настроения, неувядающей красоты и крепкого здоровья!</w:t>
            </w:r>
            <w:r w:rsidR="002975F9">
              <w:rPr>
                <w:bCs/>
                <w:i/>
                <w:iCs/>
                <w:noProof/>
                <w:color w:val="002060"/>
              </w:rPr>
              <w:t xml:space="preserve"> </w:t>
            </w:r>
            <w:r w:rsidRPr="002975F9">
              <w:rPr>
                <w:bCs/>
                <w:i/>
                <w:iCs/>
                <w:noProof/>
                <w:color w:val="002060"/>
              </w:rPr>
              <w:t>Пусть улыбки будут искренними, а все желания сбываются, открываются новые возможности и реализуются все мечты,   а любовь окутывает всю вашу жизнь. Счастья Вам и вашим близким!</w:t>
            </w:r>
          </w:p>
          <w:p w14:paraId="29EA1FAA" w14:textId="73AEDC88" w:rsidR="005E6EEC" w:rsidRPr="001D7BB1" w:rsidRDefault="001D7BB1" w:rsidP="001D7BB1">
            <w:pPr>
              <w:jc w:val="right"/>
              <w:rPr>
                <w:b/>
                <w:i/>
                <w:iCs/>
                <w:noProof/>
                <w:highlight w:val="yellow"/>
              </w:rPr>
            </w:pPr>
            <w:r w:rsidRPr="001D7BB1">
              <w:rPr>
                <w:b/>
                <w:i/>
                <w:iCs/>
                <w:noProof/>
                <w:color w:val="002060"/>
              </w:rPr>
              <w:t>Родители</w:t>
            </w:r>
            <w:r>
              <w:rPr>
                <w:b/>
                <w:i/>
                <w:iCs/>
                <w:noProof/>
                <w:color w:val="002060"/>
              </w:rPr>
              <w:t xml:space="preserve"> учащихся</w:t>
            </w:r>
          </w:p>
        </w:tc>
      </w:tr>
    </w:tbl>
    <w:p w14:paraId="061536F0" w14:textId="69988F3F" w:rsidR="00AA5D1C" w:rsidRPr="005E6EEC" w:rsidRDefault="00AA5D1C" w:rsidP="005E6EEC">
      <w:pPr>
        <w:ind w:firstLine="0"/>
        <w:rPr>
          <w:b/>
          <w:bCs/>
          <w:i/>
          <w:iCs/>
          <w:noProof/>
        </w:rPr>
      </w:pPr>
    </w:p>
    <w:tbl>
      <w:tblPr>
        <w:tblStyle w:val="a6"/>
        <w:tblW w:w="511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2979"/>
        <w:gridCol w:w="1189"/>
        <w:gridCol w:w="2977"/>
        <w:gridCol w:w="796"/>
        <w:gridCol w:w="3385"/>
        <w:gridCol w:w="72"/>
      </w:tblGrid>
      <w:tr w:rsidR="008B4F7C" w:rsidRPr="00B3607C" w14:paraId="102C9A30" w14:textId="77777777" w:rsidTr="001D7BB1">
        <w:trPr>
          <w:trHeight w:val="1978"/>
          <w:jc w:val="center"/>
        </w:trPr>
        <w:tc>
          <w:tcPr>
            <w:tcW w:w="7567" w:type="dxa"/>
            <w:gridSpan w:val="3"/>
          </w:tcPr>
          <w:p w14:paraId="76E944C4" w14:textId="3B0800C7" w:rsidR="008B4F7C" w:rsidRPr="00B3607C" w:rsidRDefault="00EA724C" w:rsidP="0089536B">
            <w:pPr>
              <w:pStyle w:val="af2"/>
              <w:jc w:val="right"/>
            </w:pPr>
            <w:r>
              <w:t xml:space="preserve">    </w:t>
            </w:r>
            <w:r w:rsidR="00DD4B0C">
              <w:rPr>
                <w:lang w:eastAsia="ru-RU"/>
              </w:rPr>
              <w:drawing>
                <wp:inline distT="0" distB="0" distL="0" distR="0" wp14:anchorId="5AFD0C09" wp14:editId="354268D7">
                  <wp:extent cx="1813585" cy="2365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79" cy="236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536B">
              <w:t xml:space="preserve">   </w:t>
            </w:r>
            <w:r w:rsidR="0089536B">
              <w:rPr>
                <w:lang w:eastAsia="ru-RU"/>
              </w:rPr>
              <w:drawing>
                <wp:inline distT="0" distB="0" distL="0" distR="0" wp14:anchorId="6D908311" wp14:editId="307EDD81">
                  <wp:extent cx="1604513" cy="23291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23" cy="2335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4"/>
          </w:tcPr>
          <w:p w14:paraId="6DFFFA27" w14:textId="002689DE" w:rsidR="008B4F7C" w:rsidRPr="00B3607C" w:rsidRDefault="0089536B" w:rsidP="0089536B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 wp14:anchorId="0F7709C8" wp14:editId="63A83A73">
                  <wp:extent cx="1573494" cy="2285534"/>
                  <wp:effectExtent l="0" t="0" r="825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84" cy="228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 wp14:anchorId="59279603" wp14:editId="22A234EA">
                  <wp:extent cx="2146548" cy="2365375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41" cy="2366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B0E" w:rsidRPr="00B3607C" w14:paraId="6F28FBF3" w14:textId="77777777" w:rsidTr="001D7BB1">
        <w:trPr>
          <w:trHeight w:val="20"/>
          <w:jc w:val="center"/>
        </w:trPr>
        <w:tc>
          <w:tcPr>
            <w:tcW w:w="14797" w:type="dxa"/>
            <w:gridSpan w:val="7"/>
            <w:tcMar>
              <w:top w:w="576" w:type="dxa"/>
              <w:left w:w="115" w:type="dxa"/>
              <w:right w:w="115" w:type="dxa"/>
            </w:tcMar>
            <w:vAlign w:val="bottom"/>
          </w:tcPr>
          <w:p w14:paraId="1A23EC32" w14:textId="77777777" w:rsidR="00640B0E" w:rsidRPr="00DF3BA4" w:rsidRDefault="00640B0E" w:rsidP="00DF3BA4">
            <w:pPr>
              <w:pStyle w:val="31"/>
              <w:jc w:val="left"/>
              <w:rPr>
                <w:sz w:val="16"/>
                <w:szCs w:val="16"/>
              </w:rPr>
            </w:pPr>
          </w:p>
        </w:tc>
      </w:tr>
      <w:tr w:rsidR="00640B0E" w:rsidRPr="00B3607C" w14:paraId="7FC0B666" w14:textId="77777777" w:rsidTr="001D7BB1">
        <w:trPr>
          <w:trHeight w:val="835"/>
          <w:jc w:val="center"/>
        </w:trPr>
        <w:tc>
          <w:tcPr>
            <w:tcW w:w="14797" w:type="dxa"/>
            <w:gridSpan w:val="7"/>
            <w:shd w:val="clear" w:color="auto" w:fill="F5A3E9"/>
            <w:vAlign w:val="center"/>
          </w:tcPr>
          <w:p w14:paraId="1C4E37D5" w14:textId="05BDA4E7" w:rsidR="00640B0E" w:rsidRPr="0009057B" w:rsidRDefault="00C0589B" w:rsidP="00C0589B">
            <w:pPr>
              <w:pStyle w:val="41"/>
              <w:ind w:firstLine="60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…</w:t>
            </w:r>
            <w:r w:rsidRPr="00C0589B">
              <w:rPr>
                <w:sz w:val="36"/>
                <w:szCs w:val="36"/>
              </w:rPr>
              <w:br/>
            </w:r>
          </w:p>
        </w:tc>
      </w:tr>
      <w:tr w:rsidR="00A14F8E" w:rsidRPr="00B3607C" w14:paraId="66FFF8F7" w14:textId="77777777" w:rsidTr="001D7BB1">
        <w:trPr>
          <w:trHeight w:val="896"/>
          <w:jc w:val="center"/>
        </w:trPr>
        <w:tc>
          <w:tcPr>
            <w:tcW w:w="7567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432" w:type="dxa"/>
              <w:left w:w="115" w:type="dxa"/>
              <w:right w:w="288" w:type="dxa"/>
            </w:tcMar>
          </w:tcPr>
          <w:p w14:paraId="1F2266F6" w14:textId="14A4655A" w:rsidR="00A14F8E" w:rsidRPr="00EF20C7" w:rsidRDefault="00334EAB" w:rsidP="00186CF9">
            <w:pPr>
              <w:jc w:val="both"/>
              <w:rPr>
                <w:b/>
                <w:noProof/>
              </w:rPr>
            </w:pPr>
            <w:r w:rsidRPr="00334EAB">
              <w:rPr>
                <w:i/>
                <w:color w:val="002060"/>
              </w:rPr>
              <w:t xml:space="preserve">Уважаемая </w:t>
            </w:r>
            <w:r w:rsidRPr="00334EAB">
              <w:rPr>
                <w:b/>
                <w:i/>
                <w:color w:val="002060"/>
              </w:rPr>
              <w:t>Елена Владимировна,</w:t>
            </w:r>
            <w:r w:rsidRPr="00334EAB">
              <w:rPr>
                <w:i/>
                <w:color w:val="002060"/>
              </w:rPr>
              <w:t xml:space="preserve"> от всего сердца поздравляем вас с женским днем красоты и тепла 8 марта и хотим сказать вам слова глубочайшей благодарности за то, что продлеваете детям сказку детства, за то, что в любой момент самоотверженно стоите горой за интересы детей!</w:t>
            </w:r>
          </w:p>
        </w:tc>
        <w:tc>
          <w:tcPr>
            <w:tcW w:w="7230" w:type="dxa"/>
            <w:gridSpan w:val="4"/>
            <w:tcBorders>
              <w:left w:val="single" w:sz="4" w:space="0" w:color="auto"/>
            </w:tcBorders>
            <w:shd w:val="clear" w:color="auto" w:fill="auto"/>
            <w:tcMar>
              <w:top w:w="432" w:type="dxa"/>
              <w:left w:w="288" w:type="dxa"/>
              <w:right w:w="115" w:type="dxa"/>
            </w:tcMar>
          </w:tcPr>
          <w:p w14:paraId="5D33285D" w14:textId="224B9E01" w:rsidR="0024167A" w:rsidRPr="0024167A" w:rsidRDefault="0024167A" w:rsidP="0024167A">
            <w:pPr>
              <w:jc w:val="both"/>
              <w:rPr>
                <w:bCs/>
                <w:i/>
                <w:noProof/>
                <w:color w:val="002060"/>
              </w:rPr>
            </w:pPr>
            <w:r w:rsidRPr="0024167A">
              <w:rPr>
                <w:bCs/>
                <w:i/>
                <w:noProof/>
                <w:color w:val="002060"/>
              </w:rPr>
              <w:t xml:space="preserve">Дорогая </w:t>
            </w:r>
            <w:r w:rsidRPr="0024167A">
              <w:rPr>
                <w:b/>
                <w:i/>
                <w:noProof/>
                <w:color w:val="002060"/>
              </w:rPr>
              <w:t>Ирина Юрьевна</w:t>
            </w:r>
            <w:r>
              <w:rPr>
                <w:b/>
                <w:i/>
                <w:noProof/>
                <w:color w:val="002060"/>
              </w:rPr>
              <w:t>,</w:t>
            </w:r>
            <w:r w:rsidRPr="0024167A">
              <w:rPr>
                <w:bCs/>
                <w:i/>
                <w:noProof/>
                <w:color w:val="002060"/>
              </w:rPr>
              <w:t xml:space="preserve"> поздравляем</w:t>
            </w:r>
            <w:r>
              <w:rPr>
                <w:bCs/>
                <w:i/>
                <w:noProof/>
                <w:color w:val="002060"/>
              </w:rPr>
              <w:t xml:space="preserve"> Вас</w:t>
            </w:r>
            <w:r w:rsidRPr="0024167A">
              <w:rPr>
                <w:bCs/>
                <w:i/>
                <w:noProof/>
                <w:color w:val="002060"/>
              </w:rPr>
              <w:t xml:space="preserve"> с весенним женским праздником красоты и любви! Оставайтесь таким же добрым, отзывчивым, энергичным человеком и просто прекрасной женщиной. С 8 Марта!</w:t>
            </w:r>
          </w:p>
          <w:p w14:paraId="493A9200" w14:textId="71F1FF20" w:rsidR="00A14F8E" w:rsidRPr="00313E31" w:rsidRDefault="0024167A" w:rsidP="00F76970">
            <w:pPr>
              <w:jc w:val="both"/>
              <w:rPr>
                <w:i/>
                <w:noProof/>
                <w:color w:val="002060"/>
              </w:rPr>
            </w:pPr>
            <w:r>
              <w:rPr>
                <w:i/>
                <w:noProof/>
                <w:color w:val="002060"/>
              </w:rPr>
              <w:t xml:space="preserve">                                        Ваш 1В</w:t>
            </w:r>
          </w:p>
        </w:tc>
      </w:tr>
      <w:tr w:rsidR="00A14F8E" w:rsidRPr="00E86E55" w14:paraId="575B7AAA" w14:textId="77777777" w:rsidTr="001D7BB1">
        <w:trPr>
          <w:trHeight w:val="1460"/>
          <w:jc w:val="center"/>
        </w:trPr>
        <w:tc>
          <w:tcPr>
            <w:tcW w:w="3399" w:type="dxa"/>
            <w:shd w:val="clear" w:color="auto" w:fill="auto"/>
          </w:tcPr>
          <w:p w14:paraId="275CF973" w14:textId="77777777" w:rsidR="00F76970" w:rsidRDefault="00C165CB" w:rsidP="00C165CB">
            <w:pPr>
              <w:jc w:val="both"/>
              <w:rPr>
                <w:i/>
                <w:color w:val="002060"/>
              </w:rPr>
            </w:pPr>
            <w:r w:rsidRPr="00814CC7">
              <w:rPr>
                <w:i/>
                <w:color w:val="002060"/>
              </w:rPr>
              <w:t xml:space="preserve"> </w:t>
            </w:r>
            <w:r w:rsidR="00334EAB" w:rsidRPr="00334EAB">
              <w:rPr>
                <w:i/>
                <w:color w:val="002060"/>
              </w:rPr>
              <w:t xml:space="preserve">Пусть же ваша жизнь будет наполнена </w:t>
            </w:r>
            <w:r w:rsidR="00F76970" w:rsidRPr="00334EAB">
              <w:rPr>
                <w:i/>
                <w:color w:val="002060"/>
              </w:rPr>
              <w:t>множеством волшебных моментов,</w:t>
            </w:r>
            <w:r w:rsidR="00334EAB" w:rsidRPr="00334EAB">
              <w:rPr>
                <w:i/>
                <w:color w:val="002060"/>
              </w:rPr>
              <w:t xml:space="preserve"> и сказка претворяется в вашу жизнь! Будьте всегда молоды, амби</w:t>
            </w:r>
            <w:r w:rsidR="00C0589B">
              <w:rPr>
                <w:i/>
                <w:color w:val="002060"/>
              </w:rPr>
              <w:t>циозны, энергичны!</w:t>
            </w:r>
          </w:p>
          <w:p w14:paraId="5F2E0E58" w14:textId="456D8E11" w:rsidR="008756BC" w:rsidRDefault="00F76970" w:rsidP="00C165CB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                  </w:t>
            </w:r>
            <w:r w:rsidR="00C0589B">
              <w:rPr>
                <w:i/>
                <w:color w:val="002060"/>
              </w:rPr>
              <w:t xml:space="preserve"> Ваш 4в класс</w:t>
            </w:r>
          </w:p>
          <w:p w14:paraId="1B845D12" w14:textId="77777777" w:rsidR="00C0589B" w:rsidRDefault="00C0589B" w:rsidP="00C165CB">
            <w:pPr>
              <w:jc w:val="both"/>
              <w:rPr>
                <w:i/>
                <w:color w:val="002060"/>
              </w:rPr>
            </w:pPr>
          </w:p>
          <w:p w14:paraId="49EDD0D9" w14:textId="20A10CE5" w:rsidR="00334EAB" w:rsidRPr="00C0589B" w:rsidRDefault="00D033F2" w:rsidP="00D033F2">
            <w:pPr>
              <w:jc w:val="both"/>
              <w:rPr>
                <w:bCs/>
                <w:i/>
                <w:iCs/>
                <w:noProof/>
                <w:color w:val="002060"/>
              </w:rPr>
            </w:pPr>
            <w:r w:rsidRPr="00C0589B">
              <w:rPr>
                <w:bCs/>
                <w:i/>
                <w:iCs/>
                <w:noProof/>
                <w:color w:val="002060"/>
              </w:rPr>
              <w:t xml:space="preserve">Уважаемая </w:t>
            </w:r>
            <w:r w:rsidRPr="00C0589B">
              <w:rPr>
                <w:b/>
                <w:bCs/>
                <w:i/>
                <w:iCs/>
                <w:noProof/>
                <w:color w:val="002060"/>
              </w:rPr>
              <w:t>Альбина Гарифулловна!</w:t>
            </w:r>
            <w:r w:rsidRPr="00C0589B">
              <w:rPr>
                <w:bCs/>
                <w:i/>
                <w:iCs/>
                <w:noProof/>
                <w:color w:val="002060"/>
              </w:rPr>
              <w:t xml:space="preserve"> Ученики и родители 2 «Б» класса от всей души поздравляют Вас с праздником 8 Марта!</w:t>
            </w:r>
          </w:p>
        </w:tc>
        <w:tc>
          <w:tcPr>
            <w:tcW w:w="7941" w:type="dxa"/>
            <w:gridSpan w:val="4"/>
            <w:shd w:val="clear" w:color="auto" w:fill="auto"/>
            <w:vAlign w:val="center"/>
          </w:tcPr>
          <w:p w14:paraId="4371FFFB" w14:textId="4918C3EC" w:rsidR="00A14F8E" w:rsidRPr="008756BC" w:rsidRDefault="00D033F2" w:rsidP="008756BC">
            <w:pPr>
              <w:pStyle w:val="1"/>
              <w:shd w:val="clear" w:color="auto" w:fill="FFFFFF"/>
              <w:spacing w:after="270" w:line="540" w:lineRule="atLeast"/>
              <w:jc w:val="center"/>
              <w:rPr>
                <w:i/>
                <w:iCs/>
                <w:color w:val="212529"/>
                <w:sz w:val="40"/>
                <w:szCs w:val="40"/>
              </w:rPr>
            </w:pPr>
            <w:r w:rsidRPr="00D033F2">
              <w:rPr>
                <w:i/>
                <w:iCs/>
                <w:noProof/>
                <w:color w:val="212529"/>
                <w:sz w:val="40"/>
                <w:szCs w:val="40"/>
                <w:lang w:eastAsia="ru-RU"/>
              </w:rPr>
              <w:drawing>
                <wp:inline distT="0" distB="0" distL="0" distR="0" wp14:anchorId="2B0CB25E" wp14:editId="2493B795">
                  <wp:extent cx="3887470" cy="2106593"/>
                  <wp:effectExtent l="0" t="0" r="0" b="8255"/>
                  <wp:docPr id="497" name="Рисунок 497" descr="https://bugaga.ru/uploads/posts/2013-03/1362318615_otkrytki-k-8-marta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bugaga.ru/uploads/posts/2013-03/1362318615_otkrytki-k-8-marta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434" cy="2140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  <w:gridSpan w:val="2"/>
            <w:shd w:val="clear" w:color="auto" w:fill="auto"/>
          </w:tcPr>
          <w:p w14:paraId="4E258031" w14:textId="77777777" w:rsidR="00A14F8E" w:rsidRDefault="00334EAB" w:rsidP="00313E31">
            <w:pPr>
              <w:jc w:val="both"/>
              <w:rPr>
                <w:i/>
                <w:noProof/>
                <w:color w:val="002060"/>
              </w:rPr>
            </w:pPr>
            <w:r w:rsidRPr="00334EAB">
              <w:rPr>
                <w:i/>
                <w:noProof/>
                <w:color w:val="002060"/>
              </w:rPr>
              <w:t xml:space="preserve">Любимая </w:t>
            </w:r>
            <w:r w:rsidRPr="00334EAB">
              <w:rPr>
                <w:b/>
                <w:i/>
                <w:noProof/>
                <w:color w:val="002060"/>
              </w:rPr>
              <w:t>Наталья Александровна,</w:t>
            </w:r>
            <w:r w:rsidRPr="00334EAB">
              <w:rPr>
                <w:b/>
                <w:i/>
                <w:noProof/>
                <w:color w:val="002060"/>
              </w:rPr>
              <w:br/>
            </w:r>
            <w:r w:rsidRPr="00334EAB">
              <w:rPr>
                <w:i/>
                <w:noProof/>
                <w:color w:val="002060"/>
              </w:rPr>
              <w:t>Вас с праздником 8 Марта!</w:t>
            </w:r>
            <w:r w:rsidRPr="00334EAB">
              <w:rPr>
                <w:i/>
                <w:noProof/>
                <w:color w:val="002060"/>
              </w:rPr>
              <w:br/>
              <w:t>Любви, восторгов и цветов!</w:t>
            </w:r>
            <w:r w:rsidRPr="00334EAB">
              <w:rPr>
                <w:i/>
                <w:noProof/>
                <w:color w:val="002060"/>
              </w:rPr>
              <w:br/>
              <w:t>Весна раскроет Вам объятья.</w:t>
            </w:r>
            <w:r w:rsidRPr="00334EAB">
              <w:rPr>
                <w:i/>
                <w:noProof/>
                <w:color w:val="002060"/>
              </w:rPr>
              <w:br/>
              <w:t>От нас Вам — благодарность вновь</w:t>
            </w:r>
            <w:r>
              <w:rPr>
                <w:i/>
                <w:noProof/>
                <w:color w:val="002060"/>
              </w:rPr>
              <w:t>.</w:t>
            </w:r>
          </w:p>
          <w:p w14:paraId="0AD45E8F" w14:textId="77777777" w:rsidR="00C0589B" w:rsidRDefault="00C0589B" w:rsidP="00C0589B">
            <w:pPr>
              <w:jc w:val="both"/>
              <w:rPr>
                <w:i/>
                <w:noProof/>
                <w:color w:val="002060"/>
              </w:rPr>
            </w:pPr>
          </w:p>
          <w:p w14:paraId="735094FC" w14:textId="40697C27" w:rsidR="00334EAB" w:rsidRDefault="00C0589B" w:rsidP="00C0589B">
            <w:pPr>
              <w:jc w:val="both"/>
              <w:rPr>
                <w:i/>
                <w:noProof/>
                <w:color w:val="002060"/>
              </w:rPr>
            </w:pPr>
            <w:r w:rsidRPr="00C0589B">
              <w:rPr>
                <w:i/>
                <w:noProof/>
                <w:color w:val="002060"/>
              </w:rPr>
              <w:t xml:space="preserve">Уважаемая, </w:t>
            </w:r>
            <w:r w:rsidRPr="00C0589B">
              <w:rPr>
                <w:b/>
                <w:i/>
                <w:noProof/>
                <w:color w:val="002060"/>
              </w:rPr>
              <w:t>Рима Тавиловна,</w:t>
            </w:r>
            <w:r w:rsidRPr="00C0589B">
              <w:rPr>
                <w:i/>
                <w:noProof/>
                <w:color w:val="002060"/>
              </w:rPr>
              <w:t xml:space="preserve"> искренне поздравляем, Вас с праздником 8 Марта!</w:t>
            </w:r>
            <w:r>
              <w:rPr>
                <w:i/>
                <w:noProof/>
                <w:color w:val="002060"/>
              </w:rPr>
              <w:t xml:space="preserve"> </w:t>
            </w:r>
          </w:p>
          <w:p w14:paraId="07761049" w14:textId="74BC3478" w:rsidR="00C0589B" w:rsidRPr="00334EAB" w:rsidRDefault="00C0589B" w:rsidP="00C0589B">
            <w:pPr>
              <w:jc w:val="both"/>
              <w:rPr>
                <w:i/>
                <w:noProof/>
              </w:rPr>
            </w:pPr>
            <w:r>
              <w:rPr>
                <w:i/>
                <w:noProof/>
                <w:color w:val="002060"/>
              </w:rPr>
              <w:t xml:space="preserve">                        Ваш 8 А</w:t>
            </w:r>
          </w:p>
        </w:tc>
      </w:tr>
      <w:tr w:rsidR="00A14F8E" w:rsidRPr="00B3607C" w14:paraId="1C11C5EC" w14:textId="77777777" w:rsidTr="001D7BB1">
        <w:trPr>
          <w:trHeight w:val="68"/>
          <w:jc w:val="center"/>
        </w:trPr>
        <w:tc>
          <w:tcPr>
            <w:tcW w:w="7567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left w:w="115" w:type="dxa"/>
              <w:right w:w="288" w:type="dxa"/>
            </w:tcMar>
          </w:tcPr>
          <w:p w14:paraId="103C45DB" w14:textId="77777777" w:rsidR="00C0589B" w:rsidRDefault="00C0589B" w:rsidP="00334EAB">
            <w:pPr>
              <w:jc w:val="both"/>
              <w:rPr>
                <w:i/>
                <w:noProof/>
                <w:color w:val="002060"/>
              </w:rPr>
            </w:pPr>
          </w:p>
          <w:p w14:paraId="49C80602" w14:textId="55416064" w:rsidR="008E458C" w:rsidRDefault="00334EAB" w:rsidP="00F76970">
            <w:pPr>
              <w:jc w:val="both"/>
              <w:rPr>
                <w:i/>
                <w:noProof/>
                <w:color w:val="002060"/>
              </w:rPr>
            </w:pPr>
            <w:r w:rsidRPr="00334EAB">
              <w:rPr>
                <w:i/>
                <w:noProof/>
                <w:color w:val="002060"/>
              </w:rPr>
              <w:t xml:space="preserve">Дорогая наша </w:t>
            </w:r>
            <w:r w:rsidRPr="00334EAB">
              <w:rPr>
                <w:b/>
                <w:i/>
                <w:noProof/>
                <w:color w:val="002060"/>
              </w:rPr>
              <w:t>Алёна Викторовна,</w:t>
            </w:r>
            <w:r w:rsidRPr="00334EAB">
              <w:rPr>
                <w:i/>
                <w:noProof/>
                <w:color w:val="002060"/>
              </w:rPr>
              <w:t xml:space="preserve"> поздравляем вас с 8 марта!!! </w:t>
            </w:r>
            <w:r w:rsidRPr="00334EAB">
              <w:rPr>
                <w:i/>
                <w:noProof/>
                <w:color w:val="002060"/>
              </w:rPr>
              <w:br/>
              <w:t>Пусть этот весенний праздник принесёт море эмоций! Пусть не только сегодня, но и каждый день в вашей душе светит весеннее солнце и распускаются цветы, ведь вы сами подобны нежному, хрупкому, изысканному, невероятно прекрасному цветку! Вы эталон женственности, а ваша потрясающая красота, ваше обаяние и магнетизм чудесным образом сочетаются с душевным теплом и скромностью. Оставайтесь всегда такой же красивой, цветущей и жизнерадостной.Спасибо за вашу огромную работу для школы! Спасибо за понимание и поддержку</w:t>
            </w:r>
            <w:r>
              <w:rPr>
                <w:i/>
                <w:noProof/>
                <w:color w:val="002060"/>
              </w:rPr>
              <w:t>!</w:t>
            </w:r>
          </w:p>
          <w:p w14:paraId="51F69556" w14:textId="77777777" w:rsidR="00D033F2" w:rsidRDefault="00D033F2" w:rsidP="00334EAB">
            <w:pPr>
              <w:jc w:val="both"/>
              <w:rPr>
                <w:i/>
                <w:noProof/>
                <w:color w:val="002060"/>
              </w:rPr>
            </w:pPr>
          </w:p>
          <w:p w14:paraId="4710C46F" w14:textId="131D6365" w:rsidR="00F76970" w:rsidRPr="00F76970" w:rsidRDefault="00334EAB" w:rsidP="00F76970">
            <w:pPr>
              <w:jc w:val="both"/>
              <w:rPr>
                <w:i/>
                <w:noProof/>
                <w:color w:val="002060"/>
              </w:rPr>
            </w:pPr>
            <w:r w:rsidRPr="00334EAB">
              <w:rPr>
                <w:i/>
                <w:noProof/>
                <w:color w:val="002060"/>
              </w:rPr>
              <w:t>Наша любимая  </w:t>
            </w:r>
            <w:r w:rsidRPr="00334EAB">
              <w:rPr>
                <w:b/>
                <w:i/>
                <w:noProof/>
                <w:color w:val="002060"/>
              </w:rPr>
              <w:t>Екатерина Александровна,</w:t>
            </w:r>
            <w:r w:rsidRPr="00334EAB">
              <w:rPr>
                <w:i/>
                <w:noProof/>
                <w:color w:val="002060"/>
              </w:rPr>
              <w:t xml:space="preserve"> поздравляем вас с Международным женским днём! С 8 марта!!!Пусть ваша жизнь каждый день играет новыми красками, ваша улыбка ослепляет прохожих, а жизнерадостность никогда не покидает вас</w:t>
            </w:r>
            <w:r w:rsidRPr="00334EAB">
              <w:rPr>
                <w:i/>
                <w:noProof/>
                <w:color w:val="002060"/>
              </w:rPr>
              <w:br/>
              <w:t xml:space="preserve">Искренне желаем, чтобы ваша жизнь была похожа на волшебную сказку, а вы сами чувствовали себя королевой! Помните, что вы прекрасны и достойны только лучшего! Пусть круглый год в вашей душе цветёт весна, пусть яркие звёзды светят с небес и ведут самой счастливой дорогой! </w:t>
            </w:r>
            <w:r w:rsidR="00F76970" w:rsidRPr="00F76970">
              <w:rPr>
                <w:i/>
                <w:noProof/>
                <w:color w:val="002060"/>
              </w:rPr>
              <w:t>Лучезарных вам улыбок, добра и чудес!</w:t>
            </w:r>
            <w:r w:rsidR="00F76970" w:rsidRPr="00F76970">
              <w:rPr>
                <w:i/>
                <w:noProof/>
                <w:color w:val="002060"/>
              </w:rPr>
              <w:br/>
              <w:t xml:space="preserve">Спасибо большое за то, что вы у нас есть! Мы вас очень любим!! </w:t>
            </w:r>
            <w:r w:rsidR="00F76970" w:rsidRPr="00F76970">
              <w:rPr>
                <w:i/>
                <w:noProof/>
                <w:color w:val="002060"/>
              </w:rPr>
              <w:br/>
            </w:r>
            <w:r w:rsidR="00F76970">
              <w:rPr>
                <w:i/>
                <w:noProof/>
                <w:color w:val="002060"/>
              </w:rPr>
              <w:t xml:space="preserve">                                                                                                    </w:t>
            </w:r>
            <w:r w:rsidR="00F76970" w:rsidRPr="00F76970">
              <w:rPr>
                <w:i/>
                <w:noProof/>
                <w:color w:val="002060"/>
              </w:rPr>
              <w:t>Ваш 11а</w:t>
            </w:r>
          </w:p>
          <w:p w14:paraId="7A4451E2" w14:textId="694CBA0D" w:rsidR="00334EAB" w:rsidRPr="00334EAB" w:rsidRDefault="00334EAB" w:rsidP="00334EAB">
            <w:pPr>
              <w:jc w:val="both"/>
              <w:rPr>
                <w:i/>
                <w:noProof/>
              </w:rPr>
            </w:pPr>
          </w:p>
        </w:tc>
        <w:tc>
          <w:tcPr>
            <w:tcW w:w="7230" w:type="dxa"/>
            <w:gridSpan w:val="4"/>
            <w:tcBorders>
              <w:left w:val="single" w:sz="4" w:space="0" w:color="auto"/>
            </w:tcBorders>
            <w:shd w:val="clear" w:color="auto" w:fill="auto"/>
            <w:tcMar>
              <w:left w:w="288" w:type="dxa"/>
              <w:right w:w="115" w:type="dxa"/>
            </w:tcMar>
          </w:tcPr>
          <w:p w14:paraId="61830EF0" w14:textId="77777777" w:rsidR="00C0589B" w:rsidRDefault="00C0589B" w:rsidP="00D033F2">
            <w:pPr>
              <w:jc w:val="both"/>
              <w:rPr>
                <w:i/>
                <w:iCs/>
                <w:noProof/>
                <w:color w:val="002060"/>
              </w:rPr>
            </w:pPr>
          </w:p>
          <w:p w14:paraId="0932A7F9" w14:textId="29CCB7F1" w:rsidR="00D033F2" w:rsidRDefault="00D033F2" w:rsidP="00D033F2">
            <w:pPr>
              <w:jc w:val="both"/>
              <w:rPr>
                <w:i/>
                <w:iCs/>
                <w:noProof/>
                <w:color w:val="002060"/>
              </w:rPr>
            </w:pPr>
            <w:r w:rsidRPr="00D033F2">
              <w:rPr>
                <w:i/>
                <w:iCs/>
                <w:noProof/>
                <w:color w:val="002060"/>
              </w:rPr>
              <w:t xml:space="preserve">Уважаемая </w:t>
            </w:r>
            <w:r w:rsidRPr="00D033F2">
              <w:rPr>
                <w:b/>
                <w:i/>
                <w:iCs/>
                <w:noProof/>
                <w:color w:val="002060"/>
              </w:rPr>
              <w:t>Ирина Ильмировна</w:t>
            </w:r>
            <w:r w:rsidRPr="00D033F2">
              <w:rPr>
                <w:i/>
                <w:iCs/>
                <w:noProof/>
                <w:color w:val="002060"/>
              </w:rPr>
              <w:t>! Наш прекрасный, самый лучший, Классный Руководитель и потрясающая Женщина — с 8 Марта! Желаем оставаться всегда такой же радужной, светлой, восхитительной и бесподобной! Пусть дети радуют вас и одаривают своим интересом, старанием к учебе, улыбками и добрыми взглядами! Будет больше погожих дней и беспрепятственных решений во всем! Желанных событий, долгожданных приобретений, семейного благополучия! Счастья в ваш дом и процветания!</w:t>
            </w:r>
          </w:p>
          <w:p w14:paraId="2DB94EE0" w14:textId="77777777" w:rsidR="00F76970" w:rsidRPr="00D033F2" w:rsidRDefault="00F76970" w:rsidP="00D033F2">
            <w:pPr>
              <w:jc w:val="both"/>
              <w:rPr>
                <w:i/>
                <w:iCs/>
                <w:noProof/>
                <w:color w:val="002060"/>
              </w:rPr>
            </w:pPr>
          </w:p>
          <w:p w14:paraId="441F2137" w14:textId="77777777" w:rsidR="00F76970" w:rsidRDefault="00D033F2" w:rsidP="00D033F2">
            <w:pPr>
              <w:jc w:val="center"/>
              <w:rPr>
                <w:i/>
                <w:iCs/>
                <w:noProof/>
                <w:color w:val="002060"/>
              </w:rPr>
            </w:pPr>
            <w:r w:rsidRPr="00D033F2">
              <w:rPr>
                <w:i/>
                <w:iCs/>
                <w:noProof/>
                <w:color w:val="002060"/>
              </w:rPr>
              <w:t xml:space="preserve">Дорогая наша </w:t>
            </w:r>
            <w:r w:rsidRPr="00D033F2">
              <w:rPr>
                <w:b/>
                <w:i/>
                <w:iCs/>
                <w:noProof/>
                <w:color w:val="002060"/>
              </w:rPr>
              <w:t>Валентина Сергеевна</w:t>
            </w:r>
            <w:r w:rsidRPr="00D033F2">
              <w:rPr>
                <w:i/>
                <w:iCs/>
                <w:noProof/>
                <w:color w:val="002060"/>
              </w:rPr>
              <w:t xml:space="preserve"> ! </w:t>
            </w:r>
            <w:r w:rsidRPr="00D033F2">
              <w:rPr>
                <w:i/>
                <w:iCs/>
                <w:noProof/>
                <w:color w:val="002060"/>
              </w:rPr>
              <w:br/>
              <w:t>Вы учительница наша,</w:t>
            </w:r>
            <w:r w:rsidRPr="00D033F2">
              <w:rPr>
                <w:i/>
                <w:iCs/>
                <w:noProof/>
                <w:color w:val="002060"/>
              </w:rPr>
              <w:br/>
              <w:t>Нет Вас в целой школе краше.</w:t>
            </w:r>
            <w:r w:rsidRPr="00D033F2">
              <w:rPr>
                <w:i/>
                <w:iCs/>
                <w:noProof/>
                <w:color w:val="002060"/>
              </w:rPr>
              <w:br/>
              <w:t>С 8 Марта поздравляем</w:t>
            </w:r>
            <w:r w:rsidRPr="00D033F2">
              <w:rPr>
                <w:i/>
                <w:iCs/>
                <w:noProof/>
                <w:color w:val="002060"/>
              </w:rPr>
              <w:br/>
              <w:t>И все вместе Вам желаем</w:t>
            </w:r>
            <w:r w:rsidRPr="00D033F2">
              <w:rPr>
                <w:i/>
                <w:iCs/>
                <w:noProof/>
                <w:color w:val="002060"/>
              </w:rPr>
              <w:br/>
            </w:r>
            <w:r>
              <w:rPr>
                <w:i/>
                <w:iCs/>
                <w:noProof/>
                <w:color w:val="002060"/>
              </w:rPr>
              <w:t>Светлых радостны</w:t>
            </w:r>
            <w:r w:rsidRPr="00D033F2">
              <w:rPr>
                <w:i/>
                <w:iCs/>
                <w:noProof/>
                <w:color w:val="002060"/>
              </w:rPr>
              <w:t xml:space="preserve"> деньков,</w:t>
            </w:r>
            <w:r w:rsidRPr="00D033F2">
              <w:rPr>
                <w:i/>
                <w:iCs/>
                <w:noProof/>
                <w:color w:val="002060"/>
              </w:rPr>
              <w:br/>
              <w:t>Правильных учеников,</w:t>
            </w:r>
            <w:r w:rsidRPr="00D033F2">
              <w:rPr>
                <w:i/>
                <w:iCs/>
                <w:noProof/>
                <w:color w:val="002060"/>
              </w:rPr>
              <w:br/>
              <w:t>Чтобы всё на свете знали</w:t>
            </w:r>
            <w:r w:rsidRPr="00D033F2">
              <w:rPr>
                <w:i/>
                <w:iCs/>
                <w:noProof/>
                <w:color w:val="002060"/>
              </w:rPr>
              <w:br/>
              <w:t>И ничем не огорчали.</w:t>
            </w:r>
            <w:r w:rsidRPr="00D033F2">
              <w:rPr>
                <w:i/>
                <w:iCs/>
                <w:noProof/>
                <w:color w:val="002060"/>
              </w:rPr>
              <w:br/>
              <w:t>Счастья вам, любви, терпения</w:t>
            </w:r>
            <w:r w:rsidRPr="00D033F2">
              <w:rPr>
                <w:i/>
                <w:iCs/>
                <w:noProof/>
                <w:color w:val="002060"/>
              </w:rPr>
              <w:br/>
              <w:t>И в работе вдохновения!</w:t>
            </w:r>
            <w:r>
              <w:rPr>
                <w:i/>
                <w:iCs/>
                <w:noProof/>
                <w:color w:val="002060"/>
              </w:rPr>
              <w:t xml:space="preserve">  </w:t>
            </w:r>
          </w:p>
          <w:p w14:paraId="4D644E04" w14:textId="51F4CA4D" w:rsidR="00313E31" w:rsidRPr="00186CF9" w:rsidRDefault="00F76970" w:rsidP="00D033F2">
            <w:pPr>
              <w:jc w:val="center"/>
              <w:rPr>
                <w:i/>
                <w:iCs/>
                <w:noProof/>
                <w:color w:val="002060"/>
              </w:rPr>
            </w:pPr>
            <w:r>
              <w:rPr>
                <w:i/>
                <w:iCs/>
                <w:noProof/>
                <w:color w:val="002060"/>
              </w:rPr>
              <w:t xml:space="preserve">                                                  </w:t>
            </w:r>
            <w:r w:rsidR="00D033F2" w:rsidRPr="00D033F2">
              <w:rPr>
                <w:i/>
                <w:iCs/>
                <w:noProof/>
                <w:color w:val="002060"/>
              </w:rPr>
              <w:t>Ваш 4 «Д</w:t>
            </w:r>
          </w:p>
        </w:tc>
      </w:tr>
      <w:tr w:rsidR="009F2F79" w:rsidRPr="00B3607C" w14:paraId="4BB5BF5C" w14:textId="77777777" w:rsidTr="001D7BB1">
        <w:trPr>
          <w:gridAfter w:val="1"/>
          <w:wAfter w:w="72" w:type="dxa"/>
          <w:trHeight w:val="14"/>
          <w:jc w:val="center"/>
        </w:trPr>
        <w:tc>
          <w:tcPr>
            <w:tcW w:w="6378" w:type="dxa"/>
            <w:gridSpan w:val="2"/>
            <w:vMerge w:val="restart"/>
            <w:shd w:val="clear" w:color="auto" w:fill="F5A3E9"/>
            <w:vAlign w:val="bottom"/>
          </w:tcPr>
          <w:p w14:paraId="7F826651" w14:textId="77777777" w:rsidR="0007661E" w:rsidRDefault="0007661E" w:rsidP="008F7FC0">
            <w:pPr>
              <w:pStyle w:val="afffd"/>
              <w:ind w:firstLine="0"/>
              <w:jc w:val="both"/>
              <w:rPr>
                <w:i/>
                <w:color w:val="FFFFFF" w:themeColor="background1"/>
                <w:sz w:val="28"/>
                <w:szCs w:val="28"/>
              </w:rPr>
            </w:pPr>
          </w:p>
          <w:p w14:paraId="7639C579" w14:textId="77777777" w:rsidR="00231F74" w:rsidRPr="008F7FC0" w:rsidRDefault="00231F74" w:rsidP="008F7FC0">
            <w:pPr>
              <w:pStyle w:val="afffd"/>
              <w:ind w:left="318" w:right="465"/>
              <w:jc w:val="center"/>
              <w:rPr>
                <w:b/>
                <w:i/>
                <w:color w:val="FFFFFF" w:themeColor="background1"/>
                <w:sz w:val="28"/>
                <w:szCs w:val="28"/>
              </w:rPr>
            </w:pPr>
          </w:p>
          <w:p w14:paraId="094F0BAE" w14:textId="77777777" w:rsidR="00F76970" w:rsidRDefault="00F76970" w:rsidP="008F7FC0">
            <w:pPr>
              <w:pStyle w:val="afffd"/>
              <w:ind w:left="318" w:right="465"/>
              <w:jc w:val="both"/>
              <w:rPr>
                <w:b/>
                <w:i/>
                <w:color w:val="002060"/>
                <w:sz w:val="28"/>
                <w:szCs w:val="28"/>
              </w:rPr>
            </w:pPr>
          </w:p>
          <w:p w14:paraId="17FDEC0E" w14:textId="66064920" w:rsidR="00F76970" w:rsidRPr="00F76970" w:rsidRDefault="00F76970" w:rsidP="00F76970">
            <w:pPr>
              <w:pStyle w:val="afffd"/>
              <w:ind w:left="318" w:right="465"/>
              <w:jc w:val="center"/>
              <w:rPr>
                <w:b/>
                <w:i/>
                <w:color w:val="002060"/>
                <w:sz w:val="40"/>
                <w:szCs w:val="40"/>
              </w:rPr>
            </w:pPr>
            <w:r w:rsidRPr="00F76970">
              <w:rPr>
                <w:b/>
                <w:i/>
                <w:color w:val="002060"/>
                <w:sz w:val="40"/>
                <w:szCs w:val="40"/>
              </w:rPr>
              <w:t>ГОД ПЕДАГОГА ИНАСТАВНИКА.</w:t>
            </w:r>
          </w:p>
          <w:p w14:paraId="444F95CD" w14:textId="387FC038" w:rsidR="008F7FC0" w:rsidRPr="008F7FC0" w:rsidRDefault="008F7FC0" w:rsidP="008F7FC0">
            <w:pPr>
              <w:pStyle w:val="afffd"/>
              <w:ind w:left="318" w:right="465"/>
              <w:jc w:val="both"/>
              <w:rPr>
                <w:b/>
                <w:i/>
                <w:color w:val="002060"/>
                <w:sz w:val="28"/>
                <w:szCs w:val="28"/>
              </w:rPr>
            </w:pPr>
            <w:r w:rsidRPr="008F7FC0">
              <w:rPr>
                <w:b/>
                <w:i/>
                <w:color w:val="002060"/>
                <w:sz w:val="28"/>
                <w:szCs w:val="28"/>
              </w:rPr>
              <w:t>«В знак высочайшей общественной значимости профессии учителя 2023 год, год 200-летия со дня рождения одного из основателей российской педагогики Константина Дмитриевича Ушинского, будет посвящен в нашей стране педагогам и наставникам, будет Год учителя, Год педагога»</w:t>
            </w:r>
          </w:p>
          <w:p w14:paraId="3C32B2CA" w14:textId="77777777" w:rsidR="008F7FC0" w:rsidRPr="008F7FC0" w:rsidRDefault="008F7FC0" w:rsidP="008F7FC0">
            <w:pPr>
              <w:pStyle w:val="afffd"/>
              <w:ind w:left="318" w:right="465"/>
              <w:jc w:val="both"/>
              <w:rPr>
                <w:b/>
                <w:i/>
                <w:color w:val="002060"/>
                <w:sz w:val="28"/>
                <w:szCs w:val="28"/>
              </w:rPr>
            </w:pPr>
            <w:r w:rsidRPr="008F7FC0">
              <w:rPr>
                <w:b/>
                <w:i/>
                <w:color w:val="002060"/>
                <w:sz w:val="28"/>
                <w:szCs w:val="28"/>
              </w:rPr>
              <w:t>27 июня 2022 года Президент России Владимир Путин подписал соответствующий указ. Год педагога и наставника проводится с целью признания особого статуса представителей профессии.</w:t>
            </w:r>
          </w:p>
          <w:p w14:paraId="0001B6A5" w14:textId="77777777" w:rsidR="008F7FC0" w:rsidRPr="008F7FC0" w:rsidRDefault="008F7FC0" w:rsidP="008F7FC0">
            <w:pPr>
              <w:pStyle w:val="afffd"/>
              <w:ind w:left="318" w:right="465"/>
              <w:jc w:val="both"/>
              <w:rPr>
                <w:b/>
                <w:i/>
                <w:color w:val="002060"/>
                <w:sz w:val="28"/>
                <w:szCs w:val="28"/>
              </w:rPr>
            </w:pPr>
            <w:r w:rsidRPr="008F7FC0">
              <w:rPr>
                <w:b/>
                <w:i/>
                <w:color w:val="002060"/>
                <w:sz w:val="28"/>
                <w:szCs w:val="28"/>
              </w:rPr>
              <w:t>Роль педагога в наше время велика как никогда: мир вступил в эпоху глобализации. Год педагога и наставника объявлен для развития творческого и профессионального потенциала педагогов, повышения социального престижа профессии. Библиотекам как давним и надежным партнерам образовательных учреждений предстоит включиться в эту работу. Сделать свою работу в Год педагога и наставника разнообразной и полезной как для педагогов, так и для всех читателей библиотек.</w:t>
            </w:r>
          </w:p>
          <w:p w14:paraId="5CC88173" w14:textId="77777777" w:rsidR="008F7FC0" w:rsidRDefault="008F7FC0" w:rsidP="008F7FC0">
            <w:pPr>
              <w:pStyle w:val="afffd"/>
              <w:ind w:left="318" w:right="465"/>
              <w:jc w:val="both"/>
              <w:rPr>
                <w:b/>
                <w:i/>
                <w:color w:val="002060"/>
                <w:sz w:val="28"/>
                <w:szCs w:val="28"/>
              </w:rPr>
            </w:pPr>
            <w:r w:rsidRPr="008F7FC0">
              <w:rPr>
                <w:b/>
                <w:i/>
                <w:color w:val="002060"/>
                <w:sz w:val="28"/>
                <w:szCs w:val="28"/>
              </w:rPr>
              <w:t>Согласно толковому словарю В. Даля педагог – это человек, посвятивший себя воспитанию и обучению детей, молодежи. Наставник, согласно толковому словарю Ожегова – учитель и воспитатель, руководитель.</w:t>
            </w:r>
          </w:p>
          <w:p w14:paraId="0CAB4287" w14:textId="4FA849E3" w:rsidR="008F7FC0" w:rsidRPr="008F7FC0" w:rsidRDefault="008F7FC0" w:rsidP="008F7FC0">
            <w:pPr>
              <w:pStyle w:val="afffd"/>
              <w:ind w:left="318" w:right="323"/>
              <w:jc w:val="both"/>
              <w:rPr>
                <w:i/>
                <w:color w:val="002060"/>
                <w:sz w:val="28"/>
                <w:szCs w:val="28"/>
              </w:rPr>
            </w:pPr>
            <w:r w:rsidRPr="008F7FC0">
              <w:rPr>
                <w:b/>
                <w:i/>
                <w:color w:val="002060"/>
                <w:sz w:val="28"/>
                <w:szCs w:val="28"/>
              </w:rPr>
              <w:t>Исходя из этих определений стоит строить работу библиотек. В деятельности библиотек можно выделить два основных направления: это информационная поддержка образовательно-педагогического процесса и популяризация профессии педагога. Для читателей библиотек следует организовывать выставки и мероприятия, раскрывающие образ педагога, отражающие наследие выдающихся отечественных и зарубежных педагогов, способствующие повышению социального престижа профессии</w:t>
            </w:r>
            <w:r w:rsidRPr="008F7FC0">
              <w:rPr>
                <w:i/>
                <w:color w:val="002060"/>
                <w:sz w:val="28"/>
                <w:szCs w:val="28"/>
              </w:rPr>
              <w:t>.</w:t>
            </w:r>
          </w:p>
          <w:p w14:paraId="3F08FF12" w14:textId="420D8B94" w:rsidR="009F2F79" w:rsidRPr="00F76970" w:rsidRDefault="009F2F79" w:rsidP="00F76970">
            <w:pPr>
              <w:autoSpaceDE w:val="0"/>
              <w:autoSpaceDN w:val="0"/>
              <w:adjustRightInd w:val="0"/>
              <w:ind w:firstLine="0"/>
              <w:rPr>
                <w:b/>
                <w:bCs/>
                <w:noProof/>
                <w:color w:val="000000" w:themeColor="text1"/>
                <w:sz w:val="96"/>
                <w:szCs w:val="9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347" w:type="dxa"/>
            <w:gridSpan w:val="4"/>
            <w:tcMar>
              <w:top w:w="504" w:type="dxa"/>
              <w:left w:w="115" w:type="dxa"/>
              <w:bottom w:w="504" w:type="dxa"/>
              <w:right w:w="115" w:type="dxa"/>
            </w:tcMar>
            <w:vAlign w:val="center"/>
          </w:tcPr>
          <w:p w14:paraId="2258085A" w14:textId="3CEE4C61" w:rsidR="00F15A92" w:rsidRDefault="004249C6" w:rsidP="00086E93">
            <w:pPr>
              <w:pStyle w:val="8"/>
              <w:rPr>
                <w:b/>
                <w:noProof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ru-RU"/>
              </w:rPr>
              <w:drawing>
                <wp:inline distT="0" distB="0" distL="0" distR="0" wp14:anchorId="64F48388" wp14:editId="406A0A54">
                  <wp:extent cx="3044109" cy="2272254"/>
                  <wp:effectExtent l="0" t="0" r="4445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774" cy="2277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FBA1DF" w14:textId="77777777" w:rsidR="00491E00" w:rsidRPr="00491E00" w:rsidRDefault="00491E00" w:rsidP="00491E00"/>
          <w:p w14:paraId="7C044AC7" w14:textId="234FACFC" w:rsidR="00C33E8B" w:rsidRPr="00B40754" w:rsidRDefault="00B40754" w:rsidP="00B40754">
            <w:pPr>
              <w:ind w:left="412"/>
              <w:jc w:val="both"/>
              <w:rPr>
                <w:b/>
                <w:bCs/>
                <w:i/>
                <w:iCs/>
                <w:color w:val="002060"/>
                <w:shd w:val="clear" w:color="auto" w:fill="FFFFFF"/>
              </w:rPr>
            </w:pPr>
            <w:r w:rsidRPr="00B40754">
              <w:rPr>
                <w:b/>
                <w:bCs/>
                <w:i/>
                <w:iCs/>
                <w:color w:val="002060"/>
                <w:shd w:val="clear" w:color="auto" w:fill="FFFFFF"/>
              </w:rPr>
              <w:t>Президент Владимир Путин официально объявил 2023 год в России Годом педагога и наставника. Как отмечается в президентском указе, решение принято в целях признания особого статуса педагогических работников, в том числе тех, кто ведет наставническую деятельн</w:t>
            </w:r>
            <w:r>
              <w:rPr>
                <w:b/>
                <w:bCs/>
                <w:i/>
                <w:iCs/>
                <w:color w:val="002060"/>
                <w:shd w:val="clear" w:color="auto" w:fill="FFFFFF"/>
              </w:rPr>
              <w:t>ость. Правительство РФ разрабатывает</w:t>
            </w:r>
            <w:r w:rsidRPr="00B40754">
              <w:rPr>
                <w:b/>
                <w:bCs/>
                <w:i/>
                <w:iCs/>
                <w:color w:val="002060"/>
                <w:shd w:val="clear" w:color="auto" w:fill="FFFFFF"/>
              </w:rPr>
              <w:t xml:space="preserve"> план основных мероприятий. О том, какие мероприятия необходимо провести в рамках тематического года в первую очередь, размышляют </w:t>
            </w:r>
            <w:r>
              <w:rPr>
                <w:b/>
                <w:bCs/>
                <w:i/>
                <w:iCs/>
                <w:color w:val="002060"/>
                <w:shd w:val="clear" w:color="auto" w:fill="FFFFFF"/>
              </w:rPr>
              <w:t>и педагоги школы</w:t>
            </w:r>
          </w:p>
        </w:tc>
      </w:tr>
      <w:tr w:rsidR="009F2F79" w:rsidRPr="00B3607C" w14:paraId="545F3803" w14:textId="77777777" w:rsidTr="001D7BB1">
        <w:trPr>
          <w:gridAfter w:val="1"/>
          <w:wAfter w:w="72" w:type="dxa"/>
          <w:trHeight w:val="8502"/>
          <w:jc w:val="center"/>
        </w:trPr>
        <w:tc>
          <w:tcPr>
            <w:tcW w:w="6378" w:type="dxa"/>
            <w:gridSpan w:val="2"/>
            <w:vMerge/>
            <w:shd w:val="clear" w:color="auto" w:fill="F5A3E9"/>
            <w:vAlign w:val="bottom"/>
          </w:tcPr>
          <w:p w14:paraId="167B0B0F" w14:textId="77777777" w:rsidR="009F2F79" w:rsidRPr="00B3607C" w:rsidRDefault="009F2F79" w:rsidP="00896D1C">
            <w:pPr>
              <w:rPr>
                <w:noProof/>
              </w:rPr>
            </w:pPr>
          </w:p>
        </w:tc>
        <w:tc>
          <w:tcPr>
            <w:tcW w:w="4166" w:type="dxa"/>
            <w:gridSpan w:val="2"/>
            <w:tcMar>
              <w:left w:w="360" w:type="dxa"/>
              <w:right w:w="360" w:type="dxa"/>
            </w:tcMar>
          </w:tcPr>
          <w:p w14:paraId="7036464A" w14:textId="77777777" w:rsidR="0010069A" w:rsidRPr="0010069A" w:rsidRDefault="0010069A" w:rsidP="0010069A">
            <w:pPr>
              <w:jc w:val="both"/>
              <w:rPr>
                <w:bCs/>
                <w:i/>
                <w:iCs/>
                <w:noProof/>
                <w:color w:val="002060"/>
              </w:rPr>
            </w:pPr>
            <w:r w:rsidRPr="0010069A">
              <w:rPr>
                <w:bCs/>
                <w:i/>
                <w:iCs/>
                <w:noProof/>
                <w:color w:val="002060"/>
              </w:rPr>
              <w:t>В Год педагога и наставника нужны интересные события, и это должны быть не только конкурсы или конференции. Быть может, стоит больше внимания уделить повышению профессионализма педагогов?</w:t>
            </w:r>
          </w:p>
          <w:p w14:paraId="6D338635" w14:textId="77777777" w:rsidR="0010069A" w:rsidRDefault="0010069A" w:rsidP="0010069A">
            <w:pPr>
              <w:jc w:val="both"/>
              <w:rPr>
                <w:bCs/>
                <w:i/>
                <w:iCs/>
                <w:noProof/>
                <w:color w:val="002060"/>
              </w:rPr>
            </w:pPr>
            <w:r w:rsidRPr="0010069A">
              <w:rPr>
                <w:bCs/>
                <w:i/>
                <w:iCs/>
                <w:noProof/>
                <w:color w:val="002060"/>
              </w:rPr>
              <w:t>И, конечно, хочется увидеть на экранах телевизоров интересные программы о детских садах и школах, центрах дополнительного образования, вузах и учреждениях СПО в контексте представления педагогов и преподавателей, увидеть мастерские учителей и воспитателей – победителей конкурсов профессионального мастерства, а в кинотеатрах – хорошие фильмы об учителях.</w:t>
            </w:r>
          </w:p>
          <w:p w14:paraId="4036F5E6" w14:textId="77777777" w:rsidR="0010069A" w:rsidRDefault="0010069A" w:rsidP="0010069A">
            <w:pPr>
              <w:jc w:val="right"/>
              <w:rPr>
                <w:b/>
                <w:bCs/>
                <w:i/>
                <w:iCs/>
                <w:noProof/>
                <w:color w:val="002060"/>
              </w:rPr>
            </w:pPr>
            <w:r w:rsidRPr="0010069A">
              <w:rPr>
                <w:b/>
                <w:bCs/>
                <w:i/>
                <w:iCs/>
                <w:noProof/>
                <w:color w:val="002060"/>
              </w:rPr>
              <w:t xml:space="preserve">Бурибаева Ольга, </w:t>
            </w:r>
          </w:p>
          <w:p w14:paraId="7AFB868D" w14:textId="1784407D" w:rsidR="0010069A" w:rsidRPr="0010069A" w:rsidRDefault="0010069A" w:rsidP="0010069A">
            <w:pPr>
              <w:jc w:val="right"/>
              <w:rPr>
                <w:b/>
                <w:bCs/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</w:rPr>
              <w:t>у</w:t>
            </w:r>
            <w:r w:rsidRPr="0010069A">
              <w:rPr>
                <w:b/>
                <w:bCs/>
                <w:i/>
                <w:iCs/>
                <w:noProof/>
                <w:color w:val="002060"/>
              </w:rPr>
              <w:t>читель начальных классов</w:t>
            </w:r>
          </w:p>
          <w:p w14:paraId="1E65CF47" w14:textId="77777777" w:rsidR="0010069A" w:rsidRPr="0010069A" w:rsidRDefault="0010069A" w:rsidP="0010069A">
            <w:pPr>
              <w:jc w:val="both"/>
              <w:rPr>
                <w:bCs/>
                <w:i/>
                <w:iCs/>
                <w:noProof/>
                <w:color w:val="002060"/>
              </w:rPr>
            </w:pPr>
          </w:p>
          <w:p w14:paraId="096401BD" w14:textId="00C668D1" w:rsidR="00B40754" w:rsidRPr="001D7BB1" w:rsidRDefault="00B40754" w:rsidP="001D7BB1">
            <w:pPr>
              <w:jc w:val="both"/>
              <w:rPr>
                <w:bCs/>
                <w:i/>
                <w:iCs/>
                <w:noProof/>
                <w:color w:val="002060"/>
              </w:rPr>
            </w:pPr>
            <w:r w:rsidRPr="00B40754">
              <w:rPr>
                <w:bCs/>
                <w:i/>
                <w:iCs/>
                <w:noProof/>
                <w:color w:val="002060"/>
              </w:rPr>
              <w:t>Мне кажется, это должны быть мероприятия, направленные на выявление и распространение лучших практик наставничества. Причем не в формате конкурсов, которых сейчас немало, а скорее в формате презентаций, публикаций, открытых мероприятий, чтобы педагоги имели возможность обмениваться опытом. Хотелось бы, чтобы был охвачен максимально широкий спектр школ, имеющих успешный опыт наставничества, так как в различных социально-</w:t>
            </w:r>
          </w:p>
        </w:tc>
        <w:tc>
          <w:tcPr>
            <w:tcW w:w="4181" w:type="dxa"/>
            <w:gridSpan w:val="2"/>
            <w:tcMar>
              <w:left w:w="360" w:type="dxa"/>
              <w:right w:w="0" w:type="dxa"/>
            </w:tcMar>
          </w:tcPr>
          <w:p w14:paraId="4488A27F" w14:textId="218CB9E3" w:rsidR="00491E00" w:rsidRDefault="0010069A" w:rsidP="0010069A">
            <w:pPr>
              <w:jc w:val="both"/>
              <w:rPr>
                <w:bCs/>
                <w:i/>
                <w:iCs/>
                <w:noProof/>
                <w:color w:val="002060"/>
                <w:sz w:val="22"/>
                <w:szCs w:val="22"/>
              </w:rPr>
            </w:pPr>
            <w:r w:rsidRPr="0010069A">
              <w:rPr>
                <w:bCs/>
                <w:i/>
                <w:iCs/>
                <w:noProof/>
                <w:color w:val="002060"/>
                <w:sz w:val="22"/>
                <w:szCs w:val="22"/>
              </w:rPr>
              <w:t>экономических условиях, в разном контексте могут давать результаты различные механизмы.</w:t>
            </w:r>
          </w:p>
          <w:p w14:paraId="5546C10A" w14:textId="77777777" w:rsidR="0010069A" w:rsidRDefault="0010069A" w:rsidP="0010069A">
            <w:pPr>
              <w:jc w:val="right"/>
              <w:rPr>
                <w:b/>
                <w:bCs/>
                <w:i/>
                <w:iCs/>
                <w:noProof/>
                <w:color w:val="002060"/>
                <w:sz w:val="22"/>
                <w:szCs w:val="22"/>
              </w:rPr>
            </w:pPr>
            <w:r w:rsidRPr="0010069A">
              <w:rPr>
                <w:b/>
                <w:bCs/>
                <w:i/>
                <w:iCs/>
                <w:noProof/>
                <w:color w:val="002060"/>
                <w:sz w:val="22"/>
                <w:szCs w:val="22"/>
              </w:rPr>
              <w:t xml:space="preserve">Зазулина Екатерина, </w:t>
            </w:r>
          </w:p>
          <w:p w14:paraId="4E305C3A" w14:textId="16687401" w:rsidR="0010069A" w:rsidRPr="0010069A" w:rsidRDefault="0010069A" w:rsidP="0010069A">
            <w:pPr>
              <w:jc w:val="right"/>
              <w:rPr>
                <w:b/>
                <w:bCs/>
                <w:i/>
                <w:iCs/>
                <w:noProof/>
                <w:color w:val="002060"/>
                <w:sz w:val="22"/>
                <w:szCs w:val="22"/>
              </w:rPr>
            </w:pPr>
            <w:r w:rsidRPr="0010069A">
              <w:rPr>
                <w:b/>
                <w:bCs/>
                <w:i/>
                <w:iCs/>
                <w:noProof/>
                <w:color w:val="002060"/>
                <w:sz w:val="22"/>
                <w:szCs w:val="22"/>
              </w:rPr>
              <w:t>учитель иностранного языка</w:t>
            </w:r>
          </w:p>
          <w:p w14:paraId="64B0EE8B" w14:textId="304F0E70" w:rsidR="0010069A" w:rsidRPr="0010069A" w:rsidRDefault="0010069A" w:rsidP="0010069A">
            <w:pPr>
              <w:jc w:val="right"/>
              <w:rPr>
                <w:noProof/>
                <w:color w:val="002060"/>
                <w:sz w:val="22"/>
                <w:szCs w:val="22"/>
              </w:rPr>
            </w:pPr>
            <w:r>
              <w:rPr>
                <w:bCs/>
                <w:i/>
                <w:iCs/>
                <w:noProof/>
                <w:color w:val="002060"/>
                <w:sz w:val="22"/>
                <w:szCs w:val="22"/>
              </w:rPr>
              <w:t xml:space="preserve">  </w:t>
            </w:r>
          </w:p>
          <w:p w14:paraId="77781166" w14:textId="470B7EE6" w:rsidR="0010069A" w:rsidRPr="0010069A" w:rsidRDefault="0010069A" w:rsidP="0010069A">
            <w:pPr>
              <w:jc w:val="both"/>
              <w:rPr>
                <w:i/>
                <w:noProof/>
                <w:color w:val="002060"/>
              </w:rPr>
            </w:pPr>
            <w:r w:rsidRPr="0010069A">
              <w:rPr>
                <w:i/>
                <w:noProof/>
                <w:color w:val="002060"/>
              </w:rPr>
              <w:t>Безусловно, в тематическом году, связанном с наставничеством, стоит ждать особого внимания к выпускникам педвузов, которые придут в школу. И если это будет ситуация встречного выбора, то есть если наставничество станет взаимодействием сторон, одинаково заинтересованных в повышении уровня своего профессионализма, разочарований у молодых учителей будет намного меньше.</w:t>
            </w:r>
            <w:r w:rsidRPr="0010069A">
              <w:rPr>
                <w:rFonts w:ascii="Arial" w:eastAsia="Times New Roman" w:hAnsi="Arial" w:cs="Arial"/>
                <w:color w:val="333333"/>
                <w:sz w:val="27"/>
                <w:szCs w:val="27"/>
                <w:lang w:eastAsia="ru-RU"/>
              </w:rPr>
              <w:t xml:space="preserve"> </w:t>
            </w:r>
            <w:r w:rsidRPr="0010069A">
              <w:rPr>
                <w:i/>
                <w:noProof/>
                <w:color w:val="002060"/>
              </w:rPr>
              <w:t>Резко усилится методическая работа в школе, потому что наставник не бог, не царь и не герой, он не может и не должен знать и уметь абсолютно все и вполне может порекомендовать своему подопечному пойти и поучиться к другому человеку именно потому, что в каких-то вещах он разбирается лучше.</w:t>
            </w:r>
          </w:p>
          <w:p w14:paraId="54406FBD" w14:textId="77777777" w:rsidR="0010069A" w:rsidRPr="0010069A" w:rsidRDefault="0010069A" w:rsidP="0010069A">
            <w:pPr>
              <w:jc w:val="both"/>
              <w:rPr>
                <w:i/>
                <w:noProof/>
                <w:color w:val="002060"/>
              </w:rPr>
            </w:pPr>
            <w:r w:rsidRPr="0010069A">
              <w:rPr>
                <w:i/>
                <w:noProof/>
                <w:color w:val="002060"/>
              </w:rPr>
              <w:t>Я надеюсь, будут сделаны грамотные рекомендации, которые разработают ученые, учителя, психологи. Адресованные наставникам и написанные понятным человеческом языком, они очень помогут людям выполнять эту нелегкую и благородную задачу.</w:t>
            </w:r>
          </w:p>
          <w:p w14:paraId="3B0942CA" w14:textId="77777777" w:rsidR="00F15A92" w:rsidRDefault="00F15A92" w:rsidP="0010069A">
            <w:pPr>
              <w:jc w:val="both"/>
              <w:rPr>
                <w:i/>
                <w:noProof/>
                <w:color w:val="002060"/>
              </w:rPr>
            </w:pPr>
          </w:p>
          <w:p w14:paraId="2EA5557C" w14:textId="68129E7D" w:rsidR="0010069A" w:rsidRDefault="0010069A" w:rsidP="0010069A">
            <w:pPr>
              <w:jc w:val="right"/>
              <w:rPr>
                <w:b/>
                <w:i/>
                <w:noProof/>
                <w:color w:val="002060"/>
              </w:rPr>
            </w:pPr>
            <w:r w:rsidRPr="0010069A">
              <w:rPr>
                <w:b/>
                <w:i/>
                <w:noProof/>
                <w:color w:val="002060"/>
              </w:rPr>
              <w:t>Писковацкова Ольга, заместитель директора по методической р</w:t>
            </w:r>
            <w:r>
              <w:rPr>
                <w:b/>
                <w:i/>
                <w:noProof/>
                <w:color w:val="002060"/>
              </w:rPr>
              <w:t>аботе</w:t>
            </w:r>
          </w:p>
          <w:p w14:paraId="17CD532F" w14:textId="77777777" w:rsidR="0010069A" w:rsidRDefault="0010069A" w:rsidP="0010069A">
            <w:pPr>
              <w:jc w:val="right"/>
              <w:rPr>
                <w:b/>
                <w:i/>
                <w:noProof/>
                <w:color w:val="002060"/>
              </w:rPr>
            </w:pPr>
          </w:p>
          <w:p w14:paraId="3AFD0372" w14:textId="77777777" w:rsidR="0010069A" w:rsidRDefault="0010069A" w:rsidP="0010069A">
            <w:pPr>
              <w:jc w:val="right"/>
              <w:rPr>
                <w:b/>
                <w:i/>
                <w:noProof/>
                <w:color w:val="002060"/>
              </w:rPr>
            </w:pPr>
          </w:p>
          <w:p w14:paraId="03C5BFE4" w14:textId="6D541001" w:rsidR="0010069A" w:rsidRPr="0010069A" w:rsidRDefault="0010069A" w:rsidP="0010069A">
            <w:pPr>
              <w:jc w:val="right"/>
              <w:rPr>
                <w:b/>
                <w:i/>
                <w:noProof/>
                <w:color w:val="000000" w:themeColor="text1"/>
              </w:rPr>
            </w:pPr>
          </w:p>
        </w:tc>
      </w:tr>
    </w:tbl>
    <w:p w14:paraId="362B578D" w14:textId="77777777" w:rsidR="00DA1AA5" w:rsidRPr="00B3607C" w:rsidRDefault="00DA1AA5">
      <w:pPr>
        <w:rPr>
          <w:noProof/>
        </w:rPr>
      </w:pPr>
      <w:r w:rsidRPr="00B3607C">
        <w:rPr>
          <w:noProof/>
          <w:lang w:bidi="ru-RU"/>
        </w:rPr>
        <w:br w:type="page"/>
      </w:r>
    </w:p>
    <w:tbl>
      <w:tblPr>
        <w:tblStyle w:val="a6"/>
        <w:tblW w:w="516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80"/>
        <w:gridCol w:w="4978"/>
        <w:gridCol w:w="4980"/>
      </w:tblGrid>
      <w:tr w:rsidR="002826A9" w:rsidRPr="00B3607C" w14:paraId="3E33342D" w14:textId="77777777" w:rsidTr="00AA618D">
        <w:trPr>
          <w:trHeight w:val="528"/>
          <w:jc w:val="center"/>
        </w:trPr>
        <w:tc>
          <w:tcPr>
            <w:tcW w:w="14938" w:type="dxa"/>
            <w:gridSpan w:val="3"/>
            <w:shd w:val="clear" w:color="auto" w:fill="auto"/>
            <w:tcMar>
              <w:top w:w="360" w:type="dxa"/>
              <w:bottom w:w="360" w:type="dxa"/>
            </w:tcMar>
            <w:vAlign w:val="center"/>
          </w:tcPr>
          <w:p w14:paraId="37CA7CE3" w14:textId="19622541" w:rsidR="00990645" w:rsidRPr="00295EB0" w:rsidRDefault="00F15A92" w:rsidP="00CA2061">
            <w:pPr>
              <w:pStyle w:val="9"/>
              <w:rPr>
                <w:b/>
                <w:noProof/>
                <w:color w:val="002060"/>
                <w:sz w:val="72"/>
                <w:szCs w:val="72"/>
              </w:rPr>
            </w:pPr>
            <w:r w:rsidRPr="00295EB0">
              <w:rPr>
                <w:b/>
                <w:noProof/>
                <w:color w:val="002060"/>
                <w:sz w:val="72"/>
                <w:szCs w:val="72"/>
              </w:rPr>
              <w:lastRenderedPageBreak/>
              <w:t>«</w:t>
            </w:r>
            <w:r w:rsidR="00295EB0" w:rsidRPr="00295EB0">
              <w:rPr>
                <w:b/>
                <w:noProof/>
                <w:color w:val="002060"/>
                <w:sz w:val="72"/>
                <w:szCs w:val="72"/>
              </w:rPr>
              <w:t>Знакомый-незнако</w:t>
            </w:r>
            <w:r w:rsidR="00295EB0">
              <w:rPr>
                <w:b/>
                <w:noProof/>
                <w:color w:val="002060"/>
                <w:sz w:val="72"/>
                <w:szCs w:val="72"/>
              </w:rPr>
              <w:t>ме</w:t>
            </w:r>
            <w:r w:rsidR="00295EB0" w:rsidRPr="00295EB0">
              <w:rPr>
                <w:b/>
                <w:noProof/>
                <w:color w:val="002060"/>
                <w:sz w:val="72"/>
                <w:szCs w:val="72"/>
              </w:rPr>
              <w:t>ц</w:t>
            </w:r>
            <w:r w:rsidRPr="00295EB0">
              <w:rPr>
                <w:b/>
                <w:noProof/>
                <w:color w:val="002060"/>
                <w:sz w:val="72"/>
                <w:szCs w:val="72"/>
              </w:rPr>
              <w:t>»</w:t>
            </w:r>
          </w:p>
          <w:p w14:paraId="6E25E0EF" w14:textId="7615D815" w:rsidR="002826A9" w:rsidRPr="00B3607C" w:rsidRDefault="00960E4A" w:rsidP="001842C2">
            <w:pPr>
              <w:pStyle w:val="10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9DE7C" wp14:editId="62EE96A3">
                  <wp:extent cx="1183005" cy="24752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247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4167A">
              <w:rPr>
                <w:noProof/>
                <w:lang w:eastAsia="ru-RU"/>
              </w:rPr>
              <w:drawing>
                <wp:inline distT="0" distB="0" distL="0" distR="0" wp14:anchorId="0E093432" wp14:editId="57EAB137">
                  <wp:extent cx="1756672" cy="23684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01" cy="2374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4167A">
              <w:rPr>
                <w:noProof/>
                <w:lang w:eastAsia="ru-RU"/>
              </w:rPr>
              <w:drawing>
                <wp:inline distT="0" distB="0" distL="0" distR="0" wp14:anchorId="6BB06D81" wp14:editId="5615E70B">
                  <wp:extent cx="1813810" cy="2430029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42" cy="2436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4167A">
              <w:rPr>
                <w:noProof/>
                <w:lang w:eastAsia="ru-RU"/>
              </w:rPr>
              <w:drawing>
                <wp:inline distT="0" distB="0" distL="0" distR="0" wp14:anchorId="0F13D97A" wp14:editId="2BC398FA">
                  <wp:extent cx="1903751" cy="2533015"/>
                  <wp:effectExtent l="0" t="0" r="127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17" cy="253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A9" w:rsidRPr="00B3607C" w14:paraId="460175A6" w14:textId="77777777" w:rsidTr="00AA618D">
        <w:trPr>
          <w:trHeight w:val="93"/>
          <w:jc w:val="center"/>
        </w:trPr>
        <w:tc>
          <w:tcPr>
            <w:tcW w:w="14938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4D6565DC" w14:textId="16CD23FE" w:rsidR="002826A9" w:rsidRPr="00B3607C" w:rsidRDefault="002826A9" w:rsidP="00D80425">
            <w:pPr>
              <w:pStyle w:val="af2"/>
            </w:pPr>
          </w:p>
        </w:tc>
      </w:tr>
      <w:tr w:rsidR="0075685A" w:rsidRPr="00B3607C" w14:paraId="5D194B52" w14:textId="77777777" w:rsidTr="001842C2">
        <w:trPr>
          <w:trHeight w:val="31"/>
          <w:jc w:val="center"/>
        </w:trPr>
        <w:tc>
          <w:tcPr>
            <w:tcW w:w="4980" w:type="dxa"/>
            <w:tcBorders>
              <w:bottom w:val="single" w:sz="4" w:space="0" w:color="000000" w:themeColor="text1"/>
            </w:tcBorders>
            <w:tcMar>
              <w:top w:w="288" w:type="dxa"/>
              <w:bottom w:w="288" w:type="dxa"/>
              <w:right w:w="360" w:type="dxa"/>
            </w:tcMar>
          </w:tcPr>
          <w:p w14:paraId="5706B074" w14:textId="3E33C4BA" w:rsidR="009A07E7" w:rsidRDefault="009A07E7" w:rsidP="009A07E7">
            <w:pPr>
              <w:ind w:right="-200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9A07E7">
              <w:rPr>
                <w:b/>
                <w:bCs/>
                <w:i/>
                <w:iCs/>
                <w:noProof/>
                <w:color w:val="002060"/>
              </w:rPr>
              <w:t>8 марта - этот праздник мы помним с детства, как самый самый весенний, самый мамин, бабушкин</w:t>
            </w:r>
            <w:r w:rsidR="00B10CCF">
              <w:rPr>
                <w:b/>
                <w:bCs/>
                <w:i/>
                <w:iCs/>
                <w:noProof/>
                <w:color w:val="002060"/>
              </w:rPr>
              <w:t>…</w:t>
            </w:r>
            <w:r w:rsidRPr="009A07E7">
              <w:rPr>
                <w:b/>
                <w:bCs/>
                <w:i/>
                <w:iCs/>
                <w:noProof/>
                <w:color w:val="002060"/>
              </w:rPr>
              <w:t xml:space="preserve"> самый женский.</w:t>
            </w:r>
          </w:p>
          <w:p w14:paraId="36916F84" w14:textId="6B33567E" w:rsidR="00B10CCF" w:rsidRPr="009A07E7" w:rsidRDefault="00B10CCF" w:rsidP="00B10CCF">
            <w:pPr>
              <w:ind w:right="-200"/>
              <w:jc w:val="center"/>
              <w:rPr>
                <w:b/>
                <w:bCs/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4844720A" wp14:editId="40E82C9D">
                  <wp:extent cx="2249659" cy="1083733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869" cy="109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AC3559" w14:textId="1ABF7CC7" w:rsidR="009A07E7" w:rsidRPr="009A07E7" w:rsidRDefault="009A07E7" w:rsidP="009A07E7">
            <w:pPr>
              <w:ind w:right="-200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9A07E7">
              <w:rPr>
                <w:b/>
                <w:bCs/>
                <w:i/>
                <w:iCs/>
                <w:noProof/>
                <w:color w:val="002060"/>
              </w:rPr>
              <w:t>Весной мы ждем солнца, цветов и улыбок, а 8 марта - лишь повод напомнить, о том как важно замечать красоту и индивидуальность каждой женщины. Мы желаем всем девочкам, девушкам, женщинам и бабушкам побольше таких весенних радостных дней, любви в сердце и счастья в каждом глотке этого пьянящего, веселого, озорного</w:t>
            </w:r>
            <w:r w:rsidR="00B10CCF">
              <w:rPr>
                <w:b/>
                <w:bCs/>
                <w:i/>
                <w:iCs/>
                <w:noProof/>
                <w:color w:val="002060"/>
              </w:rPr>
              <w:t>,</w:t>
            </w:r>
            <w:r w:rsidRPr="009A07E7">
              <w:rPr>
                <w:b/>
                <w:bCs/>
                <w:i/>
                <w:iCs/>
                <w:noProof/>
                <w:color w:val="002060"/>
              </w:rPr>
              <w:t xml:space="preserve"> весеннего воздуха:)</w:t>
            </w:r>
          </w:p>
          <w:p w14:paraId="0A0A58DA" w14:textId="5022AD9B" w:rsidR="009A07E7" w:rsidRDefault="009A07E7" w:rsidP="009A07E7">
            <w:pPr>
              <w:ind w:right="-200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9A07E7">
              <w:rPr>
                <w:b/>
                <w:bCs/>
                <w:i/>
                <w:iCs/>
                <w:noProof/>
                <w:color w:val="002060"/>
              </w:rPr>
              <w:t> "Что делает женщину женщиной?</w:t>
            </w:r>
            <w:r w:rsidRPr="009A07E7">
              <w:rPr>
                <w:b/>
                <w:bCs/>
                <w:i/>
                <w:iCs/>
                <w:noProof/>
                <w:color w:val="002060"/>
              </w:rPr>
              <w:br/>
              <w:t>Каких подарков вы больше всего ждете на 8 марта?</w:t>
            </w:r>
            <w:r>
              <w:rPr>
                <w:b/>
                <w:bCs/>
                <w:i/>
                <w:iCs/>
                <w:noProof/>
                <w:color w:val="002060"/>
              </w:rPr>
              <w:t xml:space="preserve"> </w:t>
            </w:r>
            <w:r w:rsidRPr="009A07E7">
              <w:rPr>
                <w:b/>
                <w:bCs/>
                <w:i/>
                <w:iCs/>
                <w:noProof/>
                <w:color w:val="002060"/>
              </w:rPr>
              <w:t>Есть ли у вас семейные традиции празднования?"</w:t>
            </w:r>
            <w:r>
              <w:rPr>
                <w:b/>
                <w:bCs/>
                <w:i/>
                <w:iCs/>
                <w:noProof/>
                <w:color w:val="002060"/>
              </w:rPr>
              <w:t xml:space="preserve"> - </w:t>
            </w:r>
            <w:r w:rsidRPr="009A07E7">
              <w:rPr>
                <w:b/>
                <w:bCs/>
                <w:i/>
                <w:iCs/>
                <w:noProof/>
                <w:color w:val="002060"/>
              </w:rPr>
              <w:t>на эти и другие во</w:t>
            </w:r>
            <w:r>
              <w:rPr>
                <w:b/>
                <w:bCs/>
                <w:i/>
                <w:iCs/>
                <w:noProof/>
                <w:color w:val="002060"/>
              </w:rPr>
              <w:t>просы мы попросили ответить самую эффектную,</w:t>
            </w:r>
            <w:r w:rsidRPr="009A07E7">
              <w:rPr>
                <w:b/>
                <w:bCs/>
                <w:i/>
                <w:iCs/>
                <w:noProof/>
                <w:color w:val="002060"/>
              </w:rPr>
              <w:t xml:space="preserve"> </w:t>
            </w:r>
            <w:r>
              <w:rPr>
                <w:b/>
                <w:bCs/>
                <w:i/>
                <w:iCs/>
                <w:noProof/>
                <w:color w:val="002060"/>
              </w:rPr>
              <w:t>экстровагантную, красивую, умную, обаятельную, деловую, интересную и замечательную Ольгу Михайловну Писковацкову, заместителя директора по методической работе</w:t>
            </w:r>
            <w:r w:rsidR="002975F9">
              <w:rPr>
                <w:b/>
                <w:bCs/>
                <w:i/>
                <w:iCs/>
                <w:noProof/>
                <w:color w:val="002060"/>
              </w:rPr>
              <w:t>.</w:t>
            </w:r>
          </w:p>
          <w:p w14:paraId="6E825C0A" w14:textId="77777777" w:rsidR="00B10CCF" w:rsidRDefault="009A07E7" w:rsidP="009A07E7">
            <w:pPr>
              <w:ind w:right="-200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9A07E7">
              <w:rPr>
                <w:b/>
                <w:bCs/>
                <w:i/>
                <w:iCs/>
                <w:noProof/>
                <w:color w:val="002060"/>
              </w:rPr>
              <w:t xml:space="preserve">Добрый день, </w:t>
            </w:r>
            <w:r>
              <w:rPr>
                <w:b/>
                <w:bCs/>
                <w:i/>
                <w:iCs/>
                <w:noProof/>
                <w:color w:val="002060"/>
              </w:rPr>
              <w:t>Ольга Михайловна</w:t>
            </w:r>
            <w:r w:rsidRPr="009A07E7">
              <w:rPr>
                <w:b/>
                <w:bCs/>
                <w:i/>
                <w:iCs/>
                <w:noProof/>
                <w:color w:val="002060"/>
              </w:rPr>
              <w:t>, спасибо, что согласилась ответить на вопросы.</w:t>
            </w:r>
            <w:r w:rsidR="00B10CCF">
              <w:rPr>
                <w:b/>
                <w:bCs/>
                <w:i/>
                <w:iCs/>
                <w:noProof/>
                <w:color w:val="002060"/>
              </w:rPr>
              <w:t xml:space="preserve"> </w:t>
            </w:r>
          </w:p>
          <w:p w14:paraId="7F08C9AF" w14:textId="2C059DC5" w:rsidR="009A07E7" w:rsidRPr="009A07E7" w:rsidRDefault="009A07E7" w:rsidP="009A07E7">
            <w:pPr>
              <w:ind w:right="-200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9A07E7">
              <w:rPr>
                <w:b/>
                <w:bCs/>
                <w:i/>
                <w:iCs/>
                <w:noProof/>
                <w:color w:val="002060"/>
              </w:rPr>
              <w:t xml:space="preserve">Мы с огромной радостью поздравляем вас с этим чудесным </w:t>
            </w:r>
            <w:r>
              <w:rPr>
                <w:b/>
                <w:bCs/>
                <w:i/>
                <w:iCs/>
                <w:noProof/>
                <w:color w:val="002060"/>
              </w:rPr>
              <w:t xml:space="preserve">весенним праздником </w:t>
            </w:r>
            <w:r w:rsidRPr="009A07E7">
              <w:rPr>
                <w:b/>
                <w:bCs/>
                <w:i/>
                <w:iCs/>
                <w:noProof/>
                <w:color w:val="002060"/>
              </w:rPr>
              <w:t>8 марта! Пусть яркое солнышко светит вам всегда и согревает душу! Пусть все цветы распускаются для вас! А в жизни пусть всегда найдётся место для улыбок, шуток, песен, плясок и потрясающего настроения!</w:t>
            </w:r>
            <w:r>
              <w:rPr>
                <w:b/>
                <w:bCs/>
                <w:i/>
                <w:iCs/>
                <w:noProof/>
                <w:color w:val="002060"/>
              </w:rPr>
              <w:br/>
            </w:r>
            <w:r w:rsidRPr="009A07E7">
              <w:rPr>
                <w:b/>
                <w:bCs/>
                <w:i/>
                <w:iCs/>
                <w:noProof/>
                <w:color w:val="002060"/>
              </w:rPr>
              <w:t>Так уж исторически сложилось, что 8 марта - Международный женский день. Вам нравится этот праздник, что вы знаете о нем, в чем его смысл?</w:t>
            </w:r>
          </w:p>
          <w:p w14:paraId="410B3B25" w14:textId="1C8B10D7" w:rsidR="004520F8" w:rsidRPr="001842C2" w:rsidRDefault="004520F8" w:rsidP="00DD4B0C">
            <w:pPr>
              <w:ind w:right="-200" w:firstLine="0"/>
              <w:jc w:val="both"/>
              <w:rPr>
                <w:i/>
                <w:iCs/>
                <w:noProof/>
                <w:color w:val="002060"/>
              </w:rPr>
            </w:pPr>
          </w:p>
        </w:tc>
        <w:tc>
          <w:tcPr>
            <w:tcW w:w="4978" w:type="dxa"/>
            <w:tcBorders>
              <w:bottom w:val="single" w:sz="4" w:space="0" w:color="000000" w:themeColor="text1"/>
            </w:tcBorders>
            <w:tcMar>
              <w:top w:w="288" w:type="dxa"/>
              <w:left w:w="360" w:type="dxa"/>
              <w:bottom w:w="288" w:type="dxa"/>
              <w:right w:w="360" w:type="dxa"/>
            </w:tcMar>
          </w:tcPr>
          <w:p w14:paraId="0155BF1B" w14:textId="77777777" w:rsidR="00DD4B0C" w:rsidRPr="00DD4B0C" w:rsidRDefault="00DD4B0C" w:rsidP="00DD4B0C">
            <w:pPr>
              <w:ind w:left="-237" w:right="-183"/>
              <w:jc w:val="both"/>
              <w:rPr>
                <w:i/>
                <w:iCs/>
                <w:noProof/>
                <w:color w:val="002060"/>
              </w:rPr>
            </w:pPr>
            <w:r w:rsidRPr="00DD4B0C">
              <w:rPr>
                <w:i/>
                <w:iCs/>
                <w:noProof/>
                <w:color w:val="002060"/>
              </w:rPr>
              <w:t>Первоначально Международный женский день считался не столько праздником, сколько днем, в который женщины могут</w:t>
            </w:r>
          </w:p>
          <w:p w14:paraId="51911698" w14:textId="77777777" w:rsidR="00DD4B0C" w:rsidRPr="00DD4B0C" w:rsidRDefault="00DD4B0C" w:rsidP="00DD4B0C">
            <w:pPr>
              <w:ind w:left="-237" w:right="-183"/>
              <w:jc w:val="both"/>
              <w:rPr>
                <w:i/>
                <w:iCs/>
                <w:noProof/>
                <w:color w:val="002060"/>
              </w:rPr>
            </w:pPr>
            <w:r w:rsidRPr="00DD4B0C">
              <w:rPr>
                <w:i/>
                <w:iCs/>
                <w:noProof/>
                <w:color w:val="002060"/>
              </w:rPr>
              <w:t xml:space="preserve">привлекать внимание общественности к </w:t>
            </w:r>
          </w:p>
          <w:p w14:paraId="4F26EA84" w14:textId="390DC92C" w:rsidR="005D4697" w:rsidRDefault="00453CDD" w:rsidP="00896D1C">
            <w:pPr>
              <w:ind w:left="-237" w:right="-183" w:firstLine="0"/>
              <w:jc w:val="both"/>
              <w:rPr>
                <w:i/>
                <w:iCs/>
                <w:noProof/>
                <w:color w:val="002060"/>
              </w:rPr>
            </w:pPr>
            <w:r w:rsidRPr="005D4697">
              <w:rPr>
                <w:i/>
                <w:iCs/>
                <w:noProof/>
                <w:color w:val="002060"/>
              </w:rPr>
              <w:t>своим проблемам по всему миру. 8 марта</w:t>
            </w:r>
            <w:r w:rsidRPr="00453CDD">
              <w:rPr>
                <w:i/>
                <w:iCs/>
                <w:noProof/>
                <w:color w:val="002060"/>
              </w:rPr>
              <w:br/>
              <w:t xml:space="preserve"> </w:t>
            </w:r>
            <w:r w:rsidRPr="005D4697">
              <w:rPr>
                <w:i/>
                <w:iCs/>
                <w:noProof/>
                <w:color w:val="002060"/>
              </w:rPr>
              <w:t>проводились различные массовые митинги, собрания, шествия. Женщины</w:t>
            </w:r>
            <w:r w:rsidRPr="00453CDD">
              <w:rPr>
                <w:i/>
                <w:iCs/>
                <w:noProof/>
                <w:color w:val="002060"/>
              </w:rPr>
              <w:t xml:space="preserve"> выступали за трудовое равноправие с мужчинами.</w:t>
            </w:r>
            <w:r w:rsidR="005D4697" w:rsidRPr="005D4697">
              <w:rPr>
                <w:i/>
                <w:iCs/>
                <w:noProof/>
                <w:color w:val="002060"/>
              </w:rPr>
              <w:t xml:space="preserve">В наши дни 8 марта для большинства утратило первое значение и превратилось в весенний праздник всех женщин любого возраста. Его отмечают как в семейном кругу, так и в различных коллективах. Праздник ассоциируется с началом весны, женской красотой и легкостью. Обязательным символом считаются весенние цветы, тюльпаны или мимозы. Женщины обычно поздравляют и друг друга, хотя большее внимание им уделяется со стороны мужчин. </w:t>
            </w:r>
          </w:p>
          <w:p w14:paraId="2D62E9A0" w14:textId="77777777" w:rsidR="009A07E7" w:rsidRDefault="009A07E7" w:rsidP="009A07E7">
            <w:pPr>
              <w:ind w:left="-237" w:right="-183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  <w:r w:rsidRPr="009A07E7">
              <w:rPr>
                <w:b/>
                <w:bCs/>
                <w:i/>
                <w:iCs/>
                <w:noProof/>
                <w:color w:val="002060"/>
              </w:rPr>
              <w:t>Что вы будете делать в этот день?</w:t>
            </w:r>
          </w:p>
          <w:p w14:paraId="7A68FD9B" w14:textId="26045622" w:rsidR="00B10CCF" w:rsidRPr="00896D1C" w:rsidRDefault="005D4697" w:rsidP="00896D1C">
            <w:pPr>
              <w:ind w:left="-237" w:right="-183"/>
              <w:jc w:val="both"/>
              <w:rPr>
                <w:i/>
                <w:iCs/>
                <w:noProof/>
                <w:color w:val="002060"/>
              </w:rPr>
            </w:pPr>
            <w:r w:rsidRPr="005D4697">
              <w:rPr>
                <w:i/>
                <w:iCs/>
                <w:noProof/>
                <w:color w:val="002060"/>
              </w:rPr>
              <w:t>В женский весенний праздник я должна быть в хорошем настроении, вспомнить о приходе весны и радоваться лишнему выходному дню. А чтобы быть в хорошем настроении надо в праздничный день отдыхать, получать и дарить положительные эмоции. Звонок всем своим хорошим подругам и родственницам - традиция для меня. Не надо удивляться тому, что женщина поздравляет женщин (я поздравляю дорогих моему сердцу людей).</w:t>
            </w:r>
          </w:p>
          <w:p w14:paraId="615E1CF2" w14:textId="77777777" w:rsidR="009A07E7" w:rsidRDefault="009A07E7" w:rsidP="009A07E7">
            <w:pPr>
              <w:ind w:left="-237" w:right="-183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</w:p>
          <w:p w14:paraId="72895C8F" w14:textId="4A30A3EA" w:rsidR="009A07E7" w:rsidRDefault="00960E4A" w:rsidP="00960E4A">
            <w:pPr>
              <w:ind w:left="-237" w:right="-183"/>
              <w:jc w:val="center"/>
              <w:rPr>
                <w:b/>
                <w:bCs/>
                <w:i/>
                <w:iCs/>
                <w:noProof/>
                <w:color w:val="002060"/>
              </w:rPr>
            </w:pPr>
            <w:r>
              <w:rPr>
                <w:b/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733C0200" wp14:editId="55E56855">
                  <wp:extent cx="1550717" cy="2053652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54" cy="2059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B0C254" w14:textId="77777777" w:rsidR="009A07E7" w:rsidRPr="009A07E7" w:rsidRDefault="009A07E7" w:rsidP="009A07E7">
            <w:pPr>
              <w:ind w:left="-237" w:right="-183"/>
              <w:jc w:val="both"/>
              <w:rPr>
                <w:b/>
                <w:bCs/>
                <w:i/>
                <w:iCs/>
                <w:noProof/>
                <w:color w:val="002060"/>
              </w:rPr>
            </w:pPr>
          </w:p>
          <w:p w14:paraId="66E8CC1C" w14:textId="28A0FCF3" w:rsidR="0075685A" w:rsidRPr="00B3607C" w:rsidRDefault="0075685A" w:rsidP="009A07E7">
            <w:pPr>
              <w:ind w:left="-237" w:right="-183"/>
              <w:jc w:val="both"/>
              <w:rPr>
                <w:noProof/>
              </w:rPr>
            </w:pPr>
          </w:p>
        </w:tc>
        <w:tc>
          <w:tcPr>
            <w:tcW w:w="4980" w:type="dxa"/>
            <w:tcBorders>
              <w:bottom w:val="single" w:sz="4" w:space="0" w:color="000000" w:themeColor="text1"/>
            </w:tcBorders>
            <w:tcMar>
              <w:top w:w="288" w:type="dxa"/>
              <w:left w:w="360" w:type="dxa"/>
              <w:bottom w:w="288" w:type="dxa"/>
            </w:tcMar>
          </w:tcPr>
          <w:p w14:paraId="4293D527" w14:textId="1F1C2BAC" w:rsidR="00896D1C" w:rsidRPr="00896D1C" w:rsidRDefault="000C3A8F" w:rsidP="009A07E7">
            <w:pPr>
              <w:spacing w:line="259" w:lineRule="auto"/>
              <w:ind w:left="-112" w:firstLine="0"/>
              <w:jc w:val="both"/>
              <w:rPr>
                <w:rFonts w:eastAsia="Calibri"/>
                <w:b/>
                <w:i/>
                <w:color w:val="002060"/>
              </w:rPr>
            </w:pPr>
            <w:r w:rsidRPr="000C3A8F">
              <w:rPr>
                <w:rFonts w:eastAsia="Calibri"/>
                <w:bCs/>
                <w:i/>
                <w:color w:val="002060"/>
              </w:rPr>
              <w:t xml:space="preserve"> </w:t>
            </w:r>
            <w:r w:rsidR="00896D1C" w:rsidRPr="00896D1C">
              <w:rPr>
                <w:rFonts w:eastAsia="Calibri"/>
                <w:b/>
                <w:i/>
                <w:color w:val="002060"/>
              </w:rPr>
              <w:t>Много ли поздравлений вы получаете Восьмого марта, и кто вас обычно поздравляет?</w:t>
            </w:r>
          </w:p>
          <w:p w14:paraId="585882FC" w14:textId="25943A78" w:rsidR="00896D1C" w:rsidRDefault="000C3A8F" w:rsidP="009A07E7">
            <w:pPr>
              <w:spacing w:line="259" w:lineRule="auto"/>
              <w:ind w:left="-112" w:firstLine="0"/>
              <w:jc w:val="both"/>
              <w:rPr>
                <w:rFonts w:eastAsia="Calibri"/>
                <w:bCs/>
                <w:i/>
                <w:color w:val="002060"/>
              </w:rPr>
            </w:pPr>
            <w:r w:rsidRPr="000C3A8F">
              <w:rPr>
                <w:rFonts w:eastAsia="Calibri"/>
                <w:bCs/>
                <w:i/>
                <w:color w:val="002060"/>
              </w:rPr>
              <w:t xml:space="preserve"> </w:t>
            </w:r>
            <w:r w:rsidR="00896D1C" w:rsidRPr="00896D1C">
              <w:rPr>
                <w:rFonts w:eastAsia="Calibri"/>
                <w:bCs/>
                <w:i/>
                <w:color w:val="002060"/>
              </w:rPr>
              <w:t>Очень много, поздравляют коллеги, родные, друзья, знакомые и просто прохожие на улице!</w:t>
            </w:r>
          </w:p>
          <w:p w14:paraId="416C1B44" w14:textId="6BCDFC64" w:rsidR="009A07E7" w:rsidRPr="009A07E7" w:rsidRDefault="009A07E7" w:rsidP="009A07E7">
            <w:pPr>
              <w:spacing w:line="259" w:lineRule="auto"/>
              <w:ind w:left="-112" w:firstLine="0"/>
              <w:jc w:val="both"/>
              <w:rPr>
                <w:rFonts w:eastAsia="Calibri"/>
                <w:b/>
                <w:bCs/>
                <w:i/>
                <w:iCs/>
                <w:color w:val="002060"/>
              </w:rPr>
            </w:pPr>
            <w:r w:rsidRPr="009A07E7">
              <w:rPr>
                <w:rFonts w:eastAsia="Calibri"/>
                <w:b/>
                <w:bCs/>
                <w:i/>
                <w:iCs/>
                <w:color w:val="002060"/>
              </w:rPr>
              <w:t>Какой самый интересный способ поздравления вы знаете, помните? Какой?</w:t>
            </w:r>
          </w:p>
          <w:p w14:paraId="4A64E2FF" w14:textId="7F82D5E7" w:rsidR="005D4697" w:rsidRDefault="009A07E7" w:rsidP="005D4697">
            <w:pPr>
              <w:spacing w:line="259" w:lineRule="auto"/>
              <w:ind w:left="-112" w:firstLine="0"/>
              <w:jc w:val="both"/>
              <w:rPr>
                <w:rFonts w:eastAsia="Calibri"/>
                <w:i/>
                <w:iCs/>
                <w:color w:val="002060"/>
              </w:rPr>
            </w:pPr>
            <w:r w:rsidRPr="009A07E7">
              <w:rPr>
                <w:rFonts w:eastAsia="Calibri"/>
                <w:b/>
                <w:bCs/>
                <w:i/>
                <w:iCs/>
                <w:color w:val="002060"/>
              </w:rPr>
              <w:t xml:space="preserve"> </w:t>
            </w:r>
            <w:r w:rsidR="005D4697" w:rsidRPr="005D4697">
              <w:rPr>
                <w:rFonts w:eastAsia="Calibri"/>
                <w:i/>
                <w:iCs/>
                <w:color w:val="002060"/>
              </w:rPr>
              <w:t>Я работаю в школе! В 18 школе города Тобольска! Разве у нас могут быть другие поздравления, кроме интересных и оригинальных? Много лет назад я увидела, как в «Уральских пельменях» мужчины поздравляют женщин песней «Мы слова найдем такие нежные…» и подумала: «Вот бы и наших девушек поздравили так!». В этом году желание сбылось! Спасибо огромное, нашим дорогим мужчинам!</w:t>
            </w:r>
          </w:p>
          <w:p w14:paraId="5954F36E" w14:textId="28A9B41C" w:rsidR="00453CDD" w:rsidRDefault="00453CDD" w:rsidP="00453CDD">
            <w:pPr>
              <w:spacing w:line="259" w:lineRule="auto"/>
              <w:ind w:left="-112" w:firstLine="0"/>
              <w:jc w:val="center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372E45C7" wp14:editId="2D287A66">
                  <wp:extent cx="1648918" cy="2454562"/>
                  <wp:effectExtent l="0" t="0" r="889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86" cy="246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F652B56" w14:textId="77777777" w:rsidR="009A07E7" w:rsidRPr="009A07E7" w:rsidRDefault="009A07E7" w:rsidP="009A07E7">
            <w:pPr>
              <w:spacing w:line="259" w:lineRule="auto"/>
              <w:ind w:left="-112" w:firstLine="0"/>
              <w:jc w:val="both"/>
              <w:rPr>
                <w:rFonts w:eastAsia="Calibri"/>
                <w:b/>
                <w:bCs/>
                <w:i/>
                <w:iCs/>
                <w:color w:val="002060"/>
              </w:rPr>
            </w:pPr>
            <w:r w:rsidRPr="009A07E7">
              <w:rPr>
                <w:rFonts w:eastAsia="Calibri"/>
                <w:b/>
                <w:bCs/>
                <w:i/>
                <w:iCs/>
                <w:color w:val="002060"/>
              </w:rPr>
              <w:t>Какими качествами, на ваш взгляд, должна обладать современная женщина?</w:t>
            </w:r>
          </w:p>
          <w:p w14:paraId="42DDE983" w14:textId="3EAE7D38" w:rsidR="000C3A8F" w:rsidRDefault="005D4697" w:rsidP="00896D1C">
            <w:pPr>
              <w:spacing w:line="259" w:lineRule="auto"/>
              <w:ind w:left="-112" w:firstLine="0"/>
              <w:jc w:val="both"/>
              <w:rPr>
                <w:i/>
                <w:noProof/>
                <w:color w:val="002060"/>
              </w:rPr>
            </w:pPr>
            <w:r w:rsidRPr="005D4697">
              <w:rPr>
                <w:bCs/>
                <w:i/>
                <w:noProof/>
                <w:color w:val="002060"/>
              </w:rPr>
              <w:t>Мудрость, красота, доброта, воспитанность, интеллигентность, интеллект, умение любить, верность, обаяние, чувство юмора, хозяйственность, саморазвитие, навык общения, компромиссность, уверенность, скромность, уважение.</w:t>
            </w:r>
          </w:p>
          <w:p w14:paraId="0BEB4DEE" w14:textId="6273F70D" w:rsidR="000C3A8F" w:rsidRPr="001842C2" w:rsidRDefault="001842C2" w:rsidP="001842C2">
            <w:pPr>
              <w:spacing w:line="259" w:lineRule="auto"/>
              <w:ind w:firstLine="0"/>
              <w:jc w:val="right"/>
              <w:rPr>
                <w:b/>
                <w:i/>
                <w:noProof/>
                <w:color w:val="002060"/>
              </w:rPr>
            </w:pPr>
            <w:r w:rsidRPr="001842C2">
              <w:rPr>
                <w:b/>
                <w:i/>
                <w:noProof/>
                <w:color w:val="002060"/>
              </w:rPr>
              <w:t>Елизвета Потапова</w:t>
            </w:r>
          </w:p>
        </w:tc>
      </w:tr>
    </w:tbl>
    <w:p w14:paraId="4975E96E" w14:textId="03746862" w:rsidR="00F15A92" w:rsidRDefault="001842C2" w:rsidP="001842C2">
      <w:pPr>
        <w:tabs>
          <w:tab w:val="left" w:pos="2635"/>
        </w:tabs>
        <w:ind w:firstLine="0"/>
        <w:rPr>
          <w:noProof/>
        </w:rPr>
      </w:pPr>
      <w:r>
        <w:rPr>
          <w:noProof/>
        </w:rPr>
        <w:lastRenderedPageBreak/>
        <w:tab/>
      </w:r>
    </w:p>
    <w:tbl>
      <w:tblPr>
        <w:tblStyle w:val="1f3"/>
        <w:tblpPr w:leftFromText="180" w:rightFromText="180" w:vertAnchor="text" w:tblpXSpec="center" w:tblpY="1"/>
        <w:tblOverlap w:val="never"/>
        <w:tblW w:w="50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75"/>
        <w:gridCol w:w="4903"/>
        <w:gridCol w:w="4895"/>
      </w:tblGrid>
      <w:tr w:rsidR="00F15A92" w:rsidRPr="00F15A92" w14:paraId="2DD538A2" w14:textId="77777777" w:rsidTr="00896D1C">
        <w:trPr>
          <w:trHeight w:val="16869"/>
        </w:trPr>
        <w:tc>
          <w:tcPr>
            <w:tcW w:w="4876" w:type="dxa"/>
            <w:tcBorders>
              <w:right w:val="single" w:sz="4" w:space="0" w:color="auto"/>
            </w:tcBorders>
          </w:tcPr>
          <w:p w14:paraId="4B890417" w14:textId="1B3D2309" w:rsidR="008D4791" w:rsidRDefault="00F15A92" w:rsidP="00542CE5">
            <w:pPr>
              <w:ind w:firstLine="0"/>
              <w:rPr>
                <w:i/>
                <w:color w:val="000F64" w:themeColor="accent2"/>
                <w:sz w:val="32"/>
                <w:szCs w:val="32"/>
              </w:rPr>
            </w:pPr>
            <w:r w:rsidRPr="00F15A92">
              <w:rPr>
                <w:i/>
                <w:noProof/>
                <w:color w:val="000F64" w:themeColor="accent2"/>
                <w:sz w:val="32"/>
                <w:szCs w:val="32"/>
                <w:lang w:eastAsia="ru-RU"/>
              </w:rPr>
              <w:drawing>
                <wp:inline distT="0" distB="0" distL="0" distR="0" wp14:anchorId="38E5B3D2" wp14:editId="78C59ECD">
                  <wp:extent cx="2537070" cy="40670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309" cy="423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FB822BF" w14:textId="1B128200" w:rsidR="00D66A17" w:rsidRDefault="00313D04" w:rsidP="00313D04">
            <w:pPr>
              <w:ind w:firstLine="0"/>
              <w:jc w:val="both"/>
              <w:rPr>
                <w:i/>
                <w:color w:val="000F64" w:themeColor="accent2"/>
                <w:sz w:val="28"/>
                <w:szCs w:val="28"/>
              </w:rPr>
            </w:pPr>
            <w:r w:rsidRPr="00313D04">
              <w:rPr>
                <w:i/>
                <w:color w:val="000F64" w:themeColor="accent2"/>
                <w:sz w:val="28"/>
                <w:szCs w:val="28"/>
              </w:rPr>
              <w:t>Ребята из 1"а" класса приняли участие во Всероссийской акции "Талисман добра". Они изготовили талисманы для военнослужащих - участников СВО.</w:t>
            </w:r>
          </w:p>
          <w:p w14:paraId="3C76BFFB" w14:textId="1DE6E854" w:rsidR="00313D04" w:rsidRPr="007810F5" w:rsidRDefault="00313D04" w:rsidP="00313D04">
            <w:pPr>
              <w:ind w:firstLine="0"/>
              <w:jc w:val="center"/>
              <w:rPr>
                <w:i/>
                <w:color w:val="000F64" w:themeColor="accent2"/>
                <w:sz w:val="28"/>
                <w:szCs w:val="28"/>
              </w:rPr>
            </w:pPr>
            <w:r>
              <w:rPr>
                <w:i/>
                <w:noProof/>
                <w:color w:val="000F64" w:themeColor="accent2"/>
                <w:sz w:val="28"/>
                <w:szCs w:val="28"/>
                <w:lang w:eastAsia="ru-RU"/>
              </w:rPr>
              <w:drawing>
                <wp:inline distT="0" distB="0" distL="0" distR="0" wp14:anchorId="00F4BDA4" wp14:editId="4D2F8AA3">
                  <wp:extent cx="1844842" cy="1162437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47" cy="1167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19DCD2" w14:textId="7607E7FF" w:rsidR="00F15A92" w:rsidRDefault="00F15A92" w:rsidP="00F15A92">
            <w:pPr>
              <w:jc w:val="center"/>
              <w:rPr>
                <w:b/>
                <w:i/>
                <w:noProof/>
              </w:rPr>
            </w:pPr>
            <w:r w:rsidRPr="00F15A92">
              <w:rPr>
                <w:noProof/>
                <w:lang w:eastAsia="ru-RU"/>
              </w:rPr>
              <w:drawing>
                <wp:inline distT="0" distB="0" distL="0" distR="0" wp14:anchorId="3E211E5A" wp14:editId="17963006">
                  <wp:extent cx="1756410" cy="13367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26" cy="14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A9C5C3" w14:textId="2BA3DC28" w:rsidR="00D66A17" w:rsidRDefault="00313D04" w:rsidP="00313D04">
            <w:pPr>
              <w:jc w:val="both"/>
              <w:rPr>
                <w:i/>
                <w:noProof/>
                <w:color w:val="002060"/>
              </w:rPr>
            </w:pPr>
            <w:r w:rsidRPr="00313D04">
              <w:rPr>
                <w:i/>
                <w:noProof/>
                <w:color w:val="002060"/>
              </w:rPr>
              <w:t>А вы знали что эмоциональный интеллект (ЭИ) часто называют ещё социальным интеллектом?</w:t>
            </w:r>
            <w:r w:rsidRPr="00313D04">
              <w:rPr>
                <w:i/>
                <w:noProof/>
                <w:color w:val="002060"/>
              </w:rPr>
              <w:br/>
            </w:r>
            <w:r w:rsidRPr="00313D04">
              <w:rPr>
                <w:rFonts w:ascii="Segoe UI Symbol" w:hAnsi="Segoe UI Symbol" w:cs="Segoe UI Symbol"/>
                <w:i/>
                <w:noProof/>
                <w:color w:val="002060"/>
              </w:rPr>
              <w:t>⠀</w:t>
            </w:r>
            <w:r w:rsidRPr="00313D04">
              <w:rPr>
                <w:i/>
                <w:noProof/>
                <w:color w:val="002060"/>
              </w:rPr>
              <w:t>И это неудивительно, ведь ЭИ несет в себе  совокупность способностей, определяющая успешность социального взаимодействия. Включает в себя способность понимать поведение другого человека, своё собственное поведение, а также способность действовать сообразно ситуации.</w:t>
            </w:r>
            <w:r w:rsidRPr="00313D04">
              <w:rPr>
                <w:i/>
                <w:noProof/>
                <w:color w:val="002060"/>
              </w:rPr>
              <w:br/>
              <w:t>Ребята 3д класса в рамках классного часа познакомились с педагогом-психологом Шеиной Мариной Владимировной руководителем центра развития личности "Кот учёный".</w:t>
            </w:r>
            <w:r w:rsidRPr="00313D04">
              <w:rPr>
                <w:i/>
                <w:noProof/>
                <w:color w:val="002060"/>
              </w:rPr>
              <w:br/>
              <w:t>Марина Владимировна провела занятие по развитию эмоционального интеллекта с ребятами. Детки остались в восторге! Спасибо за приятную, продуктивную встречу</w:t>
            </w:r>
            <w:r>
              <w:rPr>
                <w:i/>
                <w:noProof/>
                <w:color w:val="002060"/>
              </w:rPr>
              <w:t>.</w:t>
            </w:r>
          </w:p>
          <w:p w14:paraId="1375CE3D" w14:textId="24B483DC" w:rsidR="00313D04" w:rsidRPr="00892F32" w:rsidRDefault="00313D04" w:rsidP="0052057C">
            <w:pPr>
              <w:ind w:firstLine="0"/>
              <w:jc w:val="center"/>
              <w:rPr>
                <w:i/>
                <w:noProof/>
                <w:color w:val="002060"/>
              </w:rPr>
            </w:pPr>
            <w:r w:rsidRPr="00313D04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6CED3A39" wp14:editId="05D8FD8A">
                  <wp:extent cx="2695074" cy="1208610"/>
                  <wp:effectExtent l="0" t="0" r="0" b="0"/>
                  <wp:docPr id="49" name="Рисунок 49" descr="https://sun1-47.userapi.com/impg/1G32NjbCHrfTlv2IsTSp-1qo3r8sXTK9B4F1Vw/SHUXaOx4G3w.jpg?size=604x272&amp;quality=95&amp;sign=efcf6a15e938da8ad38ab79a10b789a1&amp;c_uniq_tag=o70AKKuegXno1O7L0n11ZilT9ezaLeKekd_KiaMoZN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1-47.userapi.com/impg/1G32NjbCHrfTlv2IsTSp-1qo3r8sXTK9B4F1Vw/SHUXaOx4G3w.jpg?size=604x272&amp;quality=95&amp;sign=efcf6a15e938da8ad38ab79a10b789a1&amp;c_uniq_tag=o70AKKuegXno1O7L0n11ZilT9ezaLeKekd_KiaMoZN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31307" cy="122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414A627" w14:textId="05CCBB38" w:rsidR="00F15A92" w:rsidRDefault="00542CE5" w:rsidP="00F15A92">
            <w:pPr>
              <w:jc w:val="center"/>
              <w:rPr>
                <w:b/>
                <w:i/>
                <w:noProof/>
              </w:rPr>
            </w:pPr>
            <w:r w:rsidRPr="00F15A92">
              <w:rPr>
                <w:noProof/>
                <w:lang w:eastAsia="ru-RU"/>
              </w:rPr>
              <w:drawing>
                <wp:inline distT="0" distB="0" distL="0" distR="0" wp14:anchorId="71794C39" wp14:editId="556E0C29">
                  <wp:extent cx="1756410" cy="133679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26" cy="14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84B4EF" w14:textId="6E11B41A" w:rsidR="00542CE5" w:rsidRDefault="00313D04" w:rsidP="00313D04">
            <w:pPr>
              <w:jc w:val="both"/>
              <w:rPr>
                <w:i/>
                <w:noProof/>
                <w:color w:val="002060"/>
              </w:rPr>
            </w:pPr>
            <w:r>
              <w:rPr>
                <w:i/>
                <w:noProof/>
                <w:color w:val="002060"/>
              </w:rPr>
              <w:t xml:space="preserve">Учащиеся школы принимают активное </w:t>
            </w:r>
            <w:r w:rsidRPr="00313D04">
              <w:rPr>
                <w:i/>
                <w:noProof/>
                <w:color w:val="002060"/>
              </w:rPr>
              <w:t>участие в конкурсе рисунков "Белая ромашка", посвящённый Всемирному дню борьбы с туберкулезом.</w:t>
            </w:r>
          </w:p>
          <w:p w14:paraId="38374C1F" w14:textId="77777777" w:rsidR="00313D04" w:rsidRPr="00D51FE6" w:rsidRDefault="00313D04" w:rsidP="00313D04">
            <w:pPr>
              <w:jc w:val="both"/>
              <w:rPr>
                <w:i/>
                <w:noProof/>
                <w:color w:val="002060"/>
              </w:rPr>
            </w:pPr>
          </w:p>
          <w:p w14:paraId="35E72956" w14:textId="6359D0E9" w:rsidR="00542CE5" w:rsidRDefault="00313D04" w:rsidP="00F15A92">
            <w:pPr>
              <w:rPr>
                <w:b/>
                <w:i/>
                <w:noProof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 wp14:anchorId="2E965653" wp14:editId="169292FE">
                  <wp:extent cx="1212923" cy="1507958"/>
                  <wp:effectExtent l="0" t="0" r="635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30" cy="1508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2057C">
              <w:rPr>
                <w:b/>
                <w:i/>
                <w:noProof/>
                <w:lang w:eastAsia="ru-RU"/>
              </w:rPr>
              <w:drawing>
                <wp:inline distT="0" distB="0" distL="0" distR="0" wp14:anchorId="1856D584" wp14:editId="4CC1B23A">
                  <wp:extent cx="1123643" cy="1510331"/>
                  <wp:effectExtent l="0" t="0" r="635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86" cy="1514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76429A" w14:textId="3C254692" w:rsidR="0052057C" w:rsidRDefault="0052057C" w:rsidP="0052057C">
            <w:pPr>
              <w:jc w:val="center"/>
              <w:rPr>
                <w:b/>
                <w:i/>
                <w:noProof/>
                <w:color w:val="002060"/>
              </w:rPr>
            </w:pPr>
            <w:r>
              <w:rPr>
                <w:b/>
                <w:i/>
                <w:noProof/>
                <w:color w:val="002060"/>
                <w:lang w:eastAsia="ru-RU"/>
              </w:rPr>
              <w:drawing>
                <wp:inline distT="0" distB="0" distL="0" distR="0" wp14:anchorId="7E4CAA90" wp14:editId="0A03501E">
                  <wp:extent cx="1755775" cy="133985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E5D068" w14:textId="0F8BBBE2" w:rsidR="0052057C" w:rsidRPr="0052057C" w:rsidRDefault="0052057C" w:rsidP="0052057C">
            <w:pPr>
              <w:ind w:firstLine="0"/>
              <w:jc w:val="both"/>
              <w:rPr>
                <w:i/>
                <w:noProof/>
                <w:color w:val="002060"/>
              </w:rPr>
            </w:pPr>
            <w:r w:rsidRPr="0052057C">
              <w:rPr>
                <w:i/>
                <w:noProof/>
                <w:color w:val="002060"/>
              </w:rPr>
              <w:t>03 марта 2023 года состоялась городская научно-практическая конференция участников туристско-краеведческого движения "Отечество". Петров Тимофей и Тимирбаев Ильнур, учащиеся 9 а класса успешно выступили на секции "Этнография" и заняли II место. Поздравляем! Молодцы!</w:t>
            </w:r>
          </w:p>
          <w:p w14:paraId="3279040B" w14:textId="77777777" w:rsidR="0052057C" w:rsidRDefault="0052057C" w:rsidP="00F15A92">
            <w:pPr>
              <w:rPr>
                <w:b/>
                <w:i/>
                <w:noProof/>
              </w:rPr>
            </w:pPr>
          </w:p>
          <w:p w14:paraId="679CEC44" w14:textId="77777777" w:rsidR="0052057C" w:rsidRDefault="0052057C" w:rsidP="00F15A92">
            <w:pPr>
              <w:rPr>
                <w:b/>
                <w:i/>
                <w:noProof/>
              </w:rPr>
            </w:pPr>
          </w:p>
          <w:p w14:paraId="00299725" w14:textId="77777777" w:rsidR="00F15A92" w:rsidRPr="00DE7E91" w:rsidRDefault="00F15A92" w:rsidP="00DE7E91">
            <w:pPr>
              <w:jc w:val="center"/>
              <w:rPr>
                <w:b/>
                <w:i/>
                <w:noProof/>
              </w:rPr>
            </w:pPr>
            <w:r w:rsidRPr="00F15A92">
              <w:rPr>
                <w:noProof/>
                <w:lang w:eastAsia="ru-RU"/>
              </w:rPr>
              <w:lastRenderedPageBreak/>
              <w:drawing>
                <wp:inline distT="0" distB="0" distL="0" distR="0" wp14:anchorId="50E601B2" wp14:editId="65ED1D36">
                  <wp:extent cx="2244725" cy="508889"/>
                  <wp:effectExtent l="0" t="0" r="3175" b="5715"/>
                  <wp:docPr id="66" name="Рисунок 66" descr="https://komkur.info/i/201802/preview/profila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mkur.info/i/201802/preview/profila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768" cy="55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182F6" w14:textId="77777777" w:rsidR="009A07E7" w:rsidRDefault="009A07E7" w:rsidP="009A07E7">
            <w:pPr>
              <w:ind w:firstLine="0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3BE47CAE" w14:textId="12CF6FD2" w:rsidR="0016775E" w:rsidRDefault="009A07E7" w:rsidP="009A07E7">
            <w:pPr>
              <w:ind w:firstLine="0"/>
              <w:rPr>
                <w:noProof/>
                <w:lang w:eastAsia="ru-RU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9B436" wp14:editId="55F528D0">
                  <wp:extent cx="2727297" cy="1920454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785" cy="1929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2B8F5A" w14:textId="77777777" w:rsidR="009A07E7" w:rsidRDefault="009A07E7" w:rsidP="009A07E7">
            <w:pPr>
              <w:ind w:firstLine="0"/>
              <w:rPr>
                <w:noProof/>
                <w:lang w:eastAsia="ru-RU"/>
              </w:rPr>
            </w:pPr>
          </w:p>
          <w:p w14:paraId="572736BA" w14:textId="25731409" w:rsidR="009A07E7" w:rsidRDefault="009A07E7" w:rsidP="009A07E7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174A6" wp14:editId="417B8C69">
                  <wp:extent cx="2737252" cy="1940118"/>
                  <wp:effectExtent l="0" t="0" r="635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06" cy="195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70FB57" w14:textId="4644A893" w:rsidR="00401824" w:rsidRDefault="00401824" w:rsidP="0016775E">
            <w:pPr>
              <w:ind w:left="360" w:firstLine="0"/>
              <w:rPr>
                <w:i/>
                <w:noProof/>
                <w:sz w:val="28"/>
                <w:szCs w:val="28"/>
              </w:rPr>
            </w:pPr>
          </w:p>
          <w:p w14:paraId="3BC66D6A" w14:textId="0A7615E6" w:rsidR="009A07E7" w:rsidRDefault="009A07E7" w:rsidP="009A07E7">
            <w:pPr>
              <w:ind w:firstLine="0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DED12" wp14:editId="720A6788">
                  <wp:extent cx="2736302" cy="1932167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630" cy="1950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EC875" w14:textId="77777777" w:rsidR="006C14CC" w:rsidRDefault="006C14CC" w:rsidP="009A07E7">
            <w:pPr>
              <w:ind w:firstLine="0"/>
              <w:rPr>
                <w:i/>
                <w:noProof/>
                <w:sz w:val="28"/>
                <w:szCs w:val="28"/>
              </w:rPr>
            </w:pPr>
          </w:p>
          <w:p w14:paraId="14FCF212" w14:textId="3D108769" w:rsidR="006C14CC" w:rsidRPr="006C14CC" w:rsidRDefault="006C14CC" w:rsidP="006C14CC">
            <w:pPr>
              <w:pStyle w:val="aff6"/>
              <w:numPr>
                <w:ilvl w:val="0"/>
                <w:numId w:val="27"/>
              </w:numPr>
              <w:jc w:val="center"/>
              <w:rPr>
                <w:i/>
                <w:noProof/>
                <w:sz w:val="28"/>
                <w:szCs w:val="28"/>
              </w:rPr>
            </w:pPr>
            <w:r w:rsidRPr="006C14CC">
              <w:rPr>
                <w:b/>
                <w:i/>
                <w:noProof/>
                <w:color w:val="002060"/>
                <w:sz w:val="28"/>
                <w:szCs w:val="28"/>
              </w:rPr>
              <w:t>Пожарная безопасность</w:t>
            </w:r>
            <w:r w:rsidRPr="006C14CC">
              <w:rPr>
                <w:noProof/>
                <w:lang w:eastAsia="ru-RU"/>
              </w:rPr>
              <w:drawing>
                <wp:inline distT="0" distB="0" distL="0" distR="0" wp14:anchorId="20D9563E" wp14:editId="37697D09">
                  <wp:extent cx="151130" cy="151130"/>
                  <wp:effectExtent l="0" t="0" r="1270" b="1270"/>
                  <wp:docPr id="27" name="Рисунок 27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01E51" w14:textId="466DB52E" w:rsidR="00741CC3" w:rsidRDefault="006C14CC" w:rsidP="006C14CC">
            <w:pPr>
              <w:ind w:left="360" w:firstLine="0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i/>
                <w:noProof/>
                <w:color w:val="002060"/>
                <w:sz w:val="28"/>
                <w:szCs w:val="28"/>
              </w:rPr>
              <w:t xml:space="preserve">            </w:t>
            </w:r>
            <w:r>
              <w:rPr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5271778" wp14:editId="3317CC44">
                  <wp:extent cx="1599261" cy="1599261"/>
                  <wp:effectExtent l="0" t="0" r="127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81" cy="1605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042DBD" w14:textId="526B250F" w:rsidR="006C14CC" w:rsidRDefault="006C14CC" w:rsidP="006C14CC">
            <w:pPr>
              <w:ind w:left="360" w:firstLine="0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1CBB1C02" wp14:editId="11B5108F">
                  <wp:extent cx="2178551" cy="217855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912" cy="2181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AD19E4" w14:textId="77777777" w:rsidR="006C14CC" w:rsidRDefault="006C14CC" w:rsidP="006C14CC">
            <w:pPr>
              <w:ind w:left="360" w:firstLine="0"/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</w:p>
          <w:p w14:paraId="07C796DA" w14:textId="538811D9" w:rsidR="006C14CC" w:rsidRPr="006C14CC" w:rsidRDefault="006C14CC" w:rsidP="006C14CC">
            <w:pPr>
              <w:ind w:left="360" w:firstLine="0"/>
              <w:jc w:val="center"/>
              <w:rPr>
                <w:rStyle w:val="affffff6"/>
                <w:i/>
                <w:noProof/>
                <w:sz w:val="28"/>
                <w:szCs w:val="28"/>
              </w:rPr>
            </w:pPr>
            <w:r w:rsidRPr="006C14CC">
              <w:rPr>
                <w:i/>
                <w:noProof/>
                <w:color w:val="002060"/>
                <w:sz w:val="28"/>
                <w:szCs w:val="28"/>
              </w:rPr>
              <w:fldChar w:fldCharType="begin"/>
            </w:r>
            <w:r w:rsidRPr="006C14CC">
              <w:rPr>
                <w:i/>
                <w:noProof/>
                <w:color w:val="002060"/>
                <w:sz w:val="28"/>
                <w:szCs w:val="28"/>
              </w:rPr>
              <w:instrText xml:space="preserve"> HYPERLINK "https://pomoschryadom.ru/" \t "_blank" </w:instrText>
            </w:r>
            <w:r w:rsidRPr="006C14CC">
              <w:rPr>
                <w:i/>
                <w:noProof/>
                <w:color w:val="002060"/>
                <w:sz w:val="28"/>
                <w:szCs w:val="28"/>
              </w:rPr>
              <w:fldChar w:fldCharType="separate"/>
            </w:r>
            <w:r w:rsidRPr="006C14CC">
              <w:rPr>
                <w:rStyle w:val="affffff6"/>
                <w:b/>
                <w:bCs/>
                <w:i/>
                <w:noProof/>
                <w:sz w:val="28"/>
                <w:szCs w:val="28"/>
              </w:rPr>
              <w:t>ПомощьРядом.рф</w:t>
            </w:r>
          </w:p>
          <w:p w14:paraId="3488C650" w14:textId="6A4900B5" w:rsidR="00741CC3" w:rsidRDefault="006C14CC" w:rsidP="006C14CC">
            <w:pPr>
              <w:ind w:left="360" w:firstLine="0"/>
              <w:rPr>
                <w:i/>
                <w:noProof/>
                <w:color w:val="002060"/>
                <w:sz w:val="28"/>
                <w:szCs w:val="28"/>
              </w:rPr>
            </w:pPr>
            <w:r w:rsidRPr="006C14CC">
              <w:rPr>
                <w:i/>
                <w:noProof/>
                <w:color w:val="002060"/>
                <w:sz w:val="28"/>
                <w:szCs w:val="28"/>
              </w:rPr>
              <w:fldChar w:fldCharType="end"/>
            </w:r>
          </w:p>
          <w:p w14:paraId="01536B52" w14:textId="35C3D5B4" w:rsidR="00D07F9B" w:rsidRPr="00D07F9B" w:rsidRDefault="00D07F9B" w:rsidP="00313E31">
            <w:pPr>
              <w:ind w:firstLine="0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4905" w:type="dxa"/>
            <w:tcBorders>
              <w:left w:val="single" w:sz="4" w:space="0" w:color="auto"/>
              <w:right w:val="single" w:sz="4" w:space="0" w:color="auto"/>
            </w:tcBorders>
          </w:tcPr>
          <w:p w14:paraId="5795A605" w14:textId="25BC38F1" w:rsidR="00313D04" w:rsidRPr="00CD3E28" w:rsidRDefault="00313D04" w:rsidP="00313D04">
            <w:pPr>
              <w:jc w:val="both"/>
              <w:rPr>
                <w:i/>
                <w:noProof/>
                <w:color w:val="002060"/>
              </w:rPr>
            </w:pPr>
            <w:r w:rsidRPr="00CD3E28">
              <w:rPr>
                <w:i/>
                <w:noProof/>
                <w:color w:val="002060"/>
              </w:rPr>
              <w:lastRenderedPageBreak/>
              <w:t> 6 марта, исполнилось 50 лет со дня создания отрядов юных инспекторов движения. Отряд ЮИД МАОУ СОШ #18 не остались в стороне: провели флешмоб, организовали выставку рисунков, посетили информационные занятия и, конечно, как и на каждом юбилее, приготовили вкусные угощения. С юбилеем ЮИД</w:t>
            </w:r>
          </w:p>
          <w:p w14:paraId="179157F0" w14:textId="6B2B66B5" w:rsidR="00313D04" w:rsidRDefault="00CD3E28" w:rsidP="0052057C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4DB1E8D1" wp14:editId="1C8D3B88">
                  <wp:extent cx="1819943" cy="1323001"/>
                  <wp:effectExtent l="0" t="0" r="889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32" cy="1328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0F0332" w14:textId="315D0669" w:rsidR="00D66A17" w:rsidRPr="00CD3E28" w:rsidRDefault="00F15A92" w:rsidP="00D66A17">
            <w:pPr>
              <w:jc w:val="center"/>
              <w:rPr>
                <w:i/>
                <w:noProof/>
                <w:color w:val="002060"/>
              </w:rPr>
            </w:pPr>
            <w:r w:rsidRPr="00CD3E28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3A341868" wp14:editId="7B992931">
                  <wp:extent cx="1755775" cy="133985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318D22" w14:textId="2FAE95CA" w:rsidR="00313D04" w:rsidRPr="00CD3E28" w:rsidRDefault="00313D04" w:rsidP="00313D04">
            <w:pPr>
              <w:jc w:val="both"/>
              <w:rPr>
                <w:i/>
                <w:noProof/>
                <w:color w:val="002060"/>
              </w:rPr>
            </w:pPr>
            <w:r w:rsidRPr="00CD3E28">
              <w:rPr>
                <w:i/>
                <w:noProof/>
                <w:color w:val="002060"/>
              </w:rPr>
              <w:t>2023 год объявлен годом Педагога и наставника</w:t>
            </w:r>
            <w:r w:rsidRPr="00CD3E28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2ED31EDC" wp14:editId="38CBC430">
                  <wp:extent cx="160655" cy="160655"/>
                  <wp:effectExtent l="0" t="0" r="0" b="0"/>
                  <wp:docPr id="44" name="Рисунок 44" descr="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3E28">
              <w:rPr>
                <w:i/>
                <w:noProof/>
                <w:color w:val="002060"/>
              </w:rPr>
              <w:br/>
              <w:t>В преддверии Дня защитника Отечества и Международного женского дня в нашей школе организовано чествование и поздравление лучших учителей.</w:t>
            </w:r>
            <w:r w:rsidRPr="00CD3E28">
              <w:rPr>
                <w:i/>
                <w:noProof/>
                <w:color w:val="002060"/>
              </w:rPr>
              <w:br/>
            </w:r>
            <w:hyperlink r:id="rId44" w:history="1">
              <w:r w:rsidRPr="00CD3E28">
                <w:rPr>
                  <w:rStyle w:val="affffff6"/>
                  <w:i/>
                  <w:noProof/>
                  <w:color w:val="002060"/>
                </w:rPr>
                <w:t>#Годпедагогаинаставника</w:t>
              </w:r>
            </w:hyperlink>
            <w:r w:rsidRPr="00CD3E28">
              <w:rPr>
                <w:i/>
                <w:noProof/>
                <w:color w:val="002060"/>
              </w:rPr>
              <w:br/>
            </w:r>
            <w:hyperlink r:id="rId45" w:history="1">
              <w:r w:rsidRPr="00CD3E28">
                <w:rPr>
                  <w:rStyle w:val="affffff6"/>
                  <w:i/>
                  <w:noProof/>
                  <w:color w:val="002060"/>
                </w:rPr>
                <w:t>#МАОУСОШ18</w:t>
              </w:r>
            </w:hyperlink>
            <w:r w:rsidRPr="00CD3E28">
              <w:rPr>
                <w:i/>
                <w:noProof/>
                <w:color w:val="002060"/>
              </w:rPr>
              <w:br/>
            </w:r>
            <w:hyperlink r:id="rId46" w:history="1">
              <w:r w:rsidRPr="00CD3E28">
                <w:rPr>
                  <w:rStyle w:val="affffff6"/>
                  <w:i/>
                  <w:noProof/>
                  <w:color w:val="002060"/>
                </w:rPr>
                <w:t>#РДДМ</w:t>
              </w:r>
            </w:hyperlink>
            <w:r w:rsidRPr="00CD3E28">
              <w:rPr>
                <w:i/>
                <w:noProof/>
                <w:color w:val="002060"/>
              </w:rPr>
              <w:br/>
            </w:r>
            <w:hyperlink r:id="rId47" w:history="1">
              <w:r w:rsidRPr="00CD3E28">
                <w:rPr>
                  <w:rStyle w:val="affffff6"/>
                  <w:i/>
                  <w:noProof/>
                  <w:color w:val="002060"/>
                </w:rPr>
                <w:t>#Навигаторыдетства72</w:t>
              </w:r>
            </w:hyperlink>
          </w:p>
          <w:p w14:paraId="00003862" w14:textId="750A3291" w:rsidR="00313D04" w:rsidRDefault="00313D04" w:rsidP="00313D0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11BA8CB3" wp14:editId="66D824D3">
                  <wp:extent cx="2012416" cy="1320622"/>
                  <wp:effectExtent l="0" t="0" r="698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38" cy="1328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C2EAD1" w14:textId="77777777" w:rsidR="00D66A17" w:rsidRPr="00F15A92" w:rsidRDefault="00D66A17" w:rsidP="00F15A92">
            <w:pPr>
              <w:jc w:val="center"/>
              <w:rPr>
                <w:i/>
                <w:noProof/>
                <w:sz w:val="32"/>
                <w:szCs w:val="32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871ADD6" wp14:editId="4C26B525">
                  <wp:extent cx="1755775" cy="133985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368679" w14:textId="11170C64" w:rsidR="001A6738" w:rsidRDefault="00313D04" w:rsidP="00313D04">
            <w:pPr>
              <w:jc w:val="both"/>
              <w:rPr>
                <w:i/>
                <w:noProof/>
                <w:color w:val="002060"/>
                <w:sz w:val="28"/>
                <w:szCs w:val="28"/>
              </w:rPr>
            </w:pPr>
            <w:r w:rsidRPr="00313D04">
              <w:rPr>
                <w:i/>
                <w:noProof/>
                <w:color w:val="002060"/>
                <w:sz w:val="28"/>
                <w:szCs w:val="28"/>
              </w:rPr>
              <w:t>ЮИДовцы 1 В класса приняли участие в акции "Цветы для автоледи". Женщинам вручили поздравительные открытки и пожелали соблюдения правил дорожного движения.</w:t>
            </w:r>
          </w:p>
          <w:p w14:paraId="2A0CCEBD" w14:textId="5A2FDFFE" w:rsidR="007810F5" w:rsidRDefault="00313D04" w:rsidP="00F15A92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2F7095B7" wp14:editId="55622827">
                  <wp:extent cx="1723691" cy="127790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31136" cy="1283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D18AED" w14:textId="34E3E924" w:rsidR="001A6738" w:rsidRDefault="0052057C" w:rsidP="0052057C">
            <w:pPr>
              <w:ind w:firstLine="0"/>
              <w:jc w:val="center"/>
              <w:rPr>
                <w:i/>
                <w:noProof/>
                <w:color w:val="002060"/>
              </w:rPr>
            </w:pPr>
            <w:r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7C1402B4" wp14:editId="60804BAC">
                  <wp:extent cx="1755775" cy="133985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1F6FE9" w14:textId="741BC844" w:rsidR="0052057C" w:rsidRPr="007810F5" w:rsidRDefault="0052057C" w:rsidP="0052057C">
            <w:pPr>
              <w:ind w:firstLine="0"/>
              <w:jc w:val="both"/>
              <w:rPr>
                <w:i/>
                <w:noProof/>
                <w:color w:val="002060"/>
              </w:rPr>
            </w:pPr>
            <w:r w:rsidRPr="0052057C">
              <w:rPr>
                <w:i/>
                <w:noProof/>
                <w:color w:val="002060"/>
              </w:rPr>
              <w:t>3 марта на территории МАОУ СОШ 14 состоялся городской конкурс чтецов. В этом году он посвящен учителям, ведь 2023 год в России объявлен Годом педагога и наставника.</w:t>
            </w:r>
            <w:r w:rsidRPr="0052057C">
              <w:rPr>
                <w:i/>
                <w:noProof/>
                <w:color w:val="002060"/>
              </w:rPr>
              <w:br/>
            </w:r>
            <w:r w:rsidRPr="0052057C">
              <w:rPr>
                <w:i/>
                <w:noProof/>
                <w:color w:val="002060"/>
                <w:lang w:eastAsia="ru-RU"/>
              </w:rPr>
              <w:drawing>
                <wp:inline distT="0" distB="0" distL="0" distR="0" wp14:anchorId="63E83B1F" wp14:editId="5F30FCA3">
                  <wp:extent cx="151130" cy="151130"/>
                  <wp:effectExtent l="0" t="0" r="1270" b="1270"/>
                  <wp:docPr id="473" name="Рисунок 473" descr="👩‍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👩‍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7C">
              <w:rPr>
                <w:i/>
                <w:noProof/>
                <w:color w:val="002060"/>
              </w:rPr>
              <w:t>«Учительство не труд, а откровение…» - именно так звучала тема конкурса. Ведь учительство - это искусство, труд не менее творческий, чем труд писателя и композитора, но более тяжелый и ответственный.</w:t>
            </w:r>
            <w:r w:rsidRPr="0052057C">
              <w:rPr>
                <w:i/>
                <w:noProof/>
                <w:color w:val="002060"/>
              </w:rPr>
              <w:br/>
            </w:r>
            <w:r w:rsidRPr="0052057C">
              <w:rPr>
                <w:i/>
                <w:color w:val="002060"/>
              </w:rPr>
              <w:t xml:space="preserve"> </w:t>
            </w:r>
            <w:r w:rsidRPr="0052057C">
              <w:rPr>
                <w:i/>
                <w:noProof/>
                <w:color w:val="002060"/>
              </w:rPr>
              <w:t>На городском конкурсе чтецов, достойно представили нашу школу - Шевченко Софья, Меньков Роман, Якубова Полина, Гречина Софья, Четвергова Мария.</w:t>
            </w:r>
            <w:r w:rsidRPr="0052057C">
              <w:rPr>
                <w:i/>
                <w:noProof/>
                <w:color w:val="002060"/>
              </w:rPr>
              <w:br/>
            </w:r>
          </w:p>
          <w:p w14:paraId="65EC4312" w14:textId="77777777" w:rsidR="00F15A92" w:rsidRPr="00F15A92" w:rsidRDefault="00F15A92" w:rsidP="00F15A92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u w:val="single"/>
              </w:rPr>
            </w:pPr>
            <w:r w:rsidRPr="00F15A92">
              <w:rPr>
                <w:b/>
                <w:i/>
                <w:noProof/>
                <w:color w:val="002060"/>
                <w:sz w:val="32"/>
                <w:szCs w:val="32"/>
                <w:u w:val="single"/>
              </w:rPr>
              <w:lastRenderedPageBreak/>
              <w:t>Немного юмора!</w:t>
            </w:r>
          </w:p>
          <w:p w14:paraId="6FCA84B7" w14:textId="1BBC561E" w:rsidR="00C93E17" w:rsidRDefault="0020239A" w:rsidP="0020239A">
            <w:pPr>
              <w:jc w:val="both"/>
              <w:rPr>
                <w:i/>
                <w:noProof/>
                <w:color w:val="002060"/>
                <w:sz w:val="28"/>
                <w:szCs w:val="28"/>
              </w:rPr>
            </w:pPr>
            <w:r w:rsidRPr="0020239A">
              <w:rPr>
                <w:i/>
                <w:noProof/>
                <w:color w:val="002060"/>
                <w:sz w:val="28"/>
                <w:szCs w:val="28"/>
              </w:rPr>
              <w:t>Наступили времена, когда в школах на уроках информатики учителя совершенно бесплатно учатся у старшеклассников.</w:t>
            </w:r>
          </w:p>
          <w:p w14:paraId="7B7E87C2" w14:textId="674064BE" w:rsidR="0020239A" w:rsidRDefault="0020239A" w:rsidP="006C14CC">
            <w:pPr>
              <w:jc w:val="center"/>
              <w:rPr>
                <w:i/>
                <w:noProof/>
                <w:color w:val="002060"/>
                <w:sz w:val="28"/>
                <w:szCs w:val="28"/>
              </w:rPr>
            </w:pPr>
            <w:r>
              <w:rPr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E2E859D" wp14:editId="5C4C74B1">
                  <wp:extent cx="2161574" cy="139663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47" cy="1401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75BC74" w14:textId="77777777" w:rsidR="00F15A92" w:rsidRPr="00F15A92" w:rsidRDefault="00F15A92" w:rsidP="00F15A92">
            <w:pPr>
              <w:rPr>
                <w:b/>
                <w:i/>
                <w:noProof/>
                <w:color w:val="002060"/>
                <w:sz w:val="28"/>
                <w:szCs w:val="28"/>
                <w:u w:val="single"/>
              </w:rPr>
            </w:pPr>
            <w:r w:rsidRPr="00F15A92">
              <w:rPr>
                <w:b/>
                <w:i/>
                <w:noProof/>
                <w:color w:val="002060"/>
                <w:sz w:val="28"/>
                <w:szCs w:val="28"/>
                <w:u w:val="single"/>
              </w:rPr>
              <w:t>Рассказываю о любимых авторах!</w:t>
            </w:r>
          </w:p>
          <w:p w14:paraId="073CB419" w14:textId="588CB397" w:rsidR="004D4C08" w:rsidRDefault="004249C6" w:rsidP="004249C6">
            <w:pPr>
              <w:ind w:firstLine="0"/>
              <w:jc w:val="both"/>
              <w:rPr>
                <w:i/>
                <w:noProof/>
                <w:color w:val="002060"/>
                <w:sz w:val="26"/>
                <w:szCs w:val="26"/>
              </w:rPr>
            </w:pPr>
            <w:r w:rsidRPr="004249C6">
              <w:rPr>
                <w:i/>
                <w:noProof/>
                <w:color w:val="002060"/>
                <w:sz w:val="26"/>
                <w:szCs w:val="26"/>
              </w:rPr>
              <w:t>Эта книга заставляет задуматься о пороках людей, атмосферное произведение.</w:t>
            </w:r>
            <w:r>
              <w:rPr>
                <w:i/>
                <w:noProof/>
                <w:color w:val="002060"/>
                <w:sz w:val="26"/>
                <w:szCs w:val="26"/>
              </w:rPr>
              <w:t xml:space="preserve"> </w:t>
            </w:r>
            <w:r w:rsidRPr="004249C6">
              <w:rPr>
                <w:i/>
                <w:noProof/>
                <w:color w:val="002060"/>
                <w:sz w:val="26"/>
                <w:szCs w:val="26"/>
              </w:rPr>
              <w:t>Книга меня не заинтересовала с самого начала, после рассуждений автора типа "Всякое искусство совершенно бесполезно" и совершенно нелепого предисловия, содержащего несвязные философские раздумья, да еще и к слову сказать не соответствующего последней фразе, хотела бросить эту книгу.</w:t>
            </w:r>
            <w:r w:rsidRPr="004249C6">
              <w:rPr>
                <w:i/>
                <w:noProof/>
                <w:color w:val="002060"/>
                <w:sz w:val="26"/>
                <w:szCs w:val="26"/>
              </w:rPr>
              <w:br/>
              <w:t>Но вскоре завертелся сюжет и меня заинтриговала личность лорда Генри, который впоследствии сыграл немаловажную роль в судьбе молодого Дориана Грея. По сути молодой человек заключил сделку с дьяволом. По ходу повествования можно проследить за изменениями юноши. В начале это наивный молодой человек, единственным желанием которого является сохранение своей красоты и молодости, но в конце произведения перед читателем он предстает как жестокий алчный прогнивший изнутри. И вся эта метаморфоза происходит на наших глазах. Но портится лишь душа Дориана, а внешность остается неизменной на протяжении всей его жизни. Всему причиной оказывается портрет, который был написан художником, вложившим в него всю свою душу. Произведение поистине прекрасно. Описания предметов роскоши, философские отступления погружают в атмосферу того времени, заставляют проникнуться к главным героям. Развязка была предсказуема, но у меня осталось ощущение незаконченности, возможно я бы назвала ее слегка смятой, но может в том и прелесть этого романа, после прочтения остается масса тем для размышлений.</w:t>
            </w:r>
          </w:p>
          <w:p w14:paraId="0C8B62DA" w14:textId="27EBF3D0" w:rsidR="004249C6" w:rsidRPr="004249C6" w:rsidRDefault="004249C6" w:rsidP="004249C6">
            <w:pPr>
              <w:ind w:firstLine="0"/>
              <w:jc w:val="center"/>
              <w:rPr>
                <w:i/>
                <w:noProof/>
                <w:color w:val="002060"/>
                <w:sz w:val="26"/>
                <w:szCs w:val="26"/>
              </w:rPr>
            </w:pPr>
            <w:r>
              <w:rPr>
                <w:i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16171059" wp14:editId="6C49E009">
                  <wp:extent cx="700620" cy="1020756"/>
                  <wp:effectExtent l="0" t="0" r="4445" b="825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04" cy="1023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8392E3" w14:textId="7E4E2570" w:rsidR="00F15A92" w:rsidRPr="00F15A92" w:rsidRDefault="00F15A92" w:rsidP="00D86411">
            <w:pPr>
              <w:ind w:firstLine="0"/>
              <w:jc w:val="center"/>
              <w:rPr>
                <w:i/>
                <w:noProof/>
                <w:sz w:val="32"/>
                <w:szCs w:val="32"/>
              </w:rPr>
            </w:pPr>
            <w:r w:rsidRPr="00F15A92">
              <w:rPr>
                <w:b/>
                <w:i/>
                <w:color w:val="002060"/>
                <w:shd w:val="clear" w:color="auto" w:fill="FFFFFF"/>
              </w:rPr>
              <w:t>Начинай</w:t>
            </w:r>
            <w:r w:rsidR="00876D2F">
              <w:rPr>
                <w:i/>
                <w:color w:val="002060"/>
                <w:shd w:val="clear" w:color="auto" w:fill="FFFFFF"/>
              </w:rPr>
              <w:t xml:space="preserve"> </w:t>
            </w:r>
            <w:r w:rsidRPr="00F15A92">
              <w:rPr>
                <w:b/>
                <w:i/>
                <w:color w:val="002060"/>
                <w:shd w:val="clear" w:color="auto" w:fill="FFFFFF"/>
              </w:rPr>
              <w:t>читать</w:t>
            </w:r>
            <w:r w:rsidRPr="00F15A92">
              <w:rPr>
                <w:i/>
                <w:color w:val="002060"/>
                <w:shd w:val="clear" w:color="auto" w:fill="FFFFFF"/>
              </w:rPr>
              <w:t> </w:t>
            </w:r>
            <w:r w:rsidRPr="00F15A92">
              <w:rPr>
                <w:i/>
                <w:noProof/>
                <w:color w:val="002060"/>
                <w:shd w:val="clear" w:color="auto" w:fill="FFFFFF"/>
                <w:lang w:eastAsia="ru-RU"/>
              </w:rPr>
              <w:drawing>
                <wp:inline distT="0" distB="0" distL="0" distR="0" wp14:anchorId="51B5BF3B" wp14:editId="447610C0">
                  <wp:extent cx="158115" cy="158115"/>
                  <wp:effectExtent l="0" t="0" r="0" b="0"/>
                  <wp:docPr id="61" name="Рисунок 61" descr="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A92">
              <w:rPr>
                <w:i/>
                <w:color w:val="002060"/>
                <w:shd w:val="clear" w:color="auto" w:fill="FFFFFF"/>
              </w:rPr>
              <w:t xml:space="preserve">, </w:t>
            </w:r>
            <w:r w:rsidRPr="00F15A92">
              <w:rPr>
                <w:b/>
                <w:i/>
                <w:color w:val="002060"/>
                <w:shd w:val="clear" w:color="auto" w:fill="FFFFFF"/>
              </w:rPr>
              <w:t>тебе понравится</w:t>
            </w:r>
            <w:r w:rsidRPr="00F15A92">
              <w:rPr>
                <w:i/>
                <w:color w:val="002060"/>
                <w:shd w:val="clear" w:color="auto" w:fill="FFFFFF"/>
              </w:rPr>
              <w:t> </w:t>
            </w:r>
            <w:r w:rsidRPr="00F15A92">
              <w:rPr>
                <w:i/>
                <w:noProof/>
                <w:color w:val="002060"/>
                <w:shd w:val="clear" w:color="auto" w:fill="FFFFFF"/>
                <w:lang w:eastAsia="ru-RU"/>
              </w:rPr>
              <w:drawing>
                <wp:inline distT="0" distB="0" distL="0" distR="0" wp14:anchorId="006D792F" wp14:editId="02CEB4FA">
                  <wp:extent cx="158115" cy="158115"/>
                  <wp:effectExtent l="0" t="0" r="0" b="0"/>
                  <wp:docPr id="62" name="Рисунок 62" descr="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A92">
              <w:rPr>
                <w:i/>
                <w:color w:val="002060"/>
                <w:shd w:val="clear" w:color="auto" w:fill="FFFFFF"/>
              </w:rPr>
              <w:t>!</w:t>
            </w:r>
          </w:p>
        </w:tc>
        <w:tc>
          <w:tcPr>
            <w:tcW w:w="4897" w:type="dxa"/>
            <w:tcBorders>
              <w:left w:val="single" w:sz="4" w:space="0" w:color="auto"/>
              <w:right w:val="single" w:sz="4" w:space="0" w:color="auto"/>
            </w:tcBorders>
          </w:tcPr>
          <w:p w14:paraId="2CA489EE" w14:textId="0A62BFA6" w:rsidR="0052057C" w:rsidRPr="0052057C" w:rsidRDefault="0052057C" w:rsidP="0052057C">
            <w:pPr>
              <w:jc w:val="both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color w:val="002060"/>
              </w:rPr>
              <w:lastRenderedPageBreak/>
              <w:t xml:space="preserve">2 </w:t>
            </w:r>
            <w:r w:rsidRPr="0052057C">
              <w:rPr>
                <w:rFonts w:eastAsia="Calibri"/>
                <w:i/>
                <w:iCs/>
                <w:color w:val="002060"/>
              </w:rPr>
              <w:t>место в номинации "Исполнение поэтического произведения" в категории 1-4 классы заняла Шевченко Софья 3Б класс.</w:t>
            </w:r>
            <w:r w:rsidRPr="0052057C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3F4C4747" wp14:editId="6C574422">
                  <wp:extent cx="151130" cy="151130"/>
                  <wp:effectExtent l="0" t="0" r="1270" b="1270"/>
                  <wp:docPr id="474" name="Рисунок 474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7C">
              <w:rPr>
                <w:rFonts w:eastAsia="Calibri"/>
                <w:i/>
                <w:iCs/>
                <w:color w:val="002060"/>
              </w:rPr>
              <w:br/>
            </w:r>
            <w:r w:rsidRPr="0052057C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ADDC848" wp14:editId="59595CC7">
                  <wp:extent cx="151130" cy="151130"/>
                  <wp:effectExtent l="0" t="0" r="1270" b="1270"/>
                  <wp:docPr id="18" name="Рисунок 18" descr="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7C">
              <w:rPr>
                <w:rFonts w:eastAsia="Calibri"/>
                <w:i/>
                <w:iCs/>
                <w:color w:val="002060"/>
              </w:rPr>
              <w:t>место в номинации "Исполнение поэтического произведения" в категории 5-8 классы заняла Якубова Полина 8 А класс</w:t>
            </w:r>
            <w:r w:rsidRPr="0052057C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54492A6A" wp14:editId="15ED0279">
                  <wp:extent cx="151130" cy="151130"/>
                  <wp:effectExtent l="0" t="0" r="1270" b="1270"/>
                  <wp:docPr id="17" name="Рисунок 17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7C">
              <w:rPr>
                <w:rFonts w:eastAsia="Calibri"/>
                <w:i/>
                <w:iCs/>
                <w:color w:val="002060"/>
              </w:rPr>
              <w:br/>
              <w:t>Ребята, вы все огромные молодцы!</w:t>
            </w:r>
            <w:r w:rsidRPr="0052057C">
              <w:rPr>
                <w:rFonts w:eastAsia="Calibri"/>
                <w:i/>
                <w:iCs/>
                <w:color w:val="002060"/>
              </w:rPr>
              <w:br/>
            </w:r>
            <w:r w:rsidRPr="0052057C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408486E4" wp14:editId="3737B5BD">
                  <wp:extent cx="151130" cy="151130"/>
                  <wp:effectExtent l="0" t="0" r="1270" b="1270"/>
                  <wp:docPr id="475" name="Рисунок 475" descr="👏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👏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7C">
              <w:rPr>
                <w:rFonts w:eastAsia="Calibri"/>
                <w:i/>
                <w:iCs/>
                <w:color w:val="002060"/>
              </w:rPr>
              <w:t>Администрация МАОУ СОШ #18 выражает вам благодарность и желает успехов в вашем творчестве.</w:t>
            </w:r>
          </w:p>
          <w:p w14:paraId="68DED3BC" w14:textId="6C8329C1" w:rsidR="0052057C" w:rsidRDefault="0052057C" w:rsidP="0052057C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EAC8EC4" wp14:editId="402BD47A">
                  <wp:extent cx="1755775" cy="133985"/>
                  <wp:effectExtent l="0" t="0" r="0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B38BBB" w14:textId="5013ED8D" w:rsidR="0052057C" w:rsidRDefault="0052057C" w:rsidP="0052057C">
            <w:pPr>
              <w:jc w:val="both"/>
              <w:rPr>
                <w:rFonts w:eastAsia="Calibri"/>
                <w:i/>
                <w:iCs/>
                <w:color w:val="002060"/>
              </w:rPr>
            </w:pPr>
            <w:r w:rsidRPr="0052057C">
              <w:rPr>
                <w:rFonts w:eastAsia="Calibri"/>
                <w:i/>
                <w:iCs/>
                <w:color w:val="002060"/>
              </w:rPr>
              <w:t>Экопятница</w:t>
            </w:r>
            <w:r w:rsidRPr="0052057C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2505CFCA" wp14:editId="35562266">
                  <wp:extent cx="160655" cy="160655"/>
                  <wp:effectExtent l="0" t="0" r="0" b="0"/>
                  <wp:docPr id="462" name="Рисунок 462" descr="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7C">
              <w:rPr>
                <w:rFonts w:eastAsia="Calibri"/>
                <w:i/>
                <w:iCs/>
                <w:color w:val="002060"/>
              </w:rPr>
              <w:br/>
              <w:t>Значит новая классная встреча для 3г,2б и 2в</w:t>
            </w:r>
            <w:r>
              <w:rPr>
                <w:rFonts w:eastAsia="Calibri"/>
                <w:i/>
                <w:iCs/>
                <w:color w:val="002060"/>
              </w:rPr>
              <w:t xml:space="preserve">. </w:t>
            </w:r>
            <w:r w:rsidRPr="0052057C">
              <w:rPr>
                <w:rFonts w:eastAsia="Calibri"/>
                <w:i/>
                <w:iCs/>
                <w:color w:val="002060"/>
              </w:rPr>
              <w:t>К нам на встречу пришли Виктор и Лидия Канцлер,они занимаются экологией и рассказали ребятам что такое "ЭкоТобольск". Активные участники акции "Двойная польза".</w:t>
            </w:r>
            <w:r>
              <w:rPr>
                <w:rFonts w:eastAsia="Calibri"/>
                <w:i/>
                <w:iCs/>
                <w:color w:val="002060"/>
              </w:rPr>
              <w:t xml:space="preserve"> </w:t>
            </w:r>
            <w:r w:rsidRPr="0052057C">
              <w:rPr>
                <w:rFonts w:eastAsia="Calibri"/>
                <w:i/>
                <w:iCs/>
                <w:color w:val="002060"/>
              </w:rPr>
              <w:t>Ребята были вовлечены в рассказы Виктора и Лидии,отвечали на вопросы и задавали свои!Спасибо огромное ребятам,которые заботятся о нашей планете!</w:t>
            </w:r>
            <w:r>
              <w:rPr>
                <w:rFonts w:eastAsia="Calibri"/>
                <w:i/>
                <w:iCs/>
                <w:color w:val="002060"/>
              </w:rPr>
              <w:t xml:space="preserve"> </w:t>
            </w:r>
            <w:r w:rsidRPr="0052057C">
              <w:rPr>
                <w:rFonts w:eastAsia="Calibri"/>
                <w:i/>
                <w:iCs/>
                <w:color w:val="002060"/>
              </w:rPr>
              <w:t>Проводили классную встречу Полина Голуб 7б и Саламатова Ульяна 9а)</w:t>
            </w:r>
            <w:r w:rsidRPr="0052057C">
              <w:rPr>
                <w:rFonts w:eastAsia="Calibri"/>
                <w:i/>
                <w:iCs/>
                <w:color w:val="002060"/>
              </w:rPr>
              <w:br/>
            </w:r>
            <w:hyperlink r:id="rId59" w:history="1">
              <w:r w:rsidRPr="0052057C">
                <w:rPr>
                  <w:rStyle w:val="affffff6"/>
                  <w:rFonts w:eastAsia="Calibri"/>
                  <w:i/>
                  <w:iCs/>
                  <w:color w:val="002060"/>
                </w:rPr>
                <w:t>#РДШ</w:t>
              </w:r>
            </w:hyperlink>
            <w:r w:rsidRPr="0052057C">
              <w:rPr>
                <w:rFonts w:eastAsia="Calibri"/>
                <w:i/>
                <w:iCs/>
                <w:color w:val="002060"/>
              </w:rPr>
              <w:t> </w:t>
            </w:r>
            <w:hyperlink r:id="rId60" w:history="1">
              <w:r w:rsidRPr="0052057C">
                <w:rPr>
                  <w:rStyle w:val="affffff6"/>
                  <w:rFonts w:eastAsia="Calibri"/>
                  <w:i/>
                  <w:iCs/>
                  <w:color w:val="002060"/>
                </w:rPr>
                <w:t>#РДДМ</w:t>
              </w:r>
            </w:hyperlink>
            <w:r w:rsidRPr="0052057C">
              <w:rPr>
                <w:rFonts w:eastAsia="Calibri"/>
                <w:i/>
                <w:iCs/>
                <w:color w:val="002060"/>
              </w:rPr>
              <w:t> </w:t>
            </w:r>
            <w:hyperlink r:id="rId61" w:history="1">
              <w:r w:rsidRPr="0052057C">
                <w:rPr>
                  <w:rStyle w:val="affffff6"/>
                  <w:rFonts w:eastAsia="Calibri"/>
                  <w:i/>
                  <w:iCs/>
                  <w:color w:val="002060"/>
                </w:rPr>
                <w:t>#КлассныеВстречи</w:t>
              </w:r>
            </w:hyperlink>
            <w:r w:rsidRPr="0052057C">
              <w:rPr>
                <w:rFonts w:eastAsia="Calibri"/>
                <w:i/>
                <w:iCs/>
                <w:color w:val="002060"/>
              </w:rPr>
              <w:t> </w:t>
            </w:r>
            <w:hyperlink r:id="rId62" w:history="1">
              <w:r w:rsidRPr="0052057C">
                <w:rPr>
                  <w:rStyle w:val="affffff6"/>
                  <w:rFonts w:eastAsia="Calibri"/>
                  <w:i/>
                  <w:iCs/>
                  <w:color w:val="002060"/>
                </w:rPr>
                <w:t>#НавигаторыДетства72</w:t>
              </w:r>
            </w:hyperlink>
          </w:p>
          <w:p w14:paraId="7F7B0942" w14:textId="77777777" w:rsidR="0052057C" w:rsidRPr="0052057C" w:rsidRDefault="0052057C" w:rsidP="00CD3E28">
            <w:pPr>
              <w:rPr>
                <w:rFonts w:eastAsia="Calibri"/>
                <w:i/>
                <w:iCs/>
                <w:color w:val="002060"/>
              </w:rPr>
            </w:pPr>
          </w:p>
          <w:p w14:paraId="5C044BD0" w14:textId="497234C4" w:rsidR="0052057C" w:rsidRDefault="0052057C" w:rsidP="00CD3E28">
            <w:pPr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01BABB0" wp14:editId="2958DAEB">
                  <wp:extent cx="2550695" cy="1419249"/>
                  <wp:effectExtent l="0" t="0" r="254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07" cy="1421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DD6453" w14:textId="4FCC9B67" w:rsidR="0052057C" w:rsidRDefault="0052057C" w:rsidP="0052057C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775EF35B" wp14:editId="0D7EAD57">
                  <wp:extent cx="1755775" cy="133985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39EC6C" w14:textId="40C7B79F" w:rsidR="00CD3E28" w:rsidRDefault="00CD3E28" w:rsidP="0052057C">
            <w:pPr>
              <w:jc w:val="both"/>
              <w:rPr>
                <w:rFonts w:eastAsia="Calibri"/>
                <w:i/>
                <w:iCs/>
                <w:color w:val="002060"/>
              </w:rPr>
            </w:pPr>
            <w:r w:rsidRPr="00CD3E28">
              <w:rPr>
                <w:rFonts w:eastAsia="Calibri"/>
                <w:i/>
                <w:iCs/>
                <w:color w:val="002060"/>
              </w:rPr>
              <w:t>Школьники Тюменской области могут принять участие в олимпиаде по лингвистике</w:t>
            </w:r>
            <w:r w:rsidR="0052057C">
              <w:rPr>
                <w:rFonts w:eastAsia="Calibri"/>
                <w:i/>
                <w:iCs/>
                <w:color w:val="002060"/>
              </w:rPr>
              <w:t>.</w:t>
            </w:r>
            <w:r w:rsidRPr="00CD3E28">
              <w:rPr>
                <w:rFonts w:eastAsia="Calibri"/>
                <w:i/>
                <w:iCs/>
                <w:color w:val="002060"/>
              </w:rPr>
              <w:br/>
              <w:t>Образовательный центр «Сириус» проводит олимпиаду по лингвистике. В ней могут принять участие: школьники, их родители и учителя. Олимпиада пройдёт с 10 по 12 марта в онлайн-формате на платформе «Сириус. Курсы».</w:t>
            </w:r>
            <w:r w:rsidRPr="00CD3E28">
              <w:rPr>
                <w:rFonts w:eastAsia="Calibri"/>
                <w:i/>
                <w:iCs/>
                <w:color w:val="002060"/>
              </w:rPr>
              <w:br/>
            </w:r>
            <w:r w:rsidRPr="00CD3E28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2569DDA4" wp14:editId="0033FE5B">
                  <wp:extent cx="160655" cy="160655"/>
                  <wp:effectExtent l="0" t="0" r="0" b="0"/>
                  <wp:docPr id="452" name="Рисунок 452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7C">
              <w:rPr>
                <w:rFonts w:eastAsia="Calibri"/>
                <w:i/>
                <w:iCs/>
                <w:color w:val="002060"/>
              </w:rPr>
              <w:t>Зарегистрироваться — </w:t>
            </w:r>
            <w:hyperlink r:id="rId65" w:tgtFrame="_blank" w:tooltip="https://lingvo.siriusolymp.ru/registration" w:history="1">
              <w:r w:rsidRPr="0052057C">
                <w:rPr>
                  <w:rStyle w:val="affffff6"/>
                  <w:rFonts w:eastAsia="Calibri"/>
                  <w:i/>
                  <w:iCs/>
                  <w:color w:val="002060"/>
                </w:rPr>
                <w:t>https://vk.cc/clLxRb</w:t>
              </w:r>
            </w:hyperlink>
            <w:r w:rsidRPr="0052057C">
              <w:rPr>
                <w:rFonts w:eastAsia="Calibri"/>
                <w:i/>
                <w:iCs/>
                <w:color w:val="002060"/>
              </w:rPr>
              <w:br/>
            </w:r>
            <w:r w:rsidRPr="0052057C"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9689BBE" wp14:editId="410EC943">
                  <wp:extent cx="160655" cy="160655"/>
                  <wp:effectExtent l="0" t="0" r="0" b="0"/>
                  <wp:docPr id="448" name="Рисунок 448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7C">
              <w:rPr>
                <w:rFonts w:eastAsia="Calibri"/>
                <w:i/>
                <w:iCs/>
                <w:color w:val="002060"/>
              </w:rPr>
              <w:t>Посмотреть задачи прошлого года — </w:t>
            </w:r>
            <w:hyperlink r:id="rId66" w:tgtFrame="_blank" w:tooltip="https://edu.sirius.online/#/contests_page/lingv" w:history="1">
              <w:r w:rsidRPr="0052057C">
                <w:rPr>
                  <w:rStyle w:val="affffff6"/>
                  <w:rFonts w:eastAsia="Calibri"/>
                  <w:i/>
                  <w:iCs/>
                  <w:color w:val="002060"/>
                </w:rPr>
                <w:t>https://vk.cc/clLxTt</w:t>
              </w:r>
            </w:hyperlink>
            <w:r w:rsidRPr="0052057C">
              <w:rPr>
                <w:rFonts w:eastAsia="Calibri"/>
                <w:i/>
                <w:iCs/>
                <w:color w:val="002060"/>
              </w:rPr>
              <w:br/>
            </w:r>
            <w:r w:rsidRPr="00CD3E28">
              <w:rPr>
                <w:rFonts w:eastAsia="Calibri"/>
                <w:i/>
                <w:iCs/>
                <w:color w:val="002060"/>
              </w:rPr>
              <w:t>Олимпиада по лингвистике проводится уже не первый год. Так, в 2020 году Тюменская область вошла в число регионов-лидеров по количеству участников.</w:t>
            </w:r>
          </w:p>
          <w:p w14:paraId="2C4F4B18" w14:textId="75BF4E43" w:rsidR="00CD3E28" w:rsidRDefault="0052057C" w:rsidP="0052057C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EB22F00" wp14:editId="3343158C">
                  <wp:extent cx="1118903" cy="1118903"/>
                  <wp:effectExtent l="0" t="0" r="5080" b="508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57" cy="1120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024742" w14:textId="22ED8329" w:rsidR="00C778F9" w:rsidRDefault="00C778F9" w:rsidP="00C778F9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 w:rsidRPr="00F15A92"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1A8F647" wp14:editId="79FCFC39">
                  <wp:extent cx="1755775" cy="13398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7981CD" w14:textId="77777777" w:rsidR="001A6738" w:rsidRDefault="003A0DFC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 xml:space="preserve">Больше новостей на </w:t>
            </w:r>
          </w:p>
          <w:p w14:paraId="617566B1" w14:textId="77777777" w:rsidR="001A6738" w:rsidRDefault="003A0DFC" w:rsidP="00F15A92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8CE10" wp14:editId="7E69EED7">
                  <wp:extent cx="1387391" cy="1387391"/>
                  <wp:effectExtent l="0" t="0" r="3810" b="3810"/>
                  <wp:docPr id="67" name="Рисунок 67" descr="http://qrcoder.ru/code/?https%3A%2F%2Fvk.com%2Frds_school1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rds_school1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11" cy="139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C52DB" w14:textId="77777777" w:rsidR="00F15A92" w:rsidRPr="00F15A92" w:rsidRDefault="00F15A92" w:rsidP="00F15A92">
            <w:pPr>
              <w:rPr>
                <w:sz w:val="32"/>
                <w:szCs w:val="32"/>
              </w:rPr>
            </w:pPr>
            <w:r w:rsidRPr="00F15A92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7145D3D" wp14:editId="2349BAE6">
                  <wp:extent cx="2322830" cy="804545"/>
                  <wp:effectExtent l="0" t="0" r="127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337FBC" w14:textId="77777777" w:rsidR="00F15A92" w:rsidRPr="00F15A92" w:rsidRDefault="00F15A92" w:rsidP="00F15A92">
            <w:pPr>
              <w:tabs>
                <w:tab w:val="left" w:pos="4667"/>
              </w:tabs>
              <w:ind w:hanging="398"/>
              <w:jc w:val="center"/>
              <w:rPr>
                <w:i/>
                <w:color w:val="002060"/>
                <w:sz w:val="28"/>
                <w:szCs w:val="28"/>
              </w:rPr>
            </w:pPr>
          </w:p>
          <w:p w14:paraId="496C3E85" w14:textId="40051847" w:rsidR="00F15A92" w:rsidRDefault="009A07E7" w:rsidP="009A07E7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Раз уж в марте, в начале весны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Повезло Вам когда-то родиться,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Так пусть будете счастливы Вы,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С Вами лучшее пусть всё свершится.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И пусть будит Вас пение птиц,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Поутру что садятся на ветки,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Ваша радость не знает границ,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А здоровье всегда будет крепким.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И удачи в делах Вам большой,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И покоя в душе, и цветенья.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Как обычно бывает весной.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  <w:t>Поздравляем мы Вас с днем рожденья!</w:t>
            </w:r>
            <w:r w:rsidRPr="009A07E7">
              <w:rPr>
                <w:rFonts w:eastAsia="Times New Roman"/>
                <w:i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>
              <w:rPr>
                <w:rFonts w:eastAsia="Times New Roman"/>
                <w:i/>
                <w:noProof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50F3B40E" wp14:editId="54F94B1E">
                  <wp:extent cx="2239479" cy="2025323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49" cy="202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812440" w14:textId="77777777" w:rsidR="009A07E7" w:rsidRPr="00F15A92" w:rsidRDefault="009A07E7" w:rsidP="009A07E7">
            <w:pPr>
              <w:shd w:val="clear" w:color="auto" w:fill="FFFFFF"/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14:paraId="58A752E0" w14:textId="77777777" w:rsidR="00F15A92" w:rsidRPr="00F15A92" w:rsidRDefault="00F15A92" w:rsidP="00F15A92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15A92">
              <w:rPr>
                <w:b/>
                <w:i/>
                <w:color w:val="002060"/>
                <w:sz w:val="28"/>
                <w:szCs w:val="28"/>
              </w:rPr>
              <w:t>ШКОЛЬНАЯ ГАЗЕТА</w:t>
            </w:r>
          </w:p>
          <w:p w14:paraId="26233E0F" w14:textId="77777777" w:rsidR="00F15A92" w:rsidRPr="00F15A92" w:rsidRDefault="00F15A92" w:rsidP="00F15A92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15A92">
              <w:rPr>
                <w:b/>
                <w:i/>
                <w:color w:val="002060"/>
                <w:sz w:val="28"/>
                <w:szCs w:val="28"/>
              </w:rPr>
              <w:t>«Время первых»</w:t>
            </w:r>
          </w:p>
          <w:p w14:paraId="6140BF27" w14:textId="77777777" w:rsidR="00F15A92" w:rsidRPr="00F15A92" w:rsidRDefault="00F15A92" w:rsidP="00F15A92">
            <w:pPr>
              <w:jc w:val="both"/>
              <w:rPr>
                <w:i/>
                <w:color w:val="002060"/>
                <w:sz w:val="28"/>
                <w:szCs w:val="28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Уважаемые ученики, учителя и родители! Газета «Время первых» просит вас присылать в редакцию свое творчество: стихотворения, статьи, сочинения. </w:t>
            </w:r>
          </w:p>
          <w:p w14:paraId="0BF2359B" w14:textId="77777777" w:rsidR="00F15A92" w:rsidRPr="00F15A92" w:rsidRDefault="00F15A92" w:rsidP="00F15A92">
            <w:pPr>
              <w:jc w:val="both"/>
              <w:rPr>
                <w:i/>
                <w:color w:val="6B9F25" w:themeColor="hyperlink"/>
                <w:sz w:val="28"/>
                <w:szCs w:val="28"/>
                <w:u w:val="single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Пишите всё, что считаете интересным! Свои работы желательно присылать в формате Word на электронную почту </w:t>
            </w:r>
            <w:r w:rsidRPr="00F15A92">
              <w:rPr>
                <w:i/>
                <w:color w:val="92D050"/>
                <w:sz w:val="28"/>
                <w:szCs w:val="28"/>
                <w:u w:val="single"/>
                <w:lang w:val="en-US"/>
              </w:rPr>
              <w:t>vremja</w:t>
            </w:r>
            <w:r w:rsidRPr="00F15A92">
              <w:rPr>
                <w:i/>
                <w:color w:val="92D050"/>
                <w:sz w:val="28"/>
                <w:szCs w:val="28"/>
                <w:u w:val="single"/>
              </w:rPr>
              <w:t>1</w:t>
            </w:r>
            <w:hyperlink r:id="rId71" w:history="1">
              <w:r w:rsidRPr="00F15A92">
                <w:rPr>
                  <w:i/>
                  <w:color w:val="92D050"/>
                  <w:sz w:val="28"/>
                  <w:szCs w:val="28"/>
                  <w:u w:val="single"/>
                </w:rPr>
                <w:t>@mail.ru</w:t>
              </w:r>
            </w:hyperlink>
          </w:p>
          <w:p w14:paraId="65FF2724" w14:textId="77777777" w:rsidR="00F15A92" w:rsidRPr="00F15A92" w:rsidRDefault="00F15A92" w:rsidP="00F15A92">
            <w:pPr>
              <w:spacing w:line="259" w:lineRule="auto"/>
              <w:ind w:firstLine="0"/>
              <w:jc w:val="both"/>
              <w:rPr>
                <w:i/>
                <w:color w:val="002060"/>
                <w:sz w:val="28"/>
                <w:szCs w:val="28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 вместе с фотографиями: с пометкой «Для ВП». Творчество родителей особенно приветствуется! </w:t>
            </w:r>
          </w:p>
          <w:p w14:paraId="088D73E3" w14:textId="77777777" w:rsidR="00F15A92" w:rsidRPr="00F15A92" w:rsidRDefault="00F15A92" w:rsidP="00F15A92">
            <w:pPr>
              <w:spacing w:line="259" w:lineRule="auto"/>
              <w:ind w:firstLine="0"/>
              <w:jc w:val="both"/>
              <w:rPr>
                <w:i/>
                <w:color w:val="002060"/>
                <w:sz w:val="28"/>
                <w:szCs w:val="28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       Главный редактор: Шипулова Лилия Минияновна. </w:t>
            </w:r>
          </w:p>
          <w:p w14:paraId="35A37CD8" w14:textId="77777777" w:rsidR="00F15A92" w:rsidRPr="00F15A92" w:rsidRDefault="00F15A92" w:rsidP="00F15A92">
            <w:pPr>
              <w:spacing w:line="259" w:lineRule="auto"/>
              <w:jc w:val="both"/>
              <w:rPr>
                <w:i/>
                <w:color w:val="6B9F25" w:themeColor="hyperlink"/>
                <w:sz w:val="28"/>
                <w:szCs w:val="28"/>
                <w:u w:val="single"/>
              </w:rPr>
            </w:pPr>
            <w:r w:rsidRPr="00F15A92">
              <w:rPr>
                <w:i/>
                <w:color w:val="002060"/>
                <w:sz w:val="28"/>
                <w:szCs w:val="28"/>
              </w:rPr>
              <w:t xml:space="preserve">Выпуск газеты можно посмотреть на сайте школы: </w:t>
            </w:r>
            <w:hyperlink r:id="rId72" w:history="1">
              <w:r w:rsidRPr="00F15A92">
                <w:rPr>
                  <w:i/>
                  <w:color w:val="6B9F25" w:themeColor="hyperlink"/>
                  <w:sz w:val="28"/>
                  <w:szCs w:val="28"/>
                  <w:u w:val="single"/>
                </w:rPr>
                <w:t>https://tobschool18.ru</w:t>
              </w:r>
            </w:hyperlink>
          </w:p>
          <w:p w14:paraId="5BF938D8" w14:textId="77777777" w:rsidR="00F15A92" w:rsidRPr="00F15A92" w:rsidRDefault="00F15A92" w:rsidP="00F15A92">
            <w:pPr>
              <w:spacing w:line="259" w:lineRule="auto"/>
              <w:jc w:val="both"/>
              <w:rPr>
                <w:i/>
                <w:sz w:val="28"/>
                <w:szCs w:val="28"/>
              </w:rPr>
            </w:pPr>
          </w:p>
          <w:p w14:paraId="03069029" w14:textId="77777777" w:rsidR="00F15A92" w:rsidRPr="00F15A92" w:rsidRDefault="00F15A92" w:rsidP="00F15A92">
            <w:pPr>
              <w:rPr>
                <w:sz w:val="32"/>
                <w:szCs w:val="32"/>
              </w:rPr>
            </w:pPr>
            <w:r w:rsidRPr="00F15A92">
              <w:rPr>
                <w:noProof/>
                <w:lang w:eastAsia="ru-RU"/>
              </w:rPr>
              <w:drawing>
                <wp:inline distT="0" distB="0" distL="0" distR="0" wp14:anchorId="234E50E9" wp14:editId="2B5EDBAD">
                  <wp:extent cx="2607734" cy="1297940"/>
                  <wp:effectExtent l="0" t="0" r="2540" b="0"/>
                  <wp:docPr id="42" name="Рисунок 42" descr="https://gted.ru/wp-content/uploads/2012/06/perep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ted.ru/wp-content/uploads/2012/06/perep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34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03BBE" w14:textId="0B77140A" w:rsidR="00F15A92" w:rsidRPr="00B3607C" w:rsidRDefault="00F15A92" w:rsidP="003E27C8">
      <w:pPr>
        <w:ind w:firstLine="0"/>
        <w:rPr>
          <w:noProof/>
        </w:rPr>
      </w:pPr>
    </w:p>
    <w:sectPr w:rsidR="00F15A92" w:rsidRPr="00B3607C" w:rsidSect="00620311">
      <w:headerReference w:type="default" r:id="rId74"/>
      <w:footerReference w:type="even" r:id="rId75"/>
      <w:footerReference w:type="default" r:id="rId76"/>
      <w:footerReference w:type="first" r:id="rId77"/>
      <w:pgSz w:w="15840" w:h="24480" w:code="3"/>
      <w:pgMar w:top="720" w:right="691" w:bottom="1440" w:left="69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5801C" w14:textId="77777777" w:rsidR="00D14A30" w:rsidRDefault="00D14A30">
      <w:r>
        <w:separator/>
      </w:r>
    </w:p>
    <w:p w14:paraId="20D09AC6" w14:textId="77777777" w:rsidR="00D14A30" w:rsidRDefault="00D14A30"/>
  </w:endnote>
  <w:endnote w:type="continuationSeparator" w:id="0">
    <w:p w14:paraId="725D2EB0" w14:textId="77777777" w:rsidR="00D14A30" w:rsidRDefault="00D14A30">
      <w:r>
        <w:continuationSeparator/>
      </w:r>
    </w:p>
    <w:p w14:paraId="7BD507C0" w14:textId="77777777" w:rsidR="00D14A30" w:rsidRDefault="00D14A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-699857513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3DCC6171" w14:textId="77777777" w:rsidR="00896D1C" w:rsidRDefault="00896D1C" w:rsidP="00AA5D1C">
        <w:pPr>
          <w:pStyle w:val="a9"/>
          <w:rPr>
            <w:rStyle w:val="ab"/>
          </w:rPr>
        </w:pPr>
        <w:r>
          <w:rPr>
            <w:rStyle w:val="ab"/>
            <w:lang w:bidi="ru-RU"/>
          </w:rPr>
          <w:fldChar w:fldCharType="begin"/>
        </w:r>
        <w:r>
          <w:rPr>
            <w:rStyle w:val="ab"/>
            <w:lang w:bidi="ru-RU"/>
          </w:rPr>
          <w:instrText xml:space="preserve"> PAGE </w:instrText>
        </w:r>
        <w:r>
          <w:rPr>
            <w:rStyle w:val="ab"/>
            <w:lang w:bidi="ru-RU"/>
          </w:rPr>
          <w:fldChar w:fldCharType="end"/>
        </w:r>
      </w:p>
    </w:sdtContent>
  </w:sdt>
  <w:p w14:paraId="64C2F986" w14:textId="77777777" w:rsidR="00896D1C" w:rsidRDefault="00896D1C" w:rsidP="00AA5D1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740EE" w14:textId="77777777" w:rsidR="00896D1C" w:rsidRPr="00E958B0" w:rsidRDefault="00896D1C" w:rsidP="00AA5D1C">
    <w:pPr>
      <w:pStyle w:val="a9"/>
      <w:rPr>
        <w:rStyle w:val="ab"/>
        <w:lang w:val="ro-RO"/>
      </w:rPr>
    </w:pPr>
    <w:r w:rsidRPr="00E958B0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1A690CC" wp14:editId="4E0DBC2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Прямоугольник 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62D32F" w14:textId="77777777" w:rsidR="00896D1C" w:rsidRPr="00AA5D1C" w:rsidRDefault="00896D1C" w:rsidP="00AA5D1C">
                          <w:pPr>
                            <w:pStyle w:val="a9"/>
                            <w:rPr>
                              <w:noProof/>
                            </w:rPr>
                          </w:pP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begin"/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separate"/>
                          </w:r>
                          <w:r w:rsidR="006178C5">
                            <w:rPr>
                              <w:noProof/>
                              <w:lang w:bidi="ru-RU"/>
                            </w:rPr>
                            <w:t>6</w: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690CC" id="Прямоугольник 2" o:spid="_x0000_s1026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" fillcolor="#511707 [1604]" stroked="f" strokeweight="1pt">
              <v:textbox>
                <w:txbxContent>
                  <w:p w14:paraId="2E62D32F" w14:textId="77777777" w:rsidR="00896D1C" w:rsidRPr="00AA5D1C" w:rsidRDefault="00896D1C" w:rsidP="00AA5D1C">
                    <w:pPr>
                      <w:pStyle w:val="a9"/>
                      <w:rPr>
                        <w:noProof/>
                      </w:rPr>
                    </w:pPr>
                    <w:r w:rsidRPr="00AA5D1C">
                      <w:rPr>
                        <w:noProof/>
                        <w:lang w:bidi="ru-RU"/>
                      </w:rPr>
                      <w:fldChar w:fldCharType="begin"/>
                    </w:r>
                    <w:r w:rsidRPr="00AA5D1C">
                      <w:rPr>
                        <w:noProof/>
                        <w:lang w:bidi="ru-RU"/>
                      </w:rPr>
                      <w:instrText xml:space="preserve"> PAGE   \* MERGEFORMAT </w:instrText>
                    </w:r>
                    <w:r w:rsidRPr="00AA5D1C">
                      <w:rPr>
                        <w:noProof/>
                        <w:lang w:bidi="ru-RU"/>
                      </w:rPr>
                      <w:fldChar w:fldCharType="separate"/>
                    </w:r>
                    <w:r w:rsidR="006178C5">
                      <w:rPr>
                        <w:noProof/>
                        <w:lang w:bidi="ru-RU"/>
                      </w:rPr>
                      <w:t>6</w:t>
                    </w:r>
                    <w:r w:rsidRPr="00AA5D1C">
                      <w:rPr>
                        <w:noProof/>
                        <w:lang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009F5" w14:textId="77777777" w:rsidR="00896D1C" w:rsidRDefault="00896D1C" w:rsidP="00AA5D1C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FF8CA8F" wp14:editId="067FC35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6D5D8D" w14:textId="77777777" w:rsidR="00896D1C" w:rsidRPr="00AA5D1C" w:rsidRDefault="00896D1C" w:rsidP="00AA5D1C">
                          <w:pPr>
                            <w:pStyle w:val="a9"/>
                            <w:rPr>
                              <w:noProof/>
                            </w:rPr>
                          </w:pP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begin"/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separate"/>
                          </w:r>
                          <w:r w:rsidR="006178C5">
                            <w:rPr>
                              <w:noProof/>
                              <w:lang w:bidi="ru-RU"/>
                            </w:rPr>
                            <w:t>1</w:t>
                          </w:r>
                          <w:r w:rsidRPr="00AA5D1C">
                            <w:rPr>
                              <w:noProof/>
                              <w:lang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F8CA8F" id="Прямоугольник 1" o:spid="_x0000_s1027" style="position:absolute;left:0;text-align:left;margin-left:0;margin-top:0;width:793.45pt;height:38.9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" fillcolor="#511707 [1604]" stroked="f" strokeweight="1pt">
              <v:textbox>
                <w:txbxContent>
                  <w:p w14:paraId="2F6D5D8D" w14:textId="77777777" w:rsidR="00896D1C" w:rsidRPr="00AA5D1C" w:rsidRDefault="00896D1C" w:rsidP="00AA5D1C">
                    <w:pPr>
                      <w:pStyle w:val="a9"/>
                      <w:rPr>
                        <w:noProof/>
                      </w:rPr>
                    </w:pPr>
                    <w:r w:rsidRPr="00AA5D1C">
                      <w:rPr>
                        <w:noProof/>
                        <w:lang w:bidi="ru-RU"/>
                      </w:rPr>
                      <w:fldChar w:fldCharType="begin"/>
                    </w:r>
                    <w:r w:rsidRPr="00AA5D1C">
                      <w:rPr>
                        <w:noProof/>
                        <w:lang w:bidi="ru-RU"/>
                      </w:rPr>
                      <w:instrText xml:space="preserve"> PAGE   \* MERGEFORMAT </w:instrText>
                    </w:r>
                    <w:r w:rsidRPr="00AA5D1C">
                      <w:rPr>
                        <w:noProof/>
                        <w:lang w:bidi="ru-RU"/>
                      </w:rPr>
                      <w:fldChar w:fldCharType="separate"/>
                    </w:r>
                    <w:r w:rsidR="006178C5">
                      <w:rPr>
                        <w:noProof/>
                        <w:lang w:bidi="ru-RU"/>
                      </w:rPr>
                      <w:t>1</w:t>
                    </w:r>
                    <w:r w:rsidRPr="00AA5D1C">
                      <w:rPr>
                        <w:noProof/>
                        <w:lang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4AFC2" w14:textId="77777777" w:rsidR="00D14A30" w:rsidRDefault="00D14A30">
      <w:r>
        <w:separator/>
      </w:r>
    </w:p>
    <w:p w14:paraId="4DF788D5" w14:textId="77777777" w:rsidR="00D14A30" w:rsidRDefault="00D14A30"/>
  </w:footnote>
  <w:footnote w:type="continuationSeparator" w:id="0">
    <w:p w14:paraId="0D83D897" w14:textId="77777777" w:rsidR="00D14A30" w:rsidRDefault="00D14A30">
      <w:r>
        <w:continuationSeparator/>
      </w:r>
    </w:p>
    <w:p w14:paraId="1618C9F0" w14:textId="77777777" w:rsidR="00D14A30" w:rsidRDefault="00D14A3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14477" w:type="dxa"/>
      <w:tblLook w:val="04A0" w:firstRow="1" w:lastRow="0" w:firstColumn="1" w:lastColumn="0" w:noHBand="0" w:noVBand="1"/>
    </w:tblPr>
    <w:tblGrid>
      <w:gridCol w:w="2695"/>
      <w:gridCol w:w="9000"/>
      <w:gridCol w:w="2782"/>
    </w:tblGrid>
    <w:tr w:rsidR="00896D1C" w:rsidRPr="00B3607C" w14:paraId="199472C6" w14:textId="77777777" w:rsidTr="00896D1C">
      <w:tc>
        <w:tcPr>
          <w:tcW w:w="2695" w:type="dxa"/>
          <w:tcBorders>
            <w:lef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04A98B83" w14:textId="60EF32D8" w:rsidR="00896D1C" w:rsidRPr="00D27A6B" w:rsidRDefault="00896D1C" w:rsidP="008A4735">
          <w:pPr>
            <w:pStyle w:val="af0"/>
            <w:rPr>
              <w:color w:val="000F64" w:themeColor="accent2"/>
              <w:sz w:val="36"/>
              <w:szCs w:val="36"/>
            </w:rPr>
          </w:pPr>
          <w:r>
            <w:rPr>
              <w:color w:val="000F64" w:themeColor="accent2"/>
              <w:sz w:val="36"/>
              <w:szCs w:val="36"/>
            </w:rPr>
            <w:t>Выпуск №7</w:t>
          </w:r>
        </w:p>
        <w:p w14:paraId="7759C5FA" w14:textId="17F3B7AC" w:rsidR="00896D1C" w:rsidRPr="00B76218" w:rsidRDefault="00896D1C" w:rsidP="008A4735">
          <w:pPr>
            <w:pStyle w:val="af0"/>
            <w:rPr>
              <w:color w:val="000F64" w:themeColor="accent2"/>
            </w:rPr>
          </w:pPr>
          <w:r>
            <w:rPr>
              <w:color w:val="000F64" w:themeColor="accent2"/>
              <w:sz w:val="36"/>
              <w:szCs w:val="36"/>
            </w:rPr>
            <w:t>Март</w:t>
          </w:r>
        </w:p>
      </w:tc>
      <w:tc>
        <w:tcPr>
          <w:tcW w:w="9000" w:type="dxa"/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4A0CFA29" w14:textId="77777777" w:rsidR="00896D1C" w:rsidRPr="00D27A6B" w:rsidRDefault="00896D1C" w:rsidP="00AE5D54">
          <w:pPr>
            <w:pStyle w:val="af6"/>
            <w:rPr>
              <w:color w:val="000F64" w:themeColor="accent2"/>
              <w:sz w:val="80"/>
              <w:szCs w:val="80"/>
            </w:rPr>
          </w:pPr>
          <w:r w:rsidRPr="00D27A6B">
            <w:rPr>
              <w:color w:val="000F64" w:themeColor="accent2"/>
              <w:sz w:val="80"/>
              <w:szCs w:val="80"/>
            </w:rPr>
            <w:t>Время первых</w:t>
          </w:r>
        </w:p>
      </w:tc>
      <w:tc>
        <w:tcPr>
          <w:tcW w:w="2782" w:type="dxa"/>
          <w:tcBorders>
            <w:righ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6EE5D7ED" w14:textId="77777777" w:rsidR="00896D1C" w:rsidRPr="00B76218" w:rsidRDefault="00896D1C" w:rsidP="00B76218">
          <w:pPr>
            <w:pStyle w:val="af"/>
            <w:rPr>
              <w:color w:val="000F64" w:themeColor="accent2"/>
              <w:sz w:val="16"/>
              <w:szCs w:val="16"/>
            </w:rPr>
          </w:pPr>
          <w:r w:rsidRPr="00B76218">
            <w:rPr>
              <w:color w:val="000F64" w:themeColor="accent2"/>
              <w:sz w:val="16"/>
              <w:szCs w:val="16"/>
            </w:rPr>
            <w:t>МАОУ СОШ 18</w:t>
          </w:r>
        </w:p>
        <w:p w14:paraId="0299818F" w14:textId="77777777" w:rsidR="00896D1C" w:rsidRPr="00B76218" w:rsidRDefault="00896D1C" w:rsidP="00B76218">
          <w:pPr>
            <w:pStyle w:val="af"/>
            <w:rPr>
              <w:color w:val="000F64" w:themeColor="accent2"/>
              <w:sz w:val="16"/>
              <w:szCs w:val="16"/>
            </w:rPr>
          </w:pPr>
          <w:r w:rsidRPr="00B76218">
            <w:rPr>
              <w:color w:val="000F64" w:themeColor="accent2"/>
              <w:sz w:val="16"/>
              <w:szCs w:val="16"/>
            </w:rPr>
            <w:t xml:space="preserve">официальный сайт: </w:t>
          </w:r>
          <w:hyperlink r:id="rId1" w:history="1">
            <w:r w:rsidRPr="00B76218">
              <w:rPr>
                <w:rStyle w:val="affffff6"/>
                <w:color w:val="000F64" w:themeColor="accent2"/>
                <w:sz w:val="16"/>
                <w:szCs w:val="16"/>
              </w:rPr>
              <w:t>https://tobschool18.ru</w:t>
            </w:r>
          </w:hyperlink>
        </w:p>
        <w:p w14:paraId="560BF223" w14:textId="77777777" w:rsidR="00896D1C" w:rsidRPr="00B76218" w:rsidRDefault="00896D1C" w:rsidP="00B76218">
          <w:pPr>
            <w:shd w:val="clear" w:color="auto" w:fill="FFFFFF"/>
            <w:ind w:firstLine="0"/>
            <w:jc w:val="right"/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</w:pPr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 г. Тобольск, 9 мкрн, строение 12</w:t>
          </w:r>
        </w:p>
        <w:p w14:paraId="2355027C" w14:textId="77777777" w:rsidR="00896D1C" w:rsidRPr="00B76218" w:rsidRDefault="00896D1C" w:rsidP="00B76218">
          <w:pPr>
            <w:shd w:val="clear" w:color="auto" w:fill="FFFFFF"/>
            <w:ind w:firstLine="0"/>
            <w:jc w:val="center"/>
            <w:rPr>
              <w:rFonts w:eastAsia="Times New Roman"/>
              <w:color w:val="000F64" w:themeColor="accent2"/>
              <w:sz w:val="21"/>
              <w:szCs w:val="21"/>
              <w:lang w:eastAsia="ru-RU"/>
            </w:rPr>
          </w:pPr>
          <w:r w:rsidRPr="00B76218"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8-3456-25-46-16</w:t>
          </w:r>
        </w:p>
        <w:p w14:paraId="0F4D0A65" w14:textId="77777777" w:rsidR="00896D1C" w:rsidRPr="00B76218" w:rsidRDefault="00D14A30" w:rsidP="00B76218">
          <w:pPr>
            <w:pStyle w:val="af"/>
            <w:rPr>
              <w:color w:val="000F64" w:themeColor="accent2"/>
            </w:rPr>
          </w:pPr>
          <w:hyperlink r:id="rId2" w:history="1">
            <w:r w:rsidR="00896D1C" w:rsidRPr="00B76218">
              <w:rPr>
                <w:rFonts w:ascii="Helvetica" w:eastAsiaTheme="minorHAnsi" w:hAnsi="Helvetica"/>
                <w:caps w:val="0"/>
                <w:color w:val="000F64" w:themeColor="accent2"/>
                <w:sz w:val="16"/>
                <w:szCs w:val="16"/>
                <w:u w:val="single"/>
                <w:shd w:val="clear" w:color="auto" w:fill="FFFFFF"/>
                <w:lang w:eastAsia="en-US"/>
              </w:rPr>
              <w:t>shumilovang@mail.ru</w:t>
            </w:r>
          </w:hyperlink>
        </w:p>
      </w:tc>
    </w:tr>
    <w:tr w:rsidR="00896D1C" w:rsidRPr="00B3607C" w14:paraId="0365DD83" w14:textId="77777777" w:rsidTr="008A4735">
      <w:trPr>
        <w:trHeight w:val="157"/>
      </w:trPr>
      <w:tc>
        <w:tcPr>
          <w:tcW w:w="14477" w:type="dxa"/>
          <w:gridSpan w:val="3"/>
          <w:tcBorders>
            <w:left w:val="single" w:sz="4" w:space="0" w:color="FFFFFF"/>
            <w:right w:val="single" w:sz="4" w:space="0" w:color="FFFFFF"/>
          </w:tcBorders>
          <w:tcMar>
            <w:top w:w="187" w:type="dxa"/>
            <w:left w:w="115" w:type="dxa"/>
            <w:bottom w:w="187" w:type="dxa"/>
            <w:right w:w="115" w:type="dxa"/>
          </w:tcMar>
          <w:vAlign w:val="center"/>
        </w:tcPr>
        <w:p w14:paraId="6F03E49A" w14:textId="77777777" w:rsidR="00896D1C" w:rsidRPr="00B3607C" w:rsidRDefault="00896D1C" w:rsidP="008A4735">
          <w:pPr>
            <w:pStyle w:val="af1"/>
          </w:pPr>
          <w:r w:rsidRPr="0002611D">
            <w:rPr>
              <w:color w:val="000F64" w:themeColor="accent2"/>
            </w:rPr>
            <w:t>школьная газета</w:t>
          </w:r>
        </w:p>
      </w:tc>
    </w:tr>
  </w:tbl>
  <w:p w14:paraId="75EF9DEA" w14:textId="77777777" w:rsidR="00896D1C" w:rsidRPr="00B3607C" w:rsidRDefault="00896D1C" w:rsidP="00AE5D5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💥" style="width:11.8pt;height:11.8pt;visibility:visible;mso-wrap-style:square" o:bullet="t">
        <v:imagedata r:id="rId1" o:title="💥"/>
      </v:shape>
    </w:pict>
  </w:numPicBullet>
  <w:numPicBullet w:numPicBulletId="1">
    <w:pict>
      <v:shape id="_x0000_i1031" type="#_x0000_t75" alt="✅" style="width:11.8pt;height:11.8pt;visibility:visible;mso-wrap-style:square" o:bullet="t">
        <v:imagedata r:id="rId2" o:title="✅"/>
      </v:shape>
    </w:pict>
  </w:numPicBullet>
  <w:numPicBullet w:numPicBulletId="2">
    <w:pict>
      <v:shape id="_x0000_i1032" type="#_x0000_t75" alt="🥈" style="width:11.8pt;height:11.8pt;visibility:visible;mso-wrap-style:square" o:bullet="t">
        <v:imagedata r:id="rId3" o:title="🥈"/>
      </v:shape>
    </w:pict>
  </w:numPicBullet>
  <w:numPicBullet w:numPicBulletId="3">
    <w:pict>
      <v:shape id="_x0000_i1033" type="#_x0000_t75" alt="📞" style="width:11.8pt;height:11.8pt;visibility:visible;mso-wrap-style:square" o:bullet="t">
        <v:imagedata r:id="rId4" o:title="📞"/>
      </v:shape>
    </w:pict>
  </w:numPicBullet>
  <w:abstractNum w:abstractNumId="0" w15:restartNumberingAfterBreak="0">
    <w:nsid w:val="FFFFFF7C"/>
    <w:multiLevelType w:val="singleLevel"/>
    <w:tmpl w:val="7D28E85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D686B3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20CE2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E8F38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279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B692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2E4B5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2A1F0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0C35A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C644D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65A15"/>
    <w:multiLevelType w:val="hybridMultilevel"/>
    <w:tmpl w:val="21B21884"/>
    <w:lvl w:ilvl="0" w:tplc="D0D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789F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2ABA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5E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04E4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C8F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3AAB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EC7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7029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7C7059C"/>
    <w:multiLevelType w:val="hybridMultilevel"/>
    <w:tmpl w:val="E2CC5D8A"/>
    <w:lvl w:ilvl="0" w:tplc="E458BB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70A7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8C14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86F9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8C3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C2F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EC83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E86B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3C9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089199A"/>
    <w:multiLevelType w:val="hybridMultilevel"/>
    <w:tmpl w:val="B224C08C"/>
    <w:lvl w:ilvl="0" w:tplc="31A017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80DC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7A5F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C94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1E8B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C899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1A62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54D7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FA28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1941DD8"/>
    <w:multiLevelType w:val="hybridMultilevel"/>
    <w:tmpl w:val="246220BA"/>
    <w:lvl w:ilvl="0" w:tplc="0598D5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D47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F691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D41F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E6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D6C2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E2F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857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C0A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49A0C3B"/>
    <w:multiLevelType w:val="hybridMultilevel"/>
    <w:tmpl w:val="D69235FA"/>
    <w:lvl w:ilvl="0" w:tplc="216698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E6E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A2D8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CED1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C79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483C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E0EB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B2B7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220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19EC24F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C2F6564"/>
    <w:multiLevelType w:val="hybridMultilevel"/>
    <w:tmpl w:val="D5B0402C"/>
    <w:lvl w:ilvl="0" w:tplc="3EE084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E80B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9E4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0ED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8665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BA5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8A7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FC7B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FA8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1CEE17D3"/>
    <w:multiLevelType w:val="hybridMultilevel"/>
    <w:tmpl w:val="4A8EB0A0"/>
    <w:lvl w:ilvl="0" w:tplc="5B38CD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5C52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DC4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A6F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16A7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7ECE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A8D8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E29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6E38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1D74254D"/>
    <w:multiLevelType w:val="hybridMultilevel"/>
    <w:tmpl w:val="568A6B84"/>
    <w:lvl w:ilvl="0" w:tplc="05643C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474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D6D5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C88A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F4E1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346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C3E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C6B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146B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1F9C6712"/>
    <w:multiLevelType w:val="hybridMultilevel"/>
    <w:tmpl w:val="C5B0A616"/>
    <w:lvl w:ilvl="0" w:tplc="1FC4E6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9054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F471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D43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6222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6A6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C64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70E4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B0A8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E367DAD"/>
    <w:multiLevelType w:val="hybridMultilevel"/>
    <w:tmpl w:val="59E07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E4027E"/>
    <w:multiLevelType w:val="hybridMultilevel"/>
    <w:tmpl w:val="A3DA66FE"/>
    <w:lvl w:ilvl="0" w:tplc="7BA841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E3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88C1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38F2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4E65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8E09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166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1280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38CA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F420E26"/>
    <w:multiLevelType w:val="hybridMultilevel"/>
    <w:tmpl w:val="E9EA76AE"/>
    <w:lvl w:ilvl="0" w:tplc="4C6402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A62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389A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46E0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D4E6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2E79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C3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960B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96A5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55B7569"/>
    <w:multiLevelType w:val="hybridMultilevel"/>
    <w:tmpl w:val="149878E8"/>
    <w:lvl w:ilvl="0" w:tplc="E86897E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526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EE9B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BE2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F6F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A88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785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849A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7224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A921290"/>
    <w:multiLevelType w:val="hybridMultilevel"/>
    <w:tmpl w:val="B51478CA"/>
    <w:lvl w:ilvl="0" w:tplc="50E85E0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7244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12B3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9EEB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D4F8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788C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489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DC72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FA84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F1A175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7962658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26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5"/>
  </w:num>
  <w:num w:numId="14">
    <w:abstractNumId w:val="22"/>
  </w:num>
  <w:num w:numId="15">
    <w:abstractNumId w:val="17"/>
  </w:num>
  <w:num w:numId="16">
    <w:abstractNumId w:val="19"/>
  </w:num>
  <w:num w:numId="17">
    <w:abstractNumId w:val="23"/>
  </w:num>
  <w:num w:numId="18">
    <w:abstractNumId w:val="18"/>
  </w:num>
  <w:num w:numId="19">
    <w:abstractNumId w:val="11"/>
  </w:num>
  <w:num w:numId="20">
    <w:abstractNumId w:val="14"/>
  </w:num>
  <w:num w:numId="21">
    <w:abstractNumId w:val="12"/>
  </w:num>
  <w:num w:numId="22">
    <w:abstractNumId w:val="13"/>
  </w:num>
  <w:num w:numId="23">
    <w:abstractNumId w:val="10"/>
  </w:num>
  <w:num w:numId="24">
    <w:abstractNumId w:val="16"/>
  </w:num>
  <w:num w:numId="25">
    <w:abstractNumId w:val="24"/>
  </w:num>
  <w:num w:numId="26">
    <w:abstractNumId w:val="20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E55"/>
    <w:rsid w:val="000069E1"/>
    <w:rsid w:val="000115F0"/>
    <w:rsid w:val="00024CF2"/>
    <w:rsid w:val="0002611D"/>
    <w:rsid w:val="00027261"/>
    <w:rsid w:val="00027DF1"/>
    <w:rsid w:val="00034FD9"/>
    <w:rsid w:val="00050E55"/>
    <w:rsid w:val="0006665E"/>
    <w:rsid w:val="00072457"/>
    <w:rsid w:val="0007661E"/>
    <w:rsid w:val="00082BD3"/>
    <w:rsid w:val="00086E93"/>
    <w:rsid w:val="0009057B"/>
    <w:rsid w:val="000A298C"/>
    <w:rsid w:val="000A4B60"/>
    <w:rsid w:val="000C3A8F"/>
    <w:rsid w:val="000E3009"/>
    <w:rsid w:val="000E3D03"/>
    <w:rsid w:val="0010069A"/>
    <w:rsid w:val="0013274A"/>
    <w:rsid w:val="0016775E"/>
    <w:rsid w:val="001842C2"/>
    <w:rsid w:val="00186CF9"/>
    <w:rsid w:val="001923C3"/>
    <w:rsid w:val="001A6738"/>
    <w:rsid w:val="001D291E"/>
    <w:rsid w:val="001D7BB1"/>
    <w:rsid w:val="0020239A"/>
    <w:rsid w:val="00211A70"/>
    <w:rsid w:val="00231F74"/>
    <w:rsid w:val="0024167A"/>
    <w:rsid w:val="0024182E"/>
    <w:rsid w:val="00244F7D"/>
    <w:rsid w:val="0026225E"/>
    <w:rsid w:val="002826A9"/>
    <w:rsid w:val="00290473"/>
    <w:rsid w:val="00295EB0"/>
    <w:rsid w:val="002975F9"/>
    <w:rsid w:val="002A2068"/>
    <w:rsid w:val="002A2DE6"/>
    <w:rsid w:val="00313C67"/>
    <w:rsid w:val="00313D04"/>
    <w:rsid w:val="00313E31"/>
    <w:rsid w:val="00321BB6"/>
    <w:rsid w:val="0032676E"/>
    <w:rsid w:val="0032786E"/>
    <w:rsid w:val="00334EAB"/>
    <w:rsid w:val="00352088"/>
    <w:rsid w:val="0036029F"/>
    <w:rsid w:val="00372DF2"/>
    <w:rsid w:val="0039529B"/>
    <w:rsid w:val="003A0DFC"/>
    <w:rsid w:val="003A1662"/>
    <w:rsid w:val="003E27C8"/>
    <w:rsid w:val="0040086D"/>
    <w:rsid w:val="00401824"/>
    <w:rsid w:val="004034F4"/>
    <w:rsid w:val="004041BA"/>
    <w:rsid w:val="0041487E"/>
    <w:rsid w:val="0042421E"/>
    <w:rsid w:val="004249C6"/>
    <w:rsid w:val="004308B1"/>
    <w:rsid w:val="00447C28"/>
    <w:rsid w:val="004520F8"/>
    <w:rsid w:val="00453CDD"/>
    <w:rsid w:val="00465D46"/>
    <w:rsid w:val="00467C49"/>
    <w:rsid w:val="00487DDA"/>
    <w:rsid w:val="00491E00"/>
    <w:rsid w:val="00497EB9"/>
    <w:rsid w:val="004A2C07"/>
    <w:rsid w:val="004B0C93"/>
    <w:rsid w:val="004D4158"/>
    <w:rsid w:val="004D4C08"/>
    <w:rsid w:val="004F0659"/>
    <w:rsid w:val="004F0FB0"/>
    <w:rsid w:val="0052057C"/>
    <w:rsid w:val="00531FB3"/>
    <w:rsid w:val="00536160"/>
    <w:rsid w:val="00542CE5"/>
    <w:rsid w:val="0054359F"/>
    <w:rsid w:val="00571C5D"/>
    <w:rsid w:val="0058767C"/>
    <w:rsid w:val="005D13A8"/>
    <w:rsid w:val="005D4697"/>
    <w:rsid w:val="005D5BAA"/>
    <w:rsid w:val="005E6EEC"/>
    <w:rsid w:val="006178C5"/>
    <w:rsid w:val="00620311"/>
    <w:rsid w:val="006260ED"/>
    <w:rsid w:val="00632F06"/>
    <w:rsid w:val="00640B0E"/>
    <w:rsid w:val="006634AE"/>
    <w:rsid w:val="006711D3"/>
    <w:rsid w:val="0067331F"/>
    <w:rsid w:val="006747CF"/>
    <w:rsid w:val="00680B26"/>
    <w:rsid w:val="006812C3"/>
    <w:rsid w:val="006A0F38"/>
    <w:rsid w:val="006B7F07"/>
    <w:rsid w:val="006C14CC"/>
    <w:rsid w:val="006D4605"/>
    <w:rsid w:val="006E0295"/>
    <w:rsid w:val="006F186F"/>
    <w:rsid w:val="006F4F92"/>
    <w:rsid w:val="00741CC3"/>
    <w:rsid w:val="00747DC7"/>
    <w:rsid w:val="0075685A"/>
    <w:rsid w:val="007810F5"/>
    <w:rsid w:val="0078349E"/>
    <w:rsid w:val="00791989"/>
    <w:rsid w:val="007A4959"/>
    <w:rsid w:val="007F6FCF"/>
    <w:rsid w:val="007F735D"/>
    <w:rsid w:val="008028BD"/>
    <w:rsid w:val="00816C98"/>
    <w:rsid w:val="00816CA3"/>
    <w:rsid w:val="0085067B"/>
    <w:rsid w:val="00851B27"/>
    <w:rsid w:val="00874232"/>
    <w:rsid w:val="008756BC"/>
    <w:rsid w:val="00876D2F"/>
    <w:rsid w:val="0087708C"/>
    <w:rsid w:val="00892F32"/>
    <w:rsid w:val="0089340B"/>
    <w:rsid w:val="0089536B"/>
    <w:rsid w:val="00896D1C"/>
    <w:rsid w:val="008A4735"/>
    <w:rsid w:val="008B4F7C"/>
    <w:rsid w:val="008B4FB2"/>
    <w:rsid w:val="008B545E"/>
    <w:rsid w:val="008D0C20"/>
    <w:rsid w:val="008D4791"/>
    <w:rsid w:val="008E458C"/>
    <w:rsid w:val="008F7FC0"/>
    <w:rsid w:val="009028CF"/>
    <w:rsid w:val="00906436"/>
    <w:rsid w:val="00923392"/>
    <w:rsid w:val="0095060D"/>
    <w:rsid w:val="00960E4A"/>
    <w:rsid w:val="00962953"/>
    <w:rsid w:val="009853D3"/>
    <w:rsid w:val="00990645"/>
    <w:rsid w:val="009917BB"/>
    <w:rsid w:val="00997619"/>
    <w:rsid w:val="009A07E7"/>
    <w:rsid w:val="009B13C0"/>
    <w:rsid w:val="009E1EA0"/>
    <w:rsid w:val="009F2F79"/>
    <w:rsid w:val="00A04EDD"/>
    <w:rsid w:val="00A100CA"/>
    <w:rsid w:val="00A114EB"/>
    <w:rsid w:val="00A12A44"/>
    <w:rsid w:val="00A14F8E"/>
    <w:rsid w:val="00A53B26"/>
    <w:rsid w:val="00A54A53"/>
    <w:rsid w:val="00A565BE"/>
    <w:rsid w:val="00A56964"/>
    <w:rsid w:val="00A65455"/>
    <w:rsid w:val="00A9325D"/>
    <w:rsid w:val="00AA5D1C"/>
    <w:rsid w:val="00AA618D"/>
    <w:rsid w:val="00AE5D54"/>
    <w:rsid w:val="00B10CCF"/>
    <w:rsid w:val="00B11FC0"/>
    <w:rsid w:val="00B12A27"/>
    <w:rsid w:val="00B2335F"/>
    <w:rsid w:val="00B3607C"/>
    <w:rsid w:val="00B40754"/>
    <w:rsid w:val="00B730A7"/>
    <w:rsid w:val="00B76218"/>
    <w:rsid w:val="00B8732B"/>
    <w:rsid w:val="00B90CB9"/>
    <w:rsid w:val="00B93BF5"/>
    <w:rsid w:val="00BB3903"/>
    <w:rsid w:val="00BC591F"/>
    <w:rsid w:val="00C02F2B"/>
    <w:rsid w:val="00C0589B"/>
    <w:rsid w:val="00C165CB"/>
    <w:rsid w:val="00C33E8B"/>
    <w:rsid w:val="00C34D7B"/>
    <w:rsid w:val="00C63C9B"/>
    <w:rsid w:val="00C72AE1"/>
    <w:rsid w:val="00C778F9"/>
    <w:rsid w:val="00C93889"/>
    <w:rsid w:val="00C93E17"/>
    <w:rsid w:val="00CA2061"/>
    <w:rsid w:val="00CA7021"/>
    <w:rsid w:val="00CB3579"/>
    <w:rsid w:val="00CB5B09"/>
    <w:rsid w:val="00CC0499"/>
    <w:rsid w:val="00CD3E28"/>
    <w:rsid w:val="00CE1624"/>
    <w:rsid w:val="00CE70A6"/>
    <w:rsid w:val="00D00D38"/>
    <w:rsid w:val="00D01D0F"/>
    <w:rsid w:val="00D033F2"/>
    <w:rsid w:val="00D07F9B"/>
    <w:rsid w:val="00D11E3A"/>
    <w:rsid w:val="00D14A30"/>
    <w:rsid w:val="00D26080"/>
    <w:rsid w:val="00D26DE7"/>
    <w:rsid w:val="00D27A6B"/>
    <w:rsid w:val="00D44310"/>
    <w:rsid w:val="00D51FE6"/>
    <w:rsid w:val="00D52A7F"/>
    <w:rsid w:val="00D636DC"/>
    <w:rsid w:val="00D66A17"/>
    <w:rsid w:val="00D80425"/>
    <w:rsid w:val="00D85AE4"/>
    <w:rsid w:val="00D86411"/>
    <w:rsid w:val="00DA1AA5"/>
    <w:rsid w:val="00DA6C2F"/>
    <w:rsid w:val="00DB0051"/>
    <w:rsid w:val="00DB0F5B"/>
    <w:rsid w:val="00DD23FA"/>
    <w:rsid w:val="00DD4B0C"/>
    <w:rsid w:val="00DE7E91"/>
    <w:rsid w:val="00DF3BA4"/>
    <w:rsid w:val="00E2340E"/>
    <w:rsid w:val="00E30A95"/>
    <w:rsid w:val="00E3304B"/>
    <w:rsid w:val="00E60E07"/>
    <w:rsid w:val="00E74DCD"/>
    <w:rsid w:val="00E75106"/>
    <w:rsid w:val="00E81868"/>
    <w:rsid w:val="00E86E55"/>
    <w:rsid w:val="00E958B0"/>
    <w:rsid w:val="00EA134D"/>
    <w:rsid w:val="00EA2C28"/>
    <w:rsid w:val="00EA4C9A"/>
    <w:rsid w:val="00EA724C"/>
    <w:rsid w:val="00EB6CA7"/>
    <w:rsid w:val="00ED6439"/>
    <w:rsid w:val="00EE514E"/>
    <w:rsid w:val="00EF20C7"/>
    <w:rsid w:val="00F02D46"/>
    <w:rsid w:val="00F154A3"/>
    <w:rsid w:val="00F15A92"/>
    <w:rsid w:val="00F161B3"/>
    <w:rsid w:val="00F22537"/>
    <w:rsid w:val="00F25348"/>
    <w:rsid w:val="00F3653B"/>
    <w:rsid w:val="00F52A15"/>
    <w:rsid w:val="00F70876"/>
    <w:rsid w:val="00F76970"/>
    <w:rsid w:val="00F83615"/>
    <w:rsid w:val="00F83AED"/>
    <w:rsid w:val="00F97A4E"/>
    <w:rsid w:val="00FB30D8"/>
    <w:rsid w:val="00FD1A25"/>
    <w:rsid w:val="00FD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10B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958B0"/>
    <w:pPr>
      <w:ind w:firstLine="360"/>
    </w:pPr>
    <w:rPr>
      <w:rFonts w:ascii="Times New Roman" w:hAnsi="Times New Roman" w:cs="Times New Roman"/>
    </w:rPr>
  </w:style>
  <w:style w:type="paragraph" w:styleId="1">
    <w:name w:val="heading 1"/>
    <w:basedOn w:val="a2"/>
    <w:next w:val="a2"/>
    <w:link w:val="10"/>
    <w:uiPriority w:val="9"/>
    <w:qFormat/>
    <w:rsid w:val="00E958B0"/>
    <w:pPr>
      <w:ind w:firstLine="0"/>
      <w:outlineLvl w:val="0"/>
    </w:pPr>
    <w:rPr>
      <w:b/>
      <w:caps/>
      <w:sz w:val="144"/>
      <w:szCs w:val="96"/>
    </w:rPr>
  </w:style>
  <w:style w:type="paragraph" w:styleId="21">
    <w:name w:val="heading 2"/>
    <w:basedOn w:val="a2"/>
    <w:next w:val="a2"/>
    <w:link w:val="22"/>
    <w:uiPriority w:val="9"/>
    <w:qFormat/>
    <w:rsid w:val="00E958B0"/>
    <w:pPr>
      <w:ind w:firstLine="0"/>
      <w:outlineLvl w:val="1"/>
    </w:pPr>
    <w:rPr>
      <w:caps/>
      <w:sz w:val="52"/>
      <w:szCs w:val="96"/>
    </w:rPr>
  </w:style>
  <w:style w:type="paragraph" w:styleId="31">
    <w:name w:val="heading 3"/>
    <w:basedOn w:val="a2"/>
    <w:next w:val="a2"/>
    <w:link w:val="32"/>
    <w:uiPriority w:val="9"/>
    <w:qFormat/>
    <w:rsid w:val="00E958B0"/>
    <w:pPr>
      <w:ind w:firstLine="0"/>
      <w:jc w:val="center"/>
      <w:outlineLvl w:val="2"/>
    </w:pPr>
    <w:rPr>
      <w:b/>
      <w:caps/>
      <w:noProof/>
      <w:sz w:val="144"/>
      <w:szCs w:val="96"/>
    </w:rPr>
  </w:style>
  <w:style w:type="paragraph" w:styleId="41">
    <w:name w:val="heading 4"/>
    <w:basedOn w:val="a2"/>
    <w:next w:val="a2"/>
    <w:link w:val="42"/>
    <w:uiPriority w:val="9"/>
    <w:qFormat/>
    <w:rsid w:val="00E958B0"/>
    <w:pPr>
      <w:ind w:firstLine="0"/>
      <w:jc w:val="center"/>
      <w:outlineLvl w:val="3"/>
    </w:pPr>
    <w:rPr>
      <w:i/>
      <w:caps/>
      <w:noProof/>
      <w:color w:val="FFFFFF" w:themeColor="background1"/>
      <w:sz w:val="56"/>
      <w:szCs w:val="44"/>
    </w:rPr>
  </w:style>
  <w:style w:type="paragraph" w:styleId="51">
    <w:name w:val="heading 5"/>
    <w:basedOn w:val="a2"/>
    <w:next w:val="a2"/>
    <w:link w:val="52"/>
    <w:uiPriority w:val="9"/>
    <w:qFormat/>
    <w:rsid w:val="00B3607C"/>
    <w:pPr>
      <w:autoSpaceDE w:val="0"/>
      <w:autoSpaceDN w:val="0"/>
      <w:adjustRightInd w:val="0"/>
      <w:ind w:firstLine="0"/>
      <w:outlineLvl w:val="4"/>
    </w:pPr>
    <w:rPr>
      <w:b/>
      <w:bCs/>
      <w:i/>
      <w:caps/>
      <w:color w:val="FFFFFF" w:themeColor="background1"/>
      <w:sz w:val="15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6">
    <w:name w:val="heading 6"/>
    <w:basedOn w:val="a2"/>
    <w:next w:val="a2"/>
    <w:link w:val="60"/>
    <w:uiPriority w:val="9"/>
    <w:qFormat/>
    <w:rsid w:val="00E958B0"/>
    <w:pPr>
      <w:autoSpaceDE w:val="0"/>
      <w:autoSpaceDN w:val="0"/>
      <w:adjustRightInd w:val="0"/>
      <w:spacing w:after="240"/>
      <w:ind w:firstLine="0"/>
      <w:outlineLvl w:val="5"/>
    </w:pPr>
    <w:rPr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2"/>
    <w:next w:val="a2"/>
    <w:link w:val="70"/>
    <w:uiPriority w:val="9"/>
    <w:qFormat/>
    <w:rsid w:val="00E958B0"/>
    <w:pPr>
      <w:ind w:left="432" w:firstLine="0"/>
      <w:jc w:val="center"/>
      <w:outlineLvl w:val="6"/>
    </w:pPr>
    <w:rPr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2"/>
    <w:next w:val="a2"/>
    <w:link w:val="80"/>
    <w:uiPriority w:val="9"/>
    <w:qFormat/>
    <w:rsid w:val="00E958B0"/>
    <w:pPr>
      <w:ind w:firstLine="0"/>
      <w:jc w:val="center"/>
      <w:outlineLvl w:val="7"/>
    </w:pPr>
    <w:rPr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2"/>
    <w:next w:val="a2"/>
    <w:link w:val="90"/>
    <w:uiPriority w:val="9"/>
    <w:qFormat/>
    <w:rsid w:val="00E958B0"/>
    <w:pPr>
      <w:keepNext/>
      <w:keepLines/>
      <w:ind w:firstLine="0"/>
      <w:jc w:val="center"/>
      <w:outlineLvl w:val="8"/>
    </w:pPr>
    <w:rPr>
      <w:rFonts w:eastAsiaTheme="majorEastAsia"/>
      <w:iCs/>
      <w:caps/>
      <w:sz w:val="144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E95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2"/>
    <w:link w:val="a8"/>
    <w:uiPriority w:val="99"/>
    <w:semiHidden/>
    <w:rsid w:val="00E958B0"/>
    <w:pPr>
      <w:tabs>
        <w:tab w:val="center" w:pos="4680"/>
        <w:tab w:val="right" w:pos="9360"/>
      </w:tabs>
      <w:ind w:firstLine="0"/>
    </w:pPr>
  </w:style>
  <w:style w:type="character" w:customStyle="1" w:styleId="a8">
    <w:name w:val="Верхний колонтитул Знак"/>
    <w:basedOn w:val="a3"/>
    <w:link w:val="a7"/>
    <w:uiPriority w:val="99"/>
    <w:semiHidden/>
    <w:rsid w:val="00E958B0"/>
    <w:rPr>
      <w:rFonts w:ascii="Times New Roman" w:hAnsi="Times New Roman" w:cs="Times New Roman"/>
    </w:rPr>
  </w:style>
  <w:style w:type="paragraph" w:styleId="a9">
    <w:name w:val="footer"/>
    <w:basedOn w:val="a2"/>
    <w:link w:val="aa"/>
    <w:uiPriority w:val="99"/>
    <w:semiHidden/>
    <w:rsid w:val="00E958B0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aa">
    <w:name w:val="Нижний колонтитул Знак"/>
    <w:basedOn w:val="a3"/>
    <w:link w:val="a9"/>
    <w:uiPriority w:val="99"/>
    <w:semiHidden/>
    <w:rsid w:val="00E958B0"/>
    <w:rPr>
      <w:rFonts w:ascii="Times New Roman" w:hAnsi="Times New Roman" w:cs="Times New Roman"/>
    </w:rPr>
  </w:style>
  <w:style w:type="character" w:styleId="ab">
    <w:name w:val="page number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character" w:styleId="ac">
    <w:name w:val="Placeholder Text"/>
    <w:basedOn w:val="a3"/>
    <w:uiPriority w:val="99"/>
    <w:semiHidden/>
    <w:rsid w:val="00E958B0"/>
    <w:rPr>
      <w:rFonts w:ascii="Times New Roman" w:hAnsi="Times New Roman" w:cs="Times New Roman"/>
      <w:color w:val="808080"/>
    </w:rPr>
  </w:style>
  <w:style w:type="paragraph" w:styleId="ad">
    <w:name w:val="Title"/>
    <w:basedOn w:val="a2"/>
    <w:next w:val="a2"/>
    <w:link w:val="ae"/>
    <w:uiPriority w:val="10"/>
    <w:qFormat/>
    <w:rsid w:val="00791989"/>
    <w:pPr>
      <w:ind w:firstLine="0"/>
      <w:jc w:val="center"/>
    </w:pPr>
    <w:rPr>
      <w:caps/>
      <w:color w:val="FFFFFF" w:themeColor="background1"/>
      <w:sz w:val="100"/>
      <w:szCs w:val="110"/>
    </w:rPr>
  </w:style>
  <w:style w:type="character" w:customStyle="1" w:styleId="ae">
    <w:name w:val="Название Знак"/>
    <w:basedOn w:val="a3"/>
    <w:link w:val="ad"/>
    <w:uiPriority w:val="10"/>
    <w:rsid w:val="00791989"/>
    <w:rPr>
      <w:rFonts w:ascii="Times New Roman" w:hAnsi="Times New Roman" w:cs="Times New Roman"/>
      <w:caps/>
      <w:color w:val="FFFFFF" w:themeColor="background1"/>
      <w:sz w:val="100"/>
      <w:szCs w:val="110"/>
    </w:rPr>
  </w:style>
  <w:style w:type="character" w:customStyle="1" w:styleId="10">
    <w:name w:val="Заголовок 1 Знак"/>
    <w:basedOn w:val="a3"/>
    <w:link w:val="1"/>
    <w:uiPriority w:val="9"/>
    <w:rsid w:val="00E958B0"/>
    <w:rPr>
      <w:rFonts w:ascii="Times New Roman" w:hAnsi="Times New Roman" w:cs="Times New Roman"/>
      <w:b/>
      <w:caps/>
      <w:sz w:val="144"/>
      <w:szCs w:val="96"/>
    </w:rPr>
  </w:style>
  <w:style w:type="character" w:customStyle="1" w:styleId="22">
    <w:name w:val="Заголовок 2 Знак"/>
    <w:basedOn w:val="a3"/>
    <w:link w:val="21"/>
    <w:uiPriority w:val="9"/>
    <w:rsid w:val="00E958B0"/>
    <w:rPr>
      <w:rFonts w:ascii="Times New Roman" w:hAnsi="Times New Roman" w:cs="Times New Roman"/>
      <w:caps/>
      <w:sz w:val="52"/>
      <w:szCs w:val="96"/>
    </w:rPr>
  </w:style>
  <w:style w:type="paragraph" w:customStyle="1" w:styleId="af">
    <w:name w:val="Верхний колонтитул справа"/>
    <w:basedOn w:val="a2"/>
    <w:uiPriority w:val="11"/>
    <w:qFormat/>
    <w:rsid w:val="00E958B0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eastAsiaTheme="minorEastAsia"/>
      <w:caps/>
      <w:sz w:val="21"/>
      <w:szCs w:val="21"/>
      <w:lang w:eastAsia="ja-JP"/>
    </w:rPr>
  </w:style>
  <w:style w:type="paragraph" w:customStyle="1" w:styleId="af0">
    <w:name w:val="Верхний колонтитул слева"/>
    <w:basedOn w:val="a2"/>
    <w:uiPriority w:val="11"/>
    <w:qFormat/>
    <w:rsid w:val="00E958B0"/>
    <w:pPr>
      <w:ind w:firstLine="0"/>
      <w:jc w:val="center"/>
    </w:pPr>
  </w:style>
  <w:style w:type="paragraph" w:customStyle="1" w:styleId="af1">
    <w:name w:val="Ключевая фраза"/>
    <w:basedOn w:val="a2"/>
    <w:uiPriority w:val="11"/>
    <w:qFormat/>
    <w:rsid w:val="00E958B0"/>
    <w:pPr>
      <w:ind w:firstLine="0"/>
      <w:jc w:val="center"/>
    </w:pPr>
    <w:rPr>
      <w:bCs/>
      <w:caps/>
      <w:color w:val="262626" w:themeColor="text1" w:themeTint="D9"/>
      <w:spacing w:val="28"/>
      <w:sz w:val="32"/>
      <w:szCs w:val="46"/>
    </w:rPr>
  </w:style>
  <w:style w:type="character" w:customStyle="1" w:styleId="32">
    <w:name w:val="Заголовок 3 Знак"/>
    <w:basedOn w:val="a3"/>
    <w:link w:val="31"/>
    <w:uiPriority w:val="9"/>
    <w:rsid w:val="00E958B0"/>
    <w:rPr>
      <w:rFonts w:ascii="Times New Roman" w:hAnsi="Times New Roman" w:cs="Times New Roman"/>
      <w:b/>
      <w:caps/>
      <w:noProof/>
      <w:sz w:val="144"/>
      <w:szCs w:val="96"/>
    </w:rPr>
  </w:style>
  <w:style w:type="character" w:customStyle="1" w:styleId="42">
    <w:name w:val="Заголовок 4 Знак"/>
    <w:basedOn w:val="a3"/>
    <w:link w:val="41"/>
    <w:uiPriority w:val="9"/>
    <w:rsid w:val="00E958B0"/>
    <w:rPr>
      <w:rFonts w:ascii="Times New Roman" w:hAnsi="Times New Roman" w:cs="Times New Roman"/>
      <w:i/>
      <w:caps/>
      <w:noProof/>
      <w:color w:val="FFFFFF" w:themeColor="background1"/>
      <w:sz w:val="56"/>
      <w:szCs w:val="44"/>
    </w:rPr>
  </w:style>
  <w:style w:type="paragraph" w:styleId="23">
    <w:name w:val="Quote"/>
    <w:basedOn w:val="a2"/>
    <w:next w:val="a2"/>
    <w:link w:val="24"/>
    <w:uiPriority w:val="29"/>
    <w:qFormat/>
    <w:rsid w:val="00E958B0"/>
    <w:pPr>
      <w:ind w:firstLine="0"/>
      <w:jc w:val="center"/>
    </w:pPr>
    <w:rPr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24">
    <w:name w:val="Цитата 2 Знак"/>
    <w:basedOn w:val="a3"/>
    <w:link w:val="23"/>
    <w:uiPriority w:val="29"/>
    <w:rsid w:val="00E958B0"/>
    <w:rPr>
      <w:rFonts w:ascii="Times New Roman" w:hAnsi="Times New Roman" w:cs="Times New Roman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52">
    <w:name w:val="Заголовок 5 Знак"/>
    <w:basedOn w:val="a3"/>
    <w:link w:val="51"/>
    <w:uiPriority w:val="9"/>
    <w:rsid w:val="00B3607C"/>
    <w:rPr>
      <w:rFonts w:ascii="Times New Roman" w:hAnsi="Times New Roman" w:cs="Times New Roman"/>
      <w:b/>
      <w:bCs/>
      <w:i/>
      <w:caps/>
      <w:color w:val="FFFFFF" w:themeColor="background1"/>
      <w:sz w:val="15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60">
    <w:name w:val="Заголовок 6 Знак"/>
    <w:basedOn w:val="a3"/>
    <w:link w:val="6"/>
    <w:uiPriority w:val="9"/>
    <w:rsid w:val="00E958B0"/>
    <w:rPr>
      <w:rFonts w:ascii="Times New Roman" w:hAnsi="Times New Roman" w:cs="Times New Roman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70">
    <w:name w:val="Заголовок 7 Знак"/>
    <w:basedOn w:val="a3"/>
    <w:link w:val="7"/>
    <w:uiPriority w:val="9"/>
    <w:rsid w:val="00E958B0"/>
    <w:rPr>
      <w:rFonts w:ascii="Times New Roman" w:hAnsi="Times New Roman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80">
    <w:name w:val="Заголовок 8 Знак"/>
    <w:basedOn w:val="a3"/>
    <w:link w:val="8"/>
    <w:uiPriority w:val="9"/>
    <w:rsid w:val="00E958B0"/>
    <w:rPr>
      <w:rFonts w:ascii="Times New Roman" w:hAnsi="Times New Roman" w:cs="Times New Roman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af2">
    <w:name w:val="Изображения"/>
    <w:basedOn w:val="a2"/>
    <w:uiPriority w:val="11"/>
    <w:qFormat/>
    <w:rsid w:val="00E958B0"/>
    <w:pPr>
      <w:ind w:firstLine="0"/>
    </w:pPr>
    <w:rPr>
      <w:noProof/>
      <w:sz w:val="22"/>
      <w:szCs w:val="22"/>
    </w:rPr>
  </w:style>
  <w:style w:type="paragraph" w:styleId="af3">
    <w:name w:val="Subtitle"/>
    <w:basedOn w:val="a2"/>
    <w:next w:val="a2"/>
    <w:link w:val="af4"/>
    <w:uiPriority w:val="11"/>
    <w:semiHidden/>
    <w:rsid w:val="00E958B0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4">
    <w:name w:val="Подзаголовок Знак"/>
    <w:basedOn w:val="a3"/>
    <w:link w:val="af3"/>
    <w:uiPriority w:val="11"/>
    <w:semiHidden/>
    <w:rsid w:val="00E958B0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paragraph" w:customStyle="1" w:styleId="af5">
    <w:name w:val="Навигация"/>
    <w:basedOn w:val="a2"/>
    <w:uiPriority w:val="11"/>
    <w:qFormat/>
    <w:rsid w:val="00E958B0"/>
    <w:pPr>
      <w:jc w:val="center"/>
    </w:pPr>
    <w:rPr>
      <w:b/>
      <w:caps/>
      <w:color w:val="FFFFFF" w:themeColor="background1"/>
      <w:sz w:val="18"/>
    </w:rPr>
  </w:style>
  <w:style w:type="character" w:customStyle="1" w:styleId="90">
    <w:name w:val="Заголовок 9 Знак"/>
    <w:basedOn w:val="a3"/>
    <w:link w:val="9"/>
    <w:uiPriority w:val="9"/>
    <w:rsid w:val="00E958B0"/>
    <w:rPr>
      <w:rFonts w:ascii="Times New Roman" w:eastAsiaTheme="majorEastAsia" w:hAnsi="Times New Roman" w:cs="Times New Roman"/>
      <w:iCs/>
      <w:caps/>
      <w:sz w:val="144"/>
      <w:szCs w:val="21"/>
    </w:rPr>
  </w:style>
  <w:style w:type="paragraph" w:customStyle="1" w:styleId="100">
    <w:name w:val="Заголовок 10"/>
    <w:basedOn w:val="a2"/>
    <w:next w:val="a2"/>
    <w:link w:val="101"/>
    <w:uiPriority w:val="10"/>
    <w:qFormat/>
    <w:rsid w:val="00E958B0"/>
    <w:pPr>
      <w:ind w:firstLine="0"/>
      <w:jc w:val="center"/>
    </w:pPr>
    <w:rPr>
      <w:caps/>
      <w:sz w:val="52"/>
    </w:rPr>
  </w:style>
  <w:style w:type="paragraph" w:customStyle="1" w:styleId="11">
    <w:name w:val="Заголовок 11"/>
    <w:basedOn w:val="a2"/>
    <w:link w:val="110"/>
    <w:uiPriority w:val="10"/>
    <w:qFormat/>
    <w:rsid w:val="00E958B0"/>
    <w:pPr>
      <w:ind w:firstLine="0"/>
    </w:pPr>
    <w:rPr>
      <w:b/>
      <w:i/>
      <w:caps/>
      <w:sz w:val="96"/>
    </w:rPr>
  </w:style>
  <w:style w:type="character" w:customStyle="1" w:styleId="101">
    <w:name w:val="Заголовок 10 (знак)"/>
    <w:basedOn w:val="a3"/>
    <w:link w:val="100"/>
    <w:uiPriority w:val="10"/>
    <w:rsid w:val="00E958B0"/>
    <w:rPr>
      <w:rFonts w:ascii="Times New Roman" w:hAnsi="Times New Roman" w:cs="Times New Roman"/>
      <w:caps/>
      <w:sz w:val="52"/>
    </w:rPr>
  </w:style>
  <w:style w:type="paragraph" w:customStyle="1" w:styleId="12">
    <w:name w:val="Заголовок 12"/>
    <w:basedOn w:val="a2"/>
    <w:next w:val="a2"/>
    <w:link w:val="120"/>
    <w:uiPriority w:val="10"/>
    <w:qFormat/>
    <w:rsid w:val="00E958B0"/>
    <w:pPr>
      <w:ind w:firstLine="0"/>
    </w:pPr>
    <w:rPr>
      <w:i/>
      <w:caps/>
      <w:color w:val="7B230B" w:themeColor="accent1" w:themeShade="BF"/>
      <w:sz w:val="96"/>
    </w:rPr>
  </w:style>
  <w:style w:type="character" w:customStyle="1" w:styleId="110">
    <w:name w:val="Заголовок 11 (знак)"/>
    <w:basedOn w:val="a3"/>
    <w:link w:val="11"/>
    <w:uiPriority w:val="10"/>
    <w:rsid w:val="00E958B0"/>
    <w:rPr>
      <w:rFonts w:ascii="Times New Roman" w:hAnsi="Times New Roman" w:cs="Times New Roman"/>
      <w:b/>
      <w:i/>
      <w:caps/>
      <w:sz w:val="96"/>
    </w:rPr>
  </w:style>
  <w:style w:type="paragraph" w:customStyle="1" w:styleId="af6">
    <w:name w:val="Заголовок мелкий"/>
    <w:basedOn w:val="a2"/>
    <w:next w:val="a2"/>
    <w:link w:val="af7"/>
    <w:uiPriority w:val="10"/>
    <w:qFormat/>
    <w:rsid w:val="00E958B0"/>
    <w:pPr>
      <w:ind w:firstLine="0"/>
      <w:jc w:val="center"/>
    </w:pPr>
    <w:rPr>
      <w:caps/>
      <w:sz w:val="60"/>
    </w:rPr>
  </w:style>
  <w:style w:type="character" w:customStyle="1" w:styleId="120">
    <w:name w:val="Заголовок 12 (знак)"/>
    <w:basedOn w:val="a3"/>
    <w:link w:val="12"/>
    <w:uiPriority w:val="10"/>
    <w:rsid w:val="00E958B0"/>
    <w:rPr>
      <w:rFonts w:ascii="Times New Roman" w:hAnsi="Times New Roman" w:cs="Times New Roman"/>
      <w:i/>
      <w:caps/>
      <w:color w:val="7B230B" w:themeColor="accent1" w:themeShade="BF"/>
      <w:sz w:val="96"/>
    </w:rPr>
  </w:style>
  <w:style w:type="character" w:styleId="af8">
    <w:name w:val="Emphasis"/>
    <w:basedOn w:val="a3"/>
    <w:uiPriority w:val="20"/>
    <w:qFormat/>
    <w:rsid w:val="00E958B0"/>
    <w:rPr>
      <w:rFonts w:ascii="Times New Roman" w:hAnsi="Times New Roman" w:cs="Times New Roman"/>
      <w:b/>
      <w:i w:val="0"/>
      <w:iCs/>
      <w:color w:val="521807" w:themeColor="accent1" w:themeShade="80"/>
    </w:rPr>
  </w:style>
  <w:style w:type="character" w:customStyle="1" w:styleId="af7">
    <w:name w:val="Заголовок мелкий (знак)"/>
    <w:basedOn w:val="a3"/>
    <w:link w:val="af6"/>
    <w:uiPriority w:val="10"/>
    <w:rsid w:val="00E958B0"/>
    <w:rPr>
      <w:rFonts w:ascii="Times New Roman" w:hAnsi="Times New Roman" w:cs="Times New Roman"/>
      <w:caps/>
      <w:sz w:val="60"/>
    </w:rPr>
  </w:style>
  <w:style w:type="paragraph" w:customStyle="1" w:styleId="af9">
    <w:name w:val="Обычный — светлое оформление"/>
    <w:basedOn w:val="a2"/>
    <w:link w:val="afa"/>
    <w:qFormat/>
    <w:rsid w:val="00E958B0"/>
    <w:rPr>
      <w:color w:val="FFFFFF" w:themeColor="background1"/>
    </w:rPr>
  </w:style>
  <w:style w:type="character" w:customStyle="1" w:styleId="afa">
    <w:name w:val="Обычный — светлое оформление (знак)"/>
    <w:basedOn w:val="a3"/>
    <w:link w:val="af9"/>
    <w:rsid w:val="00E958B0"/>
    <w:rPr>
      <w:rFonts w:ascii="Times New Roman" w:hAnsi="Times New Roman" w:cs="Times New Roman"/>
      <w:color w:val="FFFFFF" w:themeColor="background1"/>
    </w:rPr>
  </w:style>
  <w:style w:type="character" w:customStyle="1" w:styleId="13">
    <w:name w:val="Упомянуть1"/>
    <w:basedOn w:val="a3"/>
    <w:uiPriority w:val="99"/>
    <w:semiHidden/>
    <w:unhideWhenUsed/>
    <w:rsid w:val="00E958B0"/>
    <w:rPr>
      <w:rFonts w:ascii="Times New Roman" w:hAnsi="Times New Roman" w:cs="Times New Roman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958B0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E958B0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E958B0"/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E958B0"/>
    <w:rPr>
      <w:rFonts w:ascii="Times New Roman" w:hAnsi="Times New Roman" w:cs="Times New Roman"/>
      <w:i/>
      <w:iCs/>
    </w:rPr>
  </w:style>
  <w:style w:type="character" w:styleId="HTML3">
    <w:name w:val="HTML Definition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character" w:styleId="HTML4">
    <w:name w:val="HTML Cite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character" w:styleId="HTML5">
    <w:name w:val="HTML Typewriter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E958B0"/>
    <w:rPr>
      <w:rFonts w:ascii="Consolas" w:hAnsi="Consolas" w:cs="Times New Roman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character" w:styleId="HTML8">
    <w:name w:val="HTML Keyboard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E958B0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E958B0"/>
    <w:rPr>
      <w:rFonts w:ascii="Consolas" w:hAnsi="Consolas" w:cs="Times New Roman"/>
      <w:sz w:val="20"/>
      <w:szCs w:val="20"/>
    </w:rPr>
  </w:style>
  <w:style w:type="paragraph" w:styleId="14">
    <w:name w:val="toc 1"/>
    <w:basedOn w:val="a2"/>
    <w:next w:val="a2"/>
    <w:autoRedefine/>
    <w:uiPriority w:val="39"/>
    <w:semiHidden/>
    <w:unhideWhenUsed/>
    <w:rsid w:val="00E958B0"/>
    <w:pPr>
      <w:spacing w:after="100"/>
    </w:pPr>
  </w:style>
  <w:style w:type="paragraph" w:styleId="25">
    <w:name w:val="toc 2"/>
    <w:basedOn w:val="a2"/>
    <w:next w:val="a2"/>
    <w:autoRedefine/>
    <w:uiPriority w:val="39"/>
    <w:semiHidden/>
    <w:unhideWhenUsed/>
    <w:rsid w:val="00E958B0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E958B0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E958B0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E958B0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E958B0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E958B0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E958B0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E958B0"/>
    <w:pPr>
      <w:spacing w:after="100"/>
      <w:ind w:left="1920"/>
    </w:pPr>
  </w:style>
  <w:style w:type="paragraph" w:styleId="afb">
    <w:name w:val="TOC Heading"/>
    <w:basedOn w:val="1"/>
    <w:next w:val="a2"/>
    <w:uiPriority w:val="39"/>
    <w:semiHidden/>
    <w:unhideWhenUsed/>
    <w:qFormat/>
    <w:rsid w:val="00E958B0"/>
    <w:pPr>
      <w:keepNext/>
      <w:keepLines/>
      <w:spacing w:before="240"/>
      <w:ind w:firstLine="360"/>
      <w:outlineLvl w:val="9"/>
    </w:pPr>
    <w:rPr>
      <w:rFonts w:eastAsiaTheme="majorEastAsia"/>
      <w:b w:val="0"/>
      <w:caps w:val="0"/>
      <w:color w:val="7B230B" w:themeColor="accent1" w:themeShade="BF"/>
      <w:sz w:val="32"/>
      <w:szCs w:val="32"/>
    </w:rPr>
  </w:style>
  <w:style w:type="character" w:styleId="afc">
    <w:name w:val="Subtle Reference"/>
    <w:basedOn w:val="a3"/>
    <w:uiPriority w:val="31"/>
    <w:semiHidden/>
    <w:qFormat/>
    <w:rsid w:val="00E958B0"/>
    <w:rPr>
      <w:rFonts w:ascii="Times New Roman" w:hAnsi="Times New Roman" w:cs="Times New Roman"/>
      <w:smallCaps/>
      <w:color w:val="5A5A5A" w:themeColor="text1" w:themeTint="A5"/>
    </w:rPr>
  </w:style>
  <w:style w:type="character" w:styleId="afd">
    <w:name w:val="Subtle Emphasis"/>
    <w:basedOn w:val="a3"/>
    <w:uiPriority w:val="19"/>
    <w:semiHidden/>
    <w:qFormat/>
    <w:rsid w:val="00E958B0"/>
    <w:rPr>
      <w:rFonts w:ascii="Times New Roman" w:hAnsi="Times New Roman" w:cs="Times New Roman"/>
      <w:i/>
      <w:iCs/>
      <w:color w:val="404040" w:themeColor="text1" w:themeTint="BF"/>
    </w:rPr>
  </w:style>
  <w:style w:type="table" w:styleId="afe">
    <w:name w:val="Table Professional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Medium List 1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26">
    <w:name w:val="Medium List 2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E958B0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E958B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E958B0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000F64" w:themeColor="accent2"/>
          <w:insideV w:val="single" w:sz="6" w:space="0" w:color="000F64" w:themeColor="accent2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51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958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aff">
    <w:name w:val="Bibliography"/>
    <w:basedOn w:val="a2"/>
    <w:next w:val="a2"/>
    <w:uiPriority w:val="37"/>
    <w:semiHidden/>
    <w:unhideWhenUsed/>
    <w:rsid w:val="00E958B0"/>
  </w:style>
  <w:style w:type="character" w:styleId="aff0">
    <w:name w:val="Book Title"/>
    <w:basedOn w:val="a3"/>
    <w:uiPriority w:val="33"/>
    <w:semiHidden/>
    <w:qFormat/>
    <w:rsid w:val="00E958B0"/>
    <w:rPr>
      <w:rFonts w:ascii="Times New Roman" w:hAnsi="Times New Roman" w:cs="Times New Roman"/>
      <w:b/>
      <w:bCs/>
      <w:i/>
      <w:iCs/>
      <w:spacing w:val="5"/>
    </w:rPr>
  </w:style>
  <w:style w:type="character" w:customStyle="1" w:styleId="18">
    <w:name w:val="Хэштег1"/>
    <w:basedOn w:val="a3"/>
    <w:uiPriority w:val="99"/>
    <w:semiHidden/>
    <w:unhideWhenUsed/>
    <w:rsid w:val="00E958B0"/>
    <w:rPr>
      <w:rFonts w:ascii="Times New Roman" w:hAnsi="Times New Roman" w:cs="Times New Roman"/>
      <w:color w:val="2B579A"/>
      <w:shd w:val="clear" w:color="auto" w:fill="E1DFDD"/>
    </w:rPr>
  </w:style>
  <w:style w:type="paragraph" w:styleId="aff1">
    <w:name w:val="Message Header"/>
    <w:basedOn w:val="a2"/>
    <w:link w:val="aff2"/>
    <w:uiPriority w:val="99"/>
    <w:semiHidden/>
    <w:unhideWhenUsed/>
    <w:rsid w:val="00E958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</w:rPr>
  </w:style>
  <w:style w:type="character" w:customStyle="1" w:styleId="aff2">
    <w:name w:val="Шапка Знак"/>
    <w:basedOn w:val="a3"/>
    <w:link w:val="aff1"/>
    <w:uiPriority w:val="99"/>
    <w:semiHidden/>
    <w:rsid w:val="00E958B0"/>
    <w:rPr>
      <w:rFonts w:ascii="Times New Roman" w:eastAsiaTheme="majorEastAsia" w:hAnsi="Times New Roman" w:cs="Times New Roman"/>
      <w:shd w:val="pct20" w:color="auto" w:fill="auto"/>
    </w:rPr>
  </w:style>
  <w:style w:type="table" w:styleId="aff3">
    <w:name w:val="Table Elegant"/>
    <w:basedOn w:val="a4"/>
    <w:uiPriority w:val="99"/>
    <w:semiHidden/>
    <w:unhideWhenUsed/>
    <w:rsid w:val="00E958B0"/>
    <w:pPr>
      <w:ind w:firstLine="3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2"/>
    <w:uiPriority w:val="99"/>
    <w:semiHidden/>
    <w:unhideWhenUsed/>
    <w:rsid w:val="00E958B0"/>
    <w:pPr>
      <w:ind w:left="360" w:hanging="360"/>
      <w:contextualSpacing/>
    </w:pPr>
  </w:style>
  <w:style w:type="paragraph" w:styleId="29">
    <w:name w:val="List 2"/>
    <w:basedOn w:val="a2"/>
    <w:uiPriority w:val="99"/>
    <w:semiHidden/>
    <w:unhideWhenUsed/>
    <w:rsid w:val="00E958B0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E958B0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E958B0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E958B0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E958B0"/>
    <w:pPr>
      <w:ind w:firstLine="3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2"/>
    <w:uiPriority w:val="99"/>
    <w:semiHidden/>
    <w:unhideWhenUsed/>
    <w:rsid w:val="00E958B0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E958B0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E958B0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E958B0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E958B0"/>
    <w:pPr>
      <w:spacing w:after="120"/>
      <w:ind w:left="1800"/>
      <w:contextualSpacing/>
    </w:pPr>
  </w:style>
  <w:style w:type="paragraph" w:styleId="aff6">
    <w:name w:val="List Paragraph"/>
    <w:basedOn w:val="a2"/>
    <w:uiPriority w:val="34"/>
    <w:semiHidden/>
    <w:qFormat/>
    <w:rsid w:val="00E958B0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E958B0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958B0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958B0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958B0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958B0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E958B0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958B0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958B0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958B0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958B0"/>
    <w:pPr>
      <w:numPr>
        <w:numId w:val="12"/>
      </w:numPr>
      <w:contextualSpacing/>
    </w:pPr>
  </w:style>
  <w:style w:type="table" w:styleId="19">
    <w:name w:val="Table Classic 1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E958B0"/>
    <w:pPr>
      <w:ind w:firstLine="3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2"/>
    <w:next w:val="a2"/>
    <w:uiPriority w:val="99"/>
    <w:semiHidden/>
    <w:unhideWhenUsed/>
    <w:rsid w:val="00E958B0"/>
  </w:style>
  <w:style w:type="paragraph" w:styleId="aff8">
    <w:name w:val="macro"/>
    <w:link w:val="aff9"/>
    <w:uiPriority w:val="99"/>
    <w:semiHidden/>
    <w:unhideWhenUsed/>
    <w:rsid w:val="00E958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hAnsi="Consolas" w:cs="Times New Roman"/>
      <w:sz w:val="20"/>
      <w:szCs w:val="20"/>
    </w:rPr>
  </w:style>
  <w:style w:type="character" w:customStyle="1" w:styleId="aff9">
    <w:name w:val="Текст макроса Знак"/>
    <w:basedOn w:val="a3"/>
    <w:link w:val="aff8"/>
    <w:uiPriority w:val="99"/>
    <w:semiHidden/>
    <w:rsid w:val="00E958B0"/>
    <w:rPr>
      <w:rFonts w:ascii="Consolas" w:hAnsi="Consolas" w:cs="Times New Roman"/>
      <w:sz w:val="20"/>
      <w:szCs w:val="20"/>
    </w:rPr>
  </w:style>
  <w:style w:type="paragraph" w:styleId="2c">
    <w:name w:val="envelope return"/>
    <w:basedOn w:val="a2"/>
    <w:uiPriority w:val="99"/>
    <w:semiHidden/>
    <w:unhideWhenUsed/>
    <w:rsid w:val="00E958B0"/>
    <w:rPr>
      <w:rFonts w:eastAsiaTheme="majorEastAsia"/>
      <w:sz w:val="20"/>
      <w:szCs w:val="20"/>
    </w:rPr>
  </w:style>
  <w:style w:type="character" w:styleId="affa">
    <w:name w:val="endnote reference"/>
    <w:basedOn w:val="a3"/>
    <w:uiPriority w:val="99"/>
    <w:semiHidden/>
    <w:unhideWhenUsed/>
    <w:rsid w:val="00E958B0"/>
    <w:rPr>
      <w:rFonts w:ascii="Times New Roman" w:hAnsi="Times New Roman" w:cs="Times New Roman"/>
      <w:vertAlign w:val="superscript"/>
    </w:rPr>
  </w:style>
  <w:style w:type="paragraph" w:styleId="affb">
    <w:name w:val="endnote text"/>
    <w:basedOn w:val="a2"/>
    <w:link w:val="affc"/>
    <w:uiPriority w:val="99"/>
    <w:semiHidden/>
    <w:unhideWhenUsed/>
    <w:rsid w:val="00E958B0"/>
    <w:rPr>
      <w:sz w:val="20"/>
      <w:szCs w:val="20"/>
    </w:rPr>
  </w:style>
  <w:style w:type="character" w:customStyle="1" w:styleId="affc">
    <w:name w:val="Текст концевой сноски Знак"/>
    <w:basedOn w:val="a3"/>
    <w:link w:val="affb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paragraph" w:styleId="affd">
    <w:name w:val="table of authorities"/>
    <w:basedOn w:val="a2"/>
    <w:next w:val="a2"/>
    <w:uiPriority w:val="99"/>
    <w:semiHidden/>
    <w:unhideWhenUsed/>
    <w:rsid w:val="00E958B0"/>
    <w:pPr>
      <w:ind w:left="240" w:hanging="240"/>
    </w:pPr>
  </w:style>
  <w:style w:type="paragraph" w:styleId="affe">
    <w:name w:val="toa heading"/>
    <w:basedOn w:val="a2"/>
    <w:next w:val="a2"/>
    <w:uiPriority w:val="99"/>
    <w:semiHidden/>
    <w:unhideWhenUsed/>
    <w:rsid w:val="00E958B0"/>
    <w:pPr>
      <w:spacing w:before="120"/>
    </w:pPr>
    <w:rPr>
      <w:rFonts w:eastAsiaTheme="majorEastAsia"/>
      <w:b/>
      <w:bCs/>
    </w:rPr>
  </w:style>
  <w:style w:type="table" w:styleId="afff">
    <w:name w:val="Colorful List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1a">
    <w:name w:val="Table Colorful 1"/>
    <w:basedOn w:val="a4"/>
    <w:uiPriority w:val="99"/>
    <w:semiHidden/>
    <w:unhideWhenUsed/>
    <w:rsid w:val="00E958B0"/>
    <w:pPr>
      <w:ind w:firstLine="3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E958B0"/>
    <w:pPr>
      <w:ind w:firstLine="3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E958B0"/>
    <w:pPr>
      <w:ind w:firstLine="3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0">
    <w:name w:val="Colorful Shading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83C" w:themeColor="accent2" w:themeShade="99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1">
    <w:name w:val="Colorful Grid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afff2">
    <w:name w:val="annotation text"/>
    <w:basedOn w:val="a2"/>
    <w:link w:val="afff3"/>
    <w:uiPriority w:val="99"/>
    <w:semiHidden/>
    <w:unhideWhenUsed/>
    <w:rsid w:val="00E958B0"/>
    <w:rPr>
      <w:sz w:val="20"/>
      <w:szCs w:val="20"/>
    </w:rPr>
  </w:style>
  <w:style w:type="character" w:customStyle="1" w:styleId="afff3">
    <w:name w:val="Текст примечания Знак"/>
    <w:basedOn w:val="a3"/>
    <w:link w:val="afff2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paragraph" w:styleId="afff4">
    <w:name w:val="annotation subject"/>
    <w:basedOn w:val="afff2"/>
    <w:next w:val="afff2"/>
    <w:link w:val="afff5"/>
    <w:uiPriority w:val="99"/>
    <w:semiHidden/>
    <w:unhideWhenUsed/>
    <w:rsid w:val="00E958B0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semiHidden/>
    <w:rsid w:val="00E958B0"/>
    <w:rPr>
      <w:rFonts w:ascii="Times New Roman" w:hAnsi="Times New Roman" w:cs="Times New Roman"/>
      <w:b/>
      <w:bCs/>
      <w:sz w:val="20"/>
      <w:szCs w:val="20"/>
    </w:rPr>
  </w:style>
  <w:style w:type="character" w:styleId="afff6">
    <w:name w:val="annotation reference"/>
    <w:basedOn w:val="a3"/>
    <w:uiPriority w:val="99"/>
    <w:semiHidden/>
    <w:unhideWhenUsed/>
    <w:rsid w:val="00E958B0"/>
    <w:rPr>
      <w:rFonts w:ascii="Times New Roman" w:hAnsi="Times New Roman" w:cs="Times New Roman"/>
      <w:sz w:val="16"/>
      <w:szCs w:val="16"/>
    </w:rPr>
  </w:style>
  <w:style w:type="paragraph" w:styleId="afff7">
    <w:name w:val="Balloon Text"/>
    <w:basedOn w:val="a2"/>
    <w:link w:val="afff8"/>
    <w:uiPriority w:val="99"/>
    <w:semiHidden/>
    <w:unhideWhenUsed/>
    <w:rsid w:val="00E958B0"/>
    <w:rPr>
      <w:rFonts w:ascii="Microsoft YaHei UI" w:eastAsia="Microsoft YaHei UI" w:hAnsi="Microsoft YaHei UI"/>
      <w:sz w:val="18"/>
      <w:szCs w:val="18"/>
    </w:rPr>
  </w:style>
  <w:style w:type="character" w:customStyle="1" w:styleId="afff8">
    <w:name w:val="Текст выноски Знак"/>
    <w:basedOn w:val="a3"/>
    <w:link w:val="afff7"/>
    <w:uiPriority w:val="99"/>
    <w:semiHidden/>
    <w:rsid w:val="00E958B0"/>
    <w:rPr>
      <w:rFonts w:ascii="Microsoft YaHei UI" w:eastAsia="Microsoft YaHei UI" w:hAnsi="Microsoft YaHei UI" w:cs="Times New Roman"/>
      <w:sz w:val="18"/>
      <w:szCs w:val="18"/>
    </w:rPr>
  </w:style>
  <w:style w:type="paragraph" w:styleId="afff9">
    <w:name w:val="envelope address"/>
    <w:basedOn w:val="a2"/>
    <w:uiPriority w:val="99"/>
    <w:semiHidden/>
    <w:unhideWhenUsed/>
    <w:rsid w:val="00E958B0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afffa">
    <w:name w:val="Block Text"/>
    <w:basedOn w:val="a2"/>
    <w:uiPriority w:val="99"/>
    <w:semiHidden/>
    <w:unhideWhenUsed/>
    <w:rsid w:val="00E958B0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afffb">
    <w:name w:val="Document Map"/>
    <w:basedOn w:val="a2"/>
    <w:link w:val="afffc"/>
    <w:uiPriority w:val="99"/>
    <w:semiHidden/>
    <w:unhideWhenUsed/>
    <w:rsid w:val="00E958B0"/>
    <w:rPr>
      <w:rFonts w:ascii="Microsoft YaHei UI" w:eastAsia="Microsoft YaHei UI" w:hAnsi="Microsoft YaHei UI"/>
      <w:sz w:val="18"/>
      <w:szCs w:val="18"/>
    </w:rPr>
  </w:style>
  <w:style w:type="character" w:customStyle="1" w:styleId="afffc">
    <w:name w:val="Схема документа Знак"/>
    <w:basedOn w:val="a3"/>
    <w:link w:val="afffb"/>
    <w:uiPriority w:val="99"/>
    <w:semiHidden/>
    <w:rsid w:val="00E958B0"/>
    <w:rPr>
      <w:rFonts w:ascii="Microsoft YaHei UI" w:eastAsia="Microsoft YaHei UI" w:hAnsi="Microsoft YaHei UI" w:cs="Times New Roman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E958B0"/>
    <w:pPr>
      <w:numPr>
        <w:numId w:val="13"/>
      </w:numPr>
    </w:pPr>
  </w:style>
  <w:style w:type="table" w:styleId="1b">
    <w:name w:val="Plain Table 1"/>
    <w:basedOn w:val="a4"/>
    <w:uiPriority w:val="41"/>
    <w:rsid w:val="00E958B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E958B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E958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E958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E958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No Spacing"/>
    <w:uiPriority w:val="1"/>
    <w:qFormat/>
    <w:rsid w:val="00E958B0"/>
    <w:pPr>
      <w:ind w:firstLine="360"/>
    </w:pPr>
    <w:rPr>
      <w:rFonts w:ascii="Times New Roman" w:hAnsi="Times New Roman" w:cs="Times New Roman"/>
    </w:rPr>
  </w:style>
  <w:style w:type="paragraph" w:styleId="afffe">
    <w:name w:val="Date"/>
    <w:basedOn w:val="a2"/>
    <w:next w:val="a2"/>
    <w:link w:val="affff"/>
    <w:uiPriority w:val="99"/>
    <w:semiHidden/>
    <w:unhideWhenUsed/>
    <w:rsid w:val="00E958B0"/>
  </w:style>
  <w:style w:type="character" w:customStyle="1" w:styleId="affff">
    <w:name w:val="Дата Знак"/>
    <w:basedOn w:val="a3"/>
    <w:link w:val="afffe"/>
    <w:uiPriority w:val="99"/>
    <w:semiHidden/>
    <w:rsid w:val="00E958B0"/>
    <w:rPr>
      <w:rFonts w:ascii="Times New Roman" w:hAnsi="Times New Roman" w:cs="Times New Roman"/>
    </w:rPr>
  </w:style>
  <w:style w:type="character" w:styleId="affff0">
    <w:name w:val="Intense Reference"/>
    <w:basedOn w:val="a3"/>
    <w:uiPriority w:val="32"/>
    <w:semiHidden/>
    <w:qFormat/>
    <w:rsid w:val="00E958B0"/>
    <w:rPr>
      <w:rFonts w:ascii="Times New Roman" w:hAnsi="Times New Roman" w:cs="Times New Roman"/>
      <w:b/>
      <w:bCs/>
      <w:smallCaps/>
      <w:color w:val="A5300F" w:themeColor="accent1"/>
      <w:spacing w:val="5"/>
    </w:rPr>
  </w:style>
  <w:style w:type="paragraph" w:styleId="affff1">
    <w:name w:val="Intense Quote"/>
    <w:basedOn w:val="a2"/>
    <w:next w:val="a2"/>
    <w:link w:val="affff2"/>
    <w:uiPriority w:val="30"/>
    <w:semiHidden/>
    <w:qFormat/>
    <w:rsid w:val="00E958B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affff2">
    <w:name w:val="Выделенная цитата Знак"/>
    <w:basedOn w:val="a3"/>
    <w:link w:val="affff1"/>
    <w:uiPriority w:val="30"/>
    <w:semiHidden/>
    <w:rsid w:val="00E958B0"/>
    <w:rPr>
      <w:rFonts w:ascii="Times New Roman" w:hAnsi="Times New Roman" w:cs="Times New Roman"/>
      <w:i/>
      <w:iCs/>
      <w:color w:val="A5300F" w:themeColor="accent1"/>
    </w:rPr>
  </w:style>
  <w:style w:type="character" w:styleId="affff3">
    <w:name w:val="Intense Emphasis"/>
    <w:basedOn w:val="a3"/>
    <w:uiPriority w:val="21"/>
    <w:semiHidden/>
    <w:qFormat/>
    <w:rsid w:val="00E958B0"/>
    <w:rPr>
      <w:rFonts w:ascii="Times New Roman" w:hAnsi="Times New Roman" w:cs="Times New Roman"/>
      <w:i/>
      <w:iCs/>
      <w:color w:val="A5300F" w:themeColor="accent1"/>
    </w:rPr>
  </w:style>
  <w:style w:type="paragraph" w:styleId="affff4">
    <w:name w:val="Normal (Web)"/>
    <w:basedOn w:val="a2"/>
    <w:uiPriority w:val="99"/>
    <w:semiHidden/>
    <w:unhideWhenUsed/>
    <w:rsid w:val="00E958B0"/>
  </w:style>
  <w:style w:type="character" w:customStyle="1" w:styleId="-13">
    <w:name w:val="Смарт-гиперссылка1"/>
    <w:basedOn w:val="a3"/>
    <w:uiPriority w:val="99"/>
    <w:semiHidden/>
    <w:unhideWhenUsed/>
    <w:rsid w:val="00E958B0"/>
    <w:rPr>
      <w:rFonts w:ascii="Times New Roman" w:hAnsi="Times New Roman" w:cs="Times New Roman"/>
      <w:u w:val="dotted"/>
    </w:rPr>
  </w:style>
  <w:style w:type="character" w:customStyle="1" w:styleId="1c">
    <w:name w:val="Неразрешенное упоминание1"/>
    <w:basedOn w:val="a3"/>
    <w:uiPriority w:val="99"/>
    <w:semiHidden/>
    <w:unhideWhenUsed/>
    <w:rsid w:val="00E958B0"/>
    <w:rPr>
      <w:rFonts w:ascii="Times New Roman" w:hAnsi="Times New Roman" w:cs="Times New Roman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E958B0"/>
    <w:pPr>
      <w:spacing w:after="120"/>
    </w:pPr>
  </w:style>
  <w:style w:type="character" w:customStyle="1" w:styleId="affff6">
    <w:name w:val="Основной текст Знак"/>
    <w:basedOn w:val="a3"/>
    <w:link w:val="affff5"/>
    <w:uiPriority w:val="99"/>
    <w:semiHidden/>
    <w:rsid w:val="00E958B0"/>
    <w:rPr>
      <w:rFonts w:ascii="Times New Roman" w:hAnsi="Times New Roman" w:cs="Times New Roman"/>
    </w:rPr>
  </w:style>
  <w:style w:type="paragraph" w:styleId="2f">
    <w:name w:val="Body Text 2"/>
    <w:basedOn w:val="a2"/>
    <w:link w:val="2f0"/>
    <w:uiPriority w:val="99"/>
    <w:semiHidden/>
    <w:unhideWhenUsed/>
    <w:rsid w:val="00E958B0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E958B0"/>
    <w:rPr>
      <w:rFonts w:ascii="Times New Roman" w:hAnsi="Times New Roman" w:cs="Times New Roman"/>
    </w:rPr>
  </w:style>
  <w:style w:type="paragraph" w:styleId="3a">
    <w:name w:val="Body Text 3"/>
    <w:basedOn w:val="a2"/>
    <w:link w:val="3b"/>
    <w:uiPriority w:val="99"/>
    <w:semiHidden/>
    <w:unhideWhenUsed/>
    <w:rsid w:val="00E958B0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E958B0"/>
    <w:rPr>
      <w:rFonts w:ascii="Times New Roman" w:hAnsi="Times New Roman" w:cs="Times New Roman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E958B0"/>
    <w:pPr>
      <w:spacing w:after="120"/>
      <w:ind w:left="360"/>
    </w:pPr>
  </w:style>
  <w:style w:type="character" w:customStyle="1" w:styleId="affff8">
    <w:name w:val="Основной текст с отступом Знак"/>
    <w:basedOn w:val="a3"/>
    <w:link w:val="affff7"/>
    <w:uiPriority w:val="99"/>
    <w:semiHidden/>
    <w:rsid w:val="00E958B0"/>
    <w:rPr>
      <w:rFonts w:ascii="Times New Roman" w:hAnsi="Times New Roman" w:cs="Times New Roman"/>
    </w:rPr>
  </w:style>
  <w:style w:type="paragraph" w:styleId="2f1">
    <w:name w:val="Body Text Indent 2"/>
    <w:basedOn w:val="a2"/>
    <w:link w:val="2f2"/>
    <w:uiPriority w:val="99"/>
    <w:semiHidden/>
    <w:unhideWhenUsed/>
    <w:rsid w:val="00E958B0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E958B0"/>
    <w:rPr>
      <w:rFonts w:ascii="Times New Roman" w:hAnsi="Times New Roman" w:cs="Times New Roman"/>
    </w:rPr>
  </w:style>
  <w:style w:type="paragraph" w:styleId="3c">
    <w:name w:val="Body Text Indent 3"/>
    <w:basedOn w:val="a2"/>
    <w:link w:val="3d"/>
    <w:uiPriority w:val="99"/>
    <w:semiHidden/>
    <w:unhideWhenUsed/>
    <w:rsid w:val="00E958B0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E958B0"/>
    <w:rPr>
      <w:rFonts w:ascii="Times New Roman" w:hAnsi="Times New Roman" w:cs="Times New Roman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E958B0"/>
    <w:pPr>
      <w:spacing w:after="0"/>
    </w:pPr>
  </w:style>
  <w:style w:type="character" w:customStyle="1" w:styleId="affffa">
    <w:name w:val="Красная строка Знак"/>
    <w:basedOn w:val="affff6"/>
    <w:link w:val="affff9"/>
    <w:uiPriority w:val="99"/>
    <w:semiHidden/>
    <w:rsid w:val="00E958B0"/>
    <w:rPr>
      <w:rFonts w:ascii="Times New Roman" w:hAnsi="Times New Roman" w:cs="Times New Roman"/>
    </w:rPr>
  </w:style>
  <w:style w:type="paragraph" w:styleId="2f3">
    <w:name w:val="Body Text First Indent 2"/>
    <w:basedOn w:val="affff7"/>
    <w:link w:val="2f4"/>
    <w:uiPriority w:val="99"/>
    <w:semiHidden/>
    <w:unhideWhenUsed/>
    <w:rsid w:val="00E958B0"/>
    <w:pPr>
      <w:spacing w:after="0"/>
    </w:pPr>
  </w:style>
  <w:style w:type="character" w:customStyle="1" w:styleId="2f4">
    <w:name w:val="Красная строка 2 Знак"/>
    <w:basedOn w:val="affff8"/>
    <w:link w:val="2f3"/>
    <w:uiPriority w:val="99"/>
    <w:semiHidden/>
    <w:rsid w:val="00E958B0"/>
    <w:rPr>
      <w:rFonts w:ascii="Times New Roman" w:hAnsi="Times New Roman" w:cs="Times New Roman"/>
    </w:rPr>
  </w:style>
  <w:style w:type="paragraph" w:styleId="affffb">
    <w:name w:val="Normal Indent"/>
    <w:basedOn w:val="a2"/>
    <w:uiPriority w:val="99"/>
    <w:semiHidden/>
    <w:unhideWhenUsed/>
    <w:rsid w:val="00E958B0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E958B0"/>
  </w:style>
  <w:style w:type="character" w:customStyle="1" w:styleId="affffd">
    <w:name w:val="Заголовок записки Знак"/>
    <w:basedOn w:val="a3"/>
    <w:link w:val="affffc"/>
    <w:uiPriority w:val="99"/>
    <w:semiHidden/>
    <w:rsid w:val="00E958B0"/>
    <w:rPr>
      <w:rFonts w:ascii="Times New Roman" w:hAnsi="Times New Roman" w:cs="Times New Roman"/>
    </w:rPr>
  </w:style>
  <w:style w:type="table" w:styleId="affffe">
    <w:name w:val="Table Contemporary"/>
    <w:basedOn w:val="a4"/>
    <w:uiPriority w:val="99"/>
    <w:semiHidden/>
    <w:unhideWhenUsed/>
    <w:rsid w:val="00E958B0"/>
    <w:pPr>
      <w:ind w:firstLine="3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E958B0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E958B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E958B0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-18">
    <w:name w:val="List Table 1 Light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120">
    <w:name w:val="List Table 1 Light Accent 2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130">
    <w:name w:val="List Table 1 Light Accent 3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140">
    <w:name w:val="List Table 1 Light Accent 4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150">
    <w:name w:val="List Table 1 Light Accent 5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160">
    <w:name w:val="List Table 1 Light Accent 6"/>
    <w:basedOn w:val="a4"/>
    <w:uiPriority w:val="46"/>
    <w:rsid w:val="00E958B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27">
    <w:name w:val="List Table 2"/>
    <w:basedOn w:val="a4"/>
    <w:uiPriority w:val="47"/>
    <w:rsid w:val="00E958B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E958B0"/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20">
    <w:name w:val="List Table 2 Accent 2"/>
    <w:basedOn w:val="a4"/>
    <w:uiPriority w:val="47"/>
    <w:rsid w:val="00E958B0"/>
    <w:tblPr>
      <w:tblStyleRowBandSize w:val="1"/>
      <w:tblStyleColBandSize w:val="1"/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230">
    <w:name w:val="List Table 2 Accent 3"/>
    <w:basedOn w:val="a4"/>
    <w:uiPriority w:val="47"/>
    <w:rsid w:val="00E958B0"/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240">
    <w:name w:val="List Table 2 Accent 4"/>
    <w:basedOn w:val="a4"/>
    <w:uiPriority w:val="47"/>
    <w:rsid w:val="00E958B0"/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250">
    <w:name w:val="List Table 2 Accent 5"/>
    <w:basedOn w:val="a4"/>
    <w:uiPriority w:val="47"/>
    <w:rsid w:val="00E958B0"/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260">
    <w:name w:val="List Table 2 Accent 6"/>
    <w:basedOn w:val="a4"/>
    <w:uiPriority w:val="47"/>
    <w:rsid w:val="00E958B0"/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37">
    <w:name w:val="List Table 3"/>
    <w:basedOn w:val="a4"/>
    <w:uiPriority w:val="48"/>
    <w:rsid w:val="00E958B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E958B0"/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E958B0"/>
    <w:tblPr>
      <w:tblStyleRowBandSize w:val="1"/>
      <w:tblStyleColBandSize w:val="1"/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E958B0"/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E958B0"/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E958B0"/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E958B0"/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E958B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E958B0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420">
    <w:name w:val="List Table 4 Accent 2"/>
    <w:basedOn w:val="a4"/>
    <w:uiPriority w:val="49"/>
    <w:rsid w:val="00E958B0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430">
    <w:name w:val="List Table 4 Accent 3"/>
    <w:basedOn w:val="a4"/>
    <w:uiPriority w:val="49"/>
    <w:rsid w:val="00E958B0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40">
    <w:name w:val="List Table 4 Accent 4"/>
    <w:basedOn w:val="a4"/>
    <w:uiPriority w:val="49"/>
    <w:rsid w:val="00E958B0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450">
    <w:name w:val="List Table 4 Accent 5"/>
    <w:basedOn w:val="a4"/>
    <w:uiPriority w:val="49"/>
    <w:rsid w:val="00E958B0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460">
    <w:name w:val="List Table 4 Accent 6"/>
    <w:basedOn w:val="a4"/>
    <w:uiPriority w:val="49"/>
    <w:rsid w:val="00E958B0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57">
    <w:name w:val="List Table 5 Dark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E958B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620">
    <w:name w:val="List Table 6 Colorful Accent 2"/>
    <w:basedOn w:val="a4"/>
    <w:uiPriority w:val="51"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00F64" w:themeColor="accent2"/>
        <w:bottom w:val="single" w:sz="4" w:space="0" w:color="000F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630">
    <w:name w:val="List Table 6 Colorful Accent 3"/>
    <w:basedOn w:val="a4"/>
    <w:uiPriority w:val="51"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640">
    <w:name w:val="List Table 6 Colorful Accent 4"/>
    <w:basedOn w:val="a4"/>
    <w:uiPriority w:val="51"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650">
    <w:name w:val="List Table 6 Colorful Accent 5"/>
    <w:basedOn w:val="a4"/>
    <w:uiPriority w:val="51"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60">
    <w:name w:val="List Table 6 Colorful Accent 6"/>
    <w:basedOn w:val="a4"/>
    <w:uiPriority w:val="51"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70">
    <w:name w:val="List Table 7 Colorful"/>
    <w:basedOn w:val="a4"/>
    <w:uiPriority w:val="52"/>
    <w:rsid w:val="00E958B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E958B0"/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E958B0"/>
    <w:rPr>
      <w:color w:val="000B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E958B0"/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E958B0"/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E958B0"/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E958B0"/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E958B0"/>
  </w:style>
  <w:style w:type="character" w:customStyle="1" w:styleId="afffff4">
    <w:name w:val="Электронная подпись Знак"/>
    <w:basedOn w:val="a3"/>
    <w:link w:val="afffff3"/>
    <w:uiPriority w:val="99"/>
    <w:semiHidden/>
    <w:rsid w:val="00E958B0"/>
    <w:rPr>
      <w:rFonts w:ascii="Times New Roman" w:hAnsi="Times New Roman" w:cs="Times New Roman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E958B0"/>
  </w:style>
  <w:style w:type="character" w:customStyle="1" w:styleId="afffff6">
    <w:name w:val="Приветствие Знак"/>
    <w:basedOn w:val="a3"/>
    <w:link w:val="afffff5"/>
    <w:uiPriority w:val="99"/>
    <w:semiHidden/>
    <w:rsid w:val="00E958B0"/>
    <w:rPr>
      <w:rFonts w:ascii="Times New Roman" w:hAnsi="Times New Roman" w:cs="Times New Roman"/>
    </w:rPr>
  </w:style>
  <w:style w:type="table" w:styleId="1d">
    <w:name w:val="Table Columns 1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E958B0"/>
    <w:pPr>
      <w:ind w:firstLine="3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E958B0"/>
    <w:pPr>
      <w:ind w:firstLine="3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E958B0"/>
    <w:pPr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E958B0"/>
    <w:rPr>
      <w:rFonts w:ascii="Times New Roman" w:hAnsi="Times New Roman" w:cs="Times New Roman"/>
    </w:rPr>
  </w:style>
  <w:style w:type="table" w:styleId="1e">
    <w:name w:val="Table Simple 1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E958B0"/>
    <w:pPr>
      <w:ind w:firstLine="3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E958B0"/>
    <w:pPr>
      <w:ind w:firstLine="3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E958B0"/>
    <w:pPr>
      <w:ind w:firstLine="3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0">
    <w:name w:val="index 1"/>
    <w:basedOn w:val="a2"/>
    <w:next w:val="a2"/>
    <w:autoRedefine/>
    <w:uiPriority w:val="99"/>
    <w:semiHidden/>
    <w:unhideWhenUsed/>
    <w:rsid w:val="00E958B0"/>
    <w:pPr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E958B0"/>
    <w:pPr>
      <w:ind w:left="480" w:hanging="240"/>
    </w:pPr>
  </w:style>
  <w:style w:type="paragraph" w:styleId="3f0">
    <w:name w:val="index 3"/>
    <w:basedOn w:val="a2"/>
    <w:next w:val="a2"/>
    <w:autoRedefine/>
    <w:uiPriority w:val="99"/>
    <w:semiHidden/>
    <w:unhideWhenUsed/>
    <w:rsid w:val="00E958B0"/>
    <w:pPr>
      <w:ind w:left="720" w:hanging="240"/>
    </w:pPr>
  </w:style>
  <w:style w:type="paragraph" w:styleId="49">
    <w:name w:val="index 4"/>
    <w:basedOn w:val="a2"/>
    <w:next w:val="a2"/>
    <w:autoRedefine/>
    <w:uiPriority w:val="99"/>
    <w:semiHidden/>
    <w:unhideWhenUsed/>
    <w:rsid w:val="00E958B0"/>
    <w:pPr>
      <w:ind w:left="960" w:hanging="240"/>
    </w:pPr>
  </w:style>
  <w:style w:type="paragraph" w:styleId="58">
    <w:name w:val="index 5"/>
    <w:basedOn w:val="a2"/>
    <w:next w:val="a2"/>
    <w:autoRedefine/>
    <w:uiPriority w:val="99"/>
    <w:semiHidden/>
    <w:unhideWhenUsed/>
    <w:rsid w:val="00E958B0"/>
    <w:pPr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E958B0"/>
    <w:pPr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E958B0"/>
    <w:pPr>
      <w:ind w:left="1680" w:hanging="240"/>
    </w:pPr>
  </w:style>
  <w:style w:type="paragraph" w:styleId="82">
    <w:name w:val="index 8"/>
    <w:basedOn w:val="a2"/>
    <w:next w:val="a2"/>
    <w:autoRedefine/>
    <w:uiPriority w:val="99"/>
    <w:semiHidden/>
    <w:unhideWhenUsed/>
    <w:rsid w:val="00E958B0"/>
    <w:pPr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E958B0"/>
    <w:pPr>
      <w:ind w:left="2160" w:hanging="240"/>
    </w:pPr>
  </w:style>
  <w:style w:type="paragraph" w:styleId="afffff9">
    <w:name w:val="index heading"/>
    <w:basedOn w:val="a2"/>
    <w:next w:val="1f0"/>
    <w:uiPriority w:val="99"/>
    <w:semiHidden/>
    <w:unhideWhenUsed/>
    <w:rsid w:val="00E958B0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E958B0"/>
    <w:rPr>
      <w:rFonts w:ascii="Consolas" w:hAnsi="Consolas"/>
      <w:sz w:val="21"/>
      <w:szCs w:val="21"/>
    </w:rPr>
  </w:style>
  <w:style w:type="character" w:customStyle="1" w:styleId="afffffb">
    <w:name w:val="Текст Знак"/>
    <w:basedOn w:val="a3"/>
    <w:link w:val="afffffa"/>
    <w:uiPriority w:val="99"/>
    <w:semiHidden/>
    <w:rsid w:val="00E958B0"/>
    <w:rPr>
      <w:rFonts w:ascii="Consolas" w:hAnsi="Consolas" w:cs="Times New Roman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E958B0"/>
    <w:pPr>
      <w:ind w:left="4320"/>
    </w:pPr>
  </w:style>
  <w:style w:type="character" w:customStyle="1" w:styleId="afffffd">
    <w:name w:val="Прощание Знак"/>
    <w:basedOn w:val="a3"/>
    <w:link w:val="afffffc"/>
    <w:uiPriority w:val="99"/>
    <w:semiHidden/>
    <w:rsid w:val="00E958B0"/>
    <w:rPr>
      <w:rFonts w:ascii="Times New Roman" w:hAnsi="Times New Roman" w:cs="Times New Roman"/>
    </w:rPr>
  </w:style>
  <w:style w:type="table" w:styleId="1f1">
    <w:name w:val="Table Grid 1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E958B0"/>
    <w:pPr>
      <w:ind w:firstLine="3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E958B0"/>
    <w:pPr>
      <w:ind w:firstLine="3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E958B0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E958B0"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E958B0"/>
    <w:pPr>
      <w:ind w:firstLine="3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E958B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E958B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E958B0"/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E958B0"/>
    <w:tblPr>
      <w:tblStyleRowBandSize w:val="1"/>
      <w:tblStyleColBandSize w:val="1"/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E958B0"/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E958B0"/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E958B0"/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E958B0"/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E958B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E958B0"/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21">
    <w:name w:val="Grid Table 2 Accent 2"/>
    <w:basedOn w:val="a4"/>
    <w:uiPriority w:val="47"/>
    <w:rsid w:val="00E958B0"/>
    <w:tblPr>
      <w:tblStyleRowBandSize w:val="1"/>
      <w:tblStyleColBandSize w:val="1"/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231">
    <w:name w:val="Grid Table 2 Accent 3"/>
    <w:basedOn w:val="a4"/>
    <w:uiPriority w:val="47"/>
    <w:rsid w:val="00E958B0"/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241">
    <w:name w:val="Grid Table 2 Accent 4"/>
    <w:basedOn w:val="a4"/>
    <w:uiPriority w:val="47"/>
    <w:rsid w:val="00E958B0"/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251">
    <w:name w:val="Grid Table 2 Accent 5"/>
    <w:basedOn w:val="a4"/>
    <w:uiPriority w:val="47"/>
    <w:rsid w:val="00E958B0"/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261">
    <w:name w:val="Grid Table 2 Accent 6"/>
    <w:basedOn w:val="a4"/>
    <w:uiPriority w:val="47"/>
    <w:rsid w:val="00E958B0"/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38">
    <w:name w:val="Grid Table 3"/>
    <w:basedOn w:val="a4"/>
    <w:uiPriority w:val="48"/>
    <w:rsid w:val="00E958B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E958B0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E958B0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E958B0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E958B0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E958B0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E958B0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-48">
    <w:name w:val="Grid Table 4"/>
    <w:basedOn w:val="a4"/>
    <w:uiPriority w:val="49"/>
    <w:rsid w:val="00E958B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E958B0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421">
    <w:name w:val="Grid Table 4 Accent 2"/>
    <w:basedOn w:val="a4"/>
    <w:uiPriority w:val="49"/>
    <w:rsid w:val="00E958B0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431">
    <w:name w:val="Grid Table 4 Accent 3"/>
    <w:basedOn w:val="a4"/>
    <w:uiPriority w:val="49"/>
    <w:rsid w:val="00E958B0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41">
    <w:name w:val="Grid Table 4 Accent 4"/>
    <w:basedOn w:val="a4"/>
    <w:uiPriority w:val="49"/>
    <w:rsid w:val="00E958B0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451">
    <w:name w:val="Grid Table 4 Accent 5"/>
    <w:basedOn w:val="a4"/>
    <w:uiPriority w:val="49"/>
    <w:rsid w:val="00E958B0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461">
    <w:name w:val="Grid Table 4 Accent 6"/>
    <w:basedOn w:val="a4"/>
    <w:uiPriority w:val="49"/>
    <w:rsid w:val="00E958B0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58">
    <w:name w:val="Grid Table 5 Dark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-521">
    <w:name w:val="Grid Table 5 Dark Accent 2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styleId="-531">
    <w:name w:val="Grid Table 5 Dark Accent 3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-541">
    <w:name w:val="Grid Table 5 Dark Accent 4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-551">
    <w:name w:val="Grid Table 5 Dark Accent 5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-561">
    <w:name w:val="Grid Table 5 Dark Accent 6"/>
    <w:basedOn w:val="a4"/>
    <w:uiPriority w:val="50"/>
    <w:rsid w:val="00E95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-68">
    <w:name w:val="Grid Table 6 Colorful"/>
    <w:basedOn w:val="a4"/>
    <w:uiPriority w:val="51"/>
    <w:rsid w:val="00E958B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621">
    <w:name w:val="Grid Table 6 Colorful Accent 2"/>
    <w:basedOn w:val="a4"/>
    <w:uiPriority w:val="51"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631">
    <w:name w:val="Grid Table 6 Colorful Accent 3"/>
    <w:basedOn w:val="a4"/>
    <w:uiPriority w:val="51"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641">
    <w:name w:val="Grid Table 6 Colorful Accent 4"/>
    <w:basedOn w:val="a4"/>
    <w:uiPriority w:val="51"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651">
    <w:name w:val="Grid Table 6 Colorful Accent 5"/>
    <w:basedOn w:val="a4"/>
    <w:uiPriority w:val="51"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61">
    <w:name w:val="Grid Table 6 Colorful Accent 6"/>
    <w:basedOn w:val="a4"/>
    <w:uiPriority w:val="51"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-77">
    <w:name w:val="Grid Table 7 Colorful"/>
    <w:basedOn w:val="a4"/>
    <w:uiPriority w:val="52"/>
    <w:rsid w:val="00E958B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E958B0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E958B0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E958B0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E958B0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E958B0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E958B0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E958B0"/>
    <w:pPr>
      <w:ind w:firstLine="3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E958B0"/>
    <w:pPr>
      <w:ind w:firstLine="3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E958B0"/>
    <w:pPr>
      <w:ind w:firstLine="3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">
    <w:name w:val="footnote reference"/>
    <w:basedOn w:val="a3"/>
    <w:uiPriority w:val="99"/>
    <w:semiHidden/>
    <w:unhideWhenUsed/>
    <w:rsid w:val="00E958B0"/>
    <w:rPr>
      <w:rFonts w:ascii="Times New Roman" w:hAnsi="Times New Roman" w:cs="Times New Roman"/>
      <w:vertAlign w:val="superscript"/>
    </w:rPr>
  </w:style>
  <w:style w:type="paragraph" w:styleId="affffff0">
    <w:name w:val="footnote text"/>
    <w:basedOn w:val="a2"/>
    <w:link w:val="affffff1"/>
    <w:uiPriority w:val="99"/>
    <w:semiHidden/>
    <w:unhideWhenUsed/>
    <w:rsid w:val="00E958B0"/>
    <w:rPr>
      <w:sz w:val="20"/>
      <w:szCs w:val="20"/>
    </w:rPr>
  </w:style>
  <w:style w:type="character" w:customStyle="1" w:styleId="affffff1">
    <w:name w:val="Текст сноски Знак"/>
    <w:basedOn w:val="a3"/>
    <w:link w:val="affffff0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character" w:styleId="affffff2">
    <w:name w:val="line number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table" w:styleId="1f2">
    <w:name w:val="Table 3D effects 1"/>
    <w:basedOn w:val="a4"/>
    <w:uiPriority w:val="99"/>
    <w:semiHidden/>
    <w:unhideWhenUsed/>
    <w:rsid w:val="00E958B0"/>
    <w:pPr>
      <w:ind w:firstLine="3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E958B0"/>
    <w:pPr>
      <w:ind w:firstLine="3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E958B0"/>
    <w:pPr>
      <w:ind w:firstLine="3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E958B0"/>
    <w:pPr>
      <w:ind w:firstLine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Strong"/>
    <w:basedOn w:val="a3"/>
    <w:uiPriority w:val="22"/>
    <w:qFormat/>
    <w:rsid w:val="00E958B0"/>
    <w:rPr>
      <w:rFonts w:ascii="Times New Roman" w:hAnsi="Times New Roman" w:cs="Times New Roman"/>
      <w:b/>
      <w:bCs/>
    </w:rPr>
  </w:style>
  <w:style w:type="character" w:styleId="affffff5">
    <w:name w:val="FollowedHyperlink"/>
    <w:basedOn w:val="a3"/>
    <w:uiPriority w:val="99"/>
    <w:semiHidden/>
    <w:unhideWhenUsed/>
    <w:rsid w:val="00E958B0"/>
    <w:rPr>
      <w:rFonts w:ascii="Times New Roman" w:hAnsi="Times New Roman" w:cs="Times New Roman"/>
      <w:color w:val="B26B02" w:themeColor="followedHyperlink"/>
      <w:u w:val="single"/>
    </w:rPr>
  </w:style>
  <w:style w:type="character" w:styleId="affffff6">
    <w:name w:val="Hyperlink"/>
    <w:basedOn w:val="a3"/>
    <w:uiPriority w:val="99"/>
    <w:unhideWhenUsed/>
    <w:rsid w:val="00E958B0"/>
    <w:rPr>
      <w:rFonts w:ascii="Times New Roman" w:hAnsi="Times New Roman" w:cs="Times New Roman"/>
      <w:color w:val="6B9F25" w:themeColor="hyperlink"/>
      <w:u w:val="single"/>
    </w:rPr>
  </w:style>
  <w:style w:type="paragraph" w:styleId="affffff7">
    <w:name w:val="caption"/>
    <w:basedOn w:val="a2"/>
    <w:next w:val="a2"/>
    <w:uiPriority w:val="35"/>
    <w:semiHidden/>
    <w:unhideWhenUsed/>
    <w:qFormat/>
    <w:rsid w:val="00E958B0"/>
    <w:pPr>
      <w:spacing w:after="200"/>
    </w:pPr>
    <w:rPr>
      <w:i/>
      <w:iCs/>
      <w:color w:val="323232" w:themeColor="text2"/>
      <w:sz w:val="18"/>
      <w:szCs w:val="18"/>
    </w:rPr>
  </w:style>
  <w:style w:type="table" w:customStyle="1" w:styleId="1f3">
    <w:name w:val="Сетка таблицы1"/>
    <w:basedOn w:val="a4"/>
    <w:next w:val="a6"/>
    <w:uiPriority w:val="39"/>
    <w:rsid w:val="00F15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b">
    <w:name w:val="Неразрешенное упоминание2"/>
    <w:basedOn w:val="a3"/>
    <w:uiPriority w:val="99"/>
    <w:semiHidden/>
    <w:unhideWhenUsed/>
    <w:rsid w:val="00747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hyperlink" Target="https://vk.com/feed?section=search&amp;q=%23%D0%9D%D0%B0%D0%B2%D0%B8%D0%B3%D0%B0%D1%82%D0%BE%D1%80%D1%8B%D0%B4%D0%B5%D1%82%D1%81%D1%82%D0%B2%D0%B072" TargetMode="External"/><Relationship Id="rId63" Type="http://schemas.openxmlformats.org/officeDocument/2006/relationships/image" Target="media/image48.png"/><Relationship Id="rId68" Type="http://schemas.openxmlformats.org/officeDocument/2006/relationships/image" Target="media/image51.gif"/><Relationship Id="rId16" Type="http://schemas.openxmlformats.org/officeDocument/2006/relationships/image" Target="media/image9.png"/><Relationship Id="rId11" Type="http://schemas.openxmlformats.org/officeDocument/2006/relationships/endnotes" Target="endnotes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vk.com/feed?section=search&amp;q=%23%D0%9C%D0%90%D0%9E%D0%A3%D0%A1%D0%9E%D0%A818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yperlink" Target="https://vk.com/away.php?to=https%3A%2F%2Fedu.sirius.online%2F%23%2Fcontests_page%2Flingv&amp;post=-189970795_7088&amp;cc_key=clLxTt" TargetMode="External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s://vk.com/feed?section=search&amp;q=%23%D0%9A%D0%BB%D0%B0%D1%81%D1%81%D0%BD%D1%8B%D0%B5%D0%92%D1%81%D1%82%D1%80%D0%B5%D1%87%D0%B8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49.png"/><Relationship Id="rId69" Type="http://schemas.openxmlformats.org/officeDocument/2006/relationships/image" Target="media/image52.png"/><Relationship Id="rId77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hyperlink" Target="https://tobschool18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vk.com/feed?section=search&amp;q=%23%D0%A0%D0%94%D0%94%D0%9C" TargetMode="External"/><Relationship Id="rId59" Type="http://schemas.openxmlformats.org/officeDocument/2006/relationships/hyperlink" Target="https://vk.com/feed?section=search&amp;q=%23%D0%A0%D0%94%D0%A8" TargetMode="External"/><Relationship Id="rId67" Type="http://schemas.openxmlformats.org/officeDocument/2006/relationships/image" Target="media/image5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62" Type="http://schemas.openxmlformats.org/officeDocument/2006/relationships/hyperlink" Target="https://vk.com/feed?section=search&amp;q=%23%D0%9D%D0%B0%D0%B2%D0%B8%D0%B3%D0%B0%D1%82%D0%BE%D1%80%D1%8B%D0%94%D0%B5%D1%82%D1%81%D1%82%D0%B2%D0%B072" TargetMode="External"/><Relationship Id="rId70" Type="http://schemas.openxmlformats.org/officeDocument/2006/relationships/image" Target="media/image5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4.png"/><Relationship Id="rId44" Type="http://schemas.openxmlformats.org/officeDocument/2006/relationships/hyperlink" Target="https://vk.com/feed?section=search&amp;q=%23%D0%93%D0%BE%D0%B4%D0%BF%D0%B5%D0%B4%D0%B0%D0%B3%D0%BE%D0%B3%D0%B0%D0%B8%D0%BD%D0%B0%D1%81%D1%82%D0%B0%D0%B2%D0%BD%D0%B8%D0%BA%D0%B0" TargetMode="External"/><Relationship Id="rId52" Type="http://schemas.openxmlformats.org/officeDocument/2006/relationships/image" Target="media/image41.png"/><Relationship Id="rId60" Type="http://schemas.openxmlformats.org/officeDocument/2006/relationships/hyperlink" Target="https://vk.com/feed?section=search&amp;q=%23%D0%A0%D0%94%D0%94%D0%9C" TargetMode="External"/><Relationship Id="rId65" Type="http://schemas.openxmlformats.org/officeDocument/2006/relationships/hyperlink" Target="https://vk.com/away.php?to=https%3A%2F%2Flingvo.siriusolymp.ru%2Fregistration&amp;post=-189970795_7088&amp;cc_key=clLxRb" TargetMode="External"/><Relationship Id="rId73" Type="http://schemas.openxmlformats.org/officeDocument/2006/relationships/image" Target="media/image54.jpe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oter" Target="footer2.xml"/><Relationship Id="rId7" Type="http://schemas.openxmlformats.org/officeDocument/2006/relationships/styles" Target="styles.xml"/><Relationship Id="rId71" Type="http://schemas.openxmlformats.org/officeDocument/2006/relationships/hyperlink" Target="mailto:tobolsk_lesson@mail.ru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bolsk_lesson@mail.ru" TargetMode="External"/><Relationship Id="rId1" Type="http://schemas.openxmlformats.org/officeDocument/2006/relationships/hyperlink" Target="https://tobschool18.ru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16\AppData\Roaming\Microsoft\&#1064;&#1072;&#1073;&#1083;&#1086;&#1085;&#1099;\&#1043;&#1072;&#1079;&#1077;&#1090;&#1072;%20&#1086;%20&#1089;&#1090;&#1080;&#1083;&#1077;%20&#1078;&#1080;&#1079;&#1085;&#1080;.dotx" TargetMode="External"/></Relationship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82CEADA-E1D8-4684-8E36-6BCB462B7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Газета о стиле жизни</Template>
  <TotalTime>0</TotalTime>
  <Pages>6</Pages>
  <Words>3248</Words>
  <Characters>18515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2023-05-03T03:38:00Z</dcterms:created>
  <dcterms:modified xsi:type="dcterms:W3CDTF">2023-05-03T03:38:00Z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